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249D" w:rsidRPr="0043087E" w:rsidRDefault="0020249D" w:rsidP="0043087E">
      <w:pPr>
        <w:pStyle w:val="MainHeading"/>
        <w:ind w:right="-45"/>
        <w:jc w:val="right"/>
        <w:rPr>
          <w:sz w:val="44"/>
        </w:rPr>
      </w:pPr>
      <w:bookmarkStart w:id="0" w:name="_GoBack"/>
      <w:bookmarkEnd w:id="0"/>
    </w:p>
    <w:p w:rsidR="0020249D" w:rsidRPr="0020249D" w:rsidRDefault="0020249D" w:rsidP="0020249D">
      <w:pPr>
        <w:pStyle w:val="DocumentName"/>
      </w:pPr>
      <w:r>
        <w:t>P</w:t>
      </w:r>
      <w:r w:rsidRPr="0020249D">
        <w:t>roject Risk Register</w:t>
      </w:r>
    </w:p>
    <w:p w:rsidR="0020249D" w:rsidRPr="0020249D" w:rsidRDefault="0020249D" w:rsidP="0043087E">
      <w:pPr>
        <w:pStyle w:val="DocumentSubtitle"/>
      </w:pPr>
      <w:r w:rsidRPr="0020249D">
        <w:t>Template &amp; Guide</w:t>
      </w:r>
    </w:p>
    <w:p w:rsidR="0020249D" w:rsidRPr="005C0BBD" w:rsidRDefault="0020249D" w:rsidP="005C0BBD">
      <w:pPr>
        <w:pStyle w:val="VersionNo"/>
      </w:pPr>
      <w:r w:rsidRPr="0043087E">
        <w:t>Version 1.</w:t>
      </w:r>
      <w:r w:rsidR="00045B35">
        <w:t>3</w:t>
      </w:r>
      <w:r w:rsidRPr="0043087E">
        <w:t xml:space="preserve"> (</w:t>
      </w:r>
      <w:r w:rsidR="00045B35">
        <w:t>April 2008</w:t>
      </w:r>
      <w:r w:rsidRPr="0043087E">
        <w:t>)</w:t>
      </w:r>
    </w:p>
    <w:p w:rsidR="0020249D" w:rsidRPr="0043087E" w:rsidRDefault="0020249D">
      <w:pPr>
        <w:pStyle w:val="TableText"/>
        <w:rPr>
          <w:rStyle w:val="InstructionText"/>
        </w:rPr>
      </w:pPr>
      <w:r w:rsidRPr="0043087E">
        <w:rPr>
          <w:rStyle w:val="InstructionText"/>
        </w:rPr>
        <w:t xml:space="preserve">This Guide is intended to be read in conjunction with the following Template for the development of a Project Risk Register. </w:t>
      </w:r>
    </w:p>
    <w:p w:rsidR="0020249D" w:rsidRPr="0043087E" w:rsidRDefault="0020249D">
      <w:pPr>
        <w:pStyle w:val="TableText"/>
        <w:rPr>
          <w:rStyle w:val="InstructionText"/>
        </w:rPr>
      </w:pPr>
      <w:r w:rsidRPr="0043087E">
        <w:rPr>
          <w:rStyle w:val="InstructionText"/>
        </w:rPr>
        <w:t>As such, the Guide should be removed from the front of your final document.</w:t>
      </w:r>
    </w:p>
    <w:p w:rsidR="002F0F02" w:rsidRDefault="002F0F02">
      <w:pPr>
        <w:pStyle w:val="TableText"/>
      </w:pPr>
    </w:p>
    <w:p w:rsidR="002F0F02" w:rsidRDefault="002F0F02">
      <w:pPr>
        <w:pStyle w:val="TableText"/>
      </w:pPr>
    </w:p>
    <w:p w:rsidR="002F0F02" w:rsidRDefault="002F0F02" w:rsidP="0018330E">
      <w:pPr>
        <w:pStyle w:val="TableText"/>
        <w:spacing w:before="0" w:after="0"/>
      </w:pPr>
    </w:p>
    <w:p w:rsidR="0018330E" w:rsidRDefault="0018330E" w:rsidP="0018330E">
      <w:pPr>
        <w:pStyle w:val="TableText"/>
        <w:spacing w:before="0" w:after="0"/>
      </w:pPr>
    </w:p>
    <w:p w:rsidR="0018330E" w:rsidRDefault="0018330E" w:rsidP="0018330E">
      <w:pPr>
        <w:pStyle w:val="TableText"/>
        <w:spacing w:before="0" w:after="0"/>
      </w:pPr>
    </w:p>
    <w:p w:rsidR="0018330E" w:rsidRDefault="0018330E" w:rsidP="0018330E">
      <w:pPr>
        <w:pStyle w:val="TableText"/>
        <w:spacing w:before="0" w:after="0"/>
      </w:pPr>
    </w:p>
    <w:p w:rsidR="0018330E" w:rsidRDefault="0018330E" w:rsidP="0018330E">
      <w:pPr>
        <w:pStyle w:val="TableText"/>
        <w:spacing w:before="0" w:after="0"/>
      </w:pPr>
    </w:p>
    <w:p w:rsidR="0018330E" w:rsidRDefault="0018330E" w:rsidP="0018330E">
      <w:pPr>
        <w:pStyle w:val="TableText"/>
        <w:spacing w:before="0" w:after="0"/>
      </w:pPr>
    </w:p>
    <w:p w:rsidR="0018330E" w:rsidRDefault="0018330E" w:rsidP="0018330E">
      <w:pPr>
        <w:pStyle w:val="TableText"/>
        <w:spacing w:before="0" w:after="0"/>
      </w:pPr>
    </w:p>
    <w:p w:rsidR="0018330E" w:rsidRDefault="0018330E" w:rsidP="0018330E">
      <w:pPr>
        <w:pStyle w:val="TableText"/>
        <w:spacing w:before="0" w:after="0"/>
      </w:pPr>
    </w:p>
    <w:p w:rsidR="0018330E" w:rsidRDefault="0018330E" w:rsidP="0018330E">
      <w:pPr>
        <w:pStyle w:val="TableText"/>
        <w:spacing w:before="0" w:after="0"/>
      </w:pPr>
    </w:p>
    <w:p w:rsidR="00D53C67" w:rsidRDefault="00D53C67" w:rsidP="0018330E">
      <w:pPr>
        <w:pStyle w:val="TableText"/>
        <w:spacing w:before="0" w:after="0"/>
      </w:pPr>
    </w:p>
    <w:p w:rsidR="00D53C67" w:rsidRDefault="00D53C67" w:rsidP="0018330E">
      <w:pPr>
        <w:pStyle w:val="TableText"/>
        <w:spacing w:before="0" w:after="0"/>
      </w:pPr>
    </w:p>
    <w:p w:rsidR="00D53C67" w:rsidRDefault="00D53C67" w:rsidP="0018330E">
      <w:pPr>
        <w:pStyle w:val="TableText"/>
        <w:spacing w:before="0" w:after="0"/>
      </w:pPr>
    </w:p>
    <w:p w:rsidR="00D53C67" w:rsidRDefault="00D53C67" w:rsidP="0018330E">
      <w:pPr>
        <w:pStyle w:val="TableText"/>
        <w:spacing w:before="0" w:after="0"/>
      </w:pPr>
    </w:p>
    <w:p w:rsidR="00D53C67" w:rsidRDefault="00D53C67" w:rsidP="0018330E">
      <w:pPr>
        <w:pStyle w:val="TableText"/>
        <w:spacing w:before="0" w:after="0"/>
      </w:pPr>
    </w:p>
    <w:p w:rsidR="00D53C67" w:rsidRDefault="00D53C67" w:rsidP="0018330E">
      <w:pPr>
        <w:pStyle w:val="TableText"/>
        <w:spacing w:before="0" w:after="0"/>
      </w:pPr>
    </w:p>
    <w:p w:rsidR="00D53C67" w:rsidRDefault="00D53C67" w:rsidP="0018330E">
      <w:pPr>
        <w:pStyle w:val="TableText"/>
        <w:spacing w:before="0" w:after="0"/>
      </w:pPr>
    </w:p>
    <w:p w:rsidR="00D53C67" w:rsidRDefault="00D53C67" w:rsidP="0018330E">
      <w:pPr>
        <w:pStyle w:val="TableText"/>
        <w:spacing w:before="0" w:after="0"/>
      </w:pPr>
    </w:p>
    <w:p w:rsidR="00D53C67" w:rsidRDefault="00D53C67" w:rsidP="0018330E">
      <w:pPr>
        <w:pStyle w:val="TableText"/>
        <w:spacing w:before="0" w:after="0"/>
      </w:pPr>
    </w:p>
    <w:p w:rsidR="00D53C67" w:rsidRDefault="00D53C67" w:rsidP="0018330E">
      <w:pPr>
        <w:pStyle w:val="TableText"/>
        <w:spacing w:before="0" w:after="0"/>
      </w:pPr>
    </w:p>
    <w:p w:rsidR="0018330E" w:rsidRDefault="0018330E" w:rsidP="0018330E">
      <w:pPr>
        <w:pStyle w:val="TableText"/>
        <w:spacing w:before="0" w:after="0"/>
      </w:pPr>
    </w:p>
    <w:p w:rsidR="0018330E" w:rsidRDefault="0018330E" w:rsidP="0018330E">
      <w:pPr>
        <w:pStyle w:val="TableText"/>
        <w:spacing w:before="0" w:after="0"/>
      </w:pPr>
    </w:p>
    <w:tbl>
      <w:tblPr>
        <w:tblW w:w="10315" w:type="dxa"/>
        <w:tblInd w:w="-426" w:type="dxa"/>
        <w:tblBorders>
          <w:insideH w:val="single" w:sz="4" w:space="0" w:color="auto"/>
        </w:tblBorders>
        <w:tblLook w:val="04A0" w:firstRow="1" w:lastRow="0" w:firstColumn="1" w:lastColumn="0" w:noHBand="0" w:noVBand="1"/>
      </w:tblPr>
      <w:tblGrid>
        <w:gridCol w:w="1560"/>
        <w:gridCol w:w="8755"/>
      </w:tblGrid>
      <w:tr w:rsidR="00D53C67" w:rsidRPr="007954A1" w:rsidTr="00116D07">
        <w:tc>
          <w:tcPr>
            <w:tcW w:w="1560" w:type="dxa"/>
            <w:shd w:val="clear" w:color="auto" w:fill="auto"/>
          </w:tcPr>
          <w:p w:rsidR="00D53C67" w:rsidRPr="00444B35" w:rsidRDefault="00422379" w:rsidP="00116D07">
            <w:pPr>
              <w:pStyle w:val="Normal10BoldCnt"/>
              <w:spacing w:before="0" w:after="0"/>
              <w:jc w:val="left"/>
              <w:rPr>
                <w:rStyle w:val="InstructionText"/>
                <w:i/>
                <w:sz w:val="18"/>
                <w:szCs w:val="18"/>
              </w:rPr>
            </w:pPr>
            <w:r w:rsidRPr="00444B35">
              <w:rPr>
                <w:rStyle w:val="InstructionText"/>
                <w:i/>
                <w:noProof/>
                <w:sz w:val="18"/>
                <w:szCs w:val="18"/>
              </w:rPr>
              <w:drawing>
                <wp:inline distT="0" distB="0" distL="0" distR="0">
                  <wp:extent cx="838200" cy="295275"/>
                  <wp:effectExtent l="0" t="0" r="0" b="0"/>
                  <wp:docPr id="9" name="Picture 1" descr="C:\Users\grant.evans\Desktop\creativeccommonsby.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nt.evans\Desktop\creativeccommonsby.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p>
        </w:tc>
        <w:tc>
          <w:tcPr>
            <w:tcW w:w="8755" w:type="dxa"/>
            <w:shd w:val="clear" w:color="auto" w:fill="auto"/>
          </w:tcPr>
          <w:p w:rsidR="00D53C67" w:rsidRPr="00444B35" w:rsidRDefault="00D53C67" w:rsidP="00116D07">
            <w:pPr>
              <w:spacing w:before="0" w:beforeAutospacing="0" w:after="0" w:afterAutospacing="0"/>
              <w:rPr>
                <w:rStyle w:val="InstructionText"/>
                <w:i w:val="0"/>
                <w:sz w:val="18"/>
                <w:szCs w:val="18"/>
              </w:rPr>
            </w:pPr>
            <w:r w:rsidRPr="00444B35">
              <w:rPr>
                <w:rFonts w:ascii="Verdana" w:hAnsi="Verdana"/>
                <w:bCs/>
                <w:sz w:val="18"/>
                <w:szCs w:val="18"/>
                <w:lang w:val="en-US"/>
              </w:rPr>
              <w:t xml:space="preserve">License URL: </w:t>
            </w:r>
            <w:hyperlink r:id="rId10" w:history="1">
              <w:r w:rsidRPr="00444B35">
                <w:rPr>
                  <w:rStyle w:val="Hyperlink"/>
                  <w:rFonts w:ascii="Verdana" w:hAnsi="Verdana"/>
                  <w:sz w:val="18"/>
                  <w:szCs w:val="18"/>
                  <w:lang w:val="en-US"/>
                </w:rPr>
                <w:t>https://creativecommons.org/licenses/by/4.0/legalcode</w:t>
              </w:r>
            </w:hyperlink>
            <w:r w:rsidRPr="00444B35">
              <w:rPr>
                <w:rFonts w:ascii="Verdana" w:hAnsi="Verdana"/>
                <w:sz w:val="18"/>
                <w:szCs w:val="18"/>
                <w:lang w:val="en-US"/>
              </w:rPr>
              <w:br/>
            </w:r>
            <w:r w:rsidRPr="00444B35">
              <w:rPr>
                <w:rFonts w:ascii="Verdana" w:hAnsi="Verdana"/>
                <w:bCs/>
                <w:sz w:val="18"/>
                <w:szCs w:val="18"/>
                <w:lang w:val="en-US"/>
              </w:rPr>
              <w:t xml:space="preserve">Please give attribution to: </w:t>
            </w:r>
            <w:r w:rsidRPr="00444B35">
              <w:rPr>
                <w:rFonts w:ascii="Verdana" w:hAnsi="Verdana"/>
                <w:sz w:val="18"/>
                <w:szCs w:val="18"/>
                <w:lang w:val="en-US"/>
              </w:rPr>
              <w:t>© State of Tasmania (</w:t>
            </w:r>
            <w:hyperlink r:id="rId11" w:history="1">
              <w:r w:rsidRPr="00444B35">
                <w:rPr>
                  <w:rStyle w:val="Hyperlink"/>
                  <w:rFonts w:ascii="Verdana" w:hAnsi="Verdana"/>
                  <w:sz w:val="18"/>
                  <w:szCs w:val="18"/>
                  <w:lang w:val="en-US"/>
                </w:rPr>
                <w:t>Department of Premier and Cabinet</w:t>
              </w:r>
            </w:hyperlink>
            <w:r w:rsidRPr="00444B35">
              <w:rPr>
                <w:rFonts w:ascii="Verdana" w:hAnsi="Verdana"/>
                <w:sz w:val="18"/>
                <w:szCs w:val="18"/>
                <w:lang w:val="en-US"/>
              </w:rPr>
              <w:t>) 2017</w:t>
            </w:r>
          </w:p>
        </w:tc>
      </w:tr>
    </w:tbl>
    <w:p w:rsidR="0018330E" w:rsidRDefault="0018330E" w:rsidP="0018330E">
      <w:pPr>
        <w:pStyle w:val="TableText"/>
        <w:spacing w:before="0" w:after="0"/>
      </w:pPr>
    </w:p>
    <w:p w:rsidR="002F0F02" w:rsidRDefault="002F0F02">
      <w:pPr>
        <w:pStyle w:val="TableText"/>
      </w:pPr>
    </w:p>
    <w:p w:rsidR="0020249D" w:rsidRDefault="0020249D">
      <w:pPr>
        <w:sectPr w:rsidR="0020249D">
          <w:headerReference w:type="default" r:id="rId12"/>
          <w:footerReference w:type="default" r:id="rId13"/>
          <w:footerReference w:type="first" r:id="rId14"/>
          <w:pgSz w:w="11907" w:h="16840" w:code="9"/>
          <w:pgMar w:top="1440" w:right="1440" w:bottom="1440" w:left="1440" w:header="709" w:footer="709" w:gutter="0"/>
          <w:pgNumType w:fmt="lowerRoman"/>
          <w:cols w:space="708"/>
          <w:titlePg/>
          <w:docGrid w:linePitch="360"/>
        </w:sectPr>
      </w:pPr>
      <w:r>
        <w:br w:type="page"/>
      </w:r>
    </w:p>
    <w:p w:rsidR="0020249D" w:rsidRPr="00FF3CBF" w:rsidRDefault="0020249D">
      <w:pPr>
        <w:pStyle w:val="GuideHeading"/>
        <w:rPr>
          <w:u w:val="none"/>
        </w:rPr>
      </w:pPr>
      <w:r w:rsidRPr="00FF3CBF">
        <w:rPr>
          <w:u w:val="none"/>
        </w:rPr>
        <w:lastRenderedPageBreak/>
        <w:t>What is a Risk Register?</w:t>
      </w:r>
    </w:p>
    <w:p w:rsidR="0020249D" w:rsidRDefault="0020249D">
      <w:r>
        <w:t xml:space="preserve">The </w:t>
      </w:r>
      <w:r>
        <w:rPr>
          <w:i/>
          <w:iCs/>
        </w:rPr>
        <w:t>Risk Register</w:t>
      </w:r>
      <w:r>
        <w:t xml:space="preserve"> records details of all the risks identified at the beginning and during the life of the project, their grading in terms of likelihood of occurring and seriousness of impact on the project, initial plans for mitigating each high level risk, the costs and responsibilities of the prescribed mitigation strategies and subsequent results.</w:t>
      </w:r>
    </w:p>
    <w:p w:rsidR="0020249D" w:rsidRDefault="0020249D">
      <w:r>
        <w:t>It usually includes:</w:t>
      </w:r>
    </w:p>
    <w:p w:rsidR="0020249D" w:rsidRDefault="0020249D" w:rsidP="002F0F02">
      <w:pPr>
        <w:pStyle w:val="ListBullet"/>
        <w:spacing w:before="0" w:after="60" w:afterAutospacing="0"/>
      </w:pPr>
      <w:r>
        <w:t>a unique identifier for each risk;</w:t>
      </w:r>
    </w:p>
    <w:p w:rsidR="0020249D" w:rsidRDefault="0020249D" w:rsidP="002F0F02">
      <w:pPr>
        <w:pStyle w:val="ListBullet"/>
        <w:spacing w:before="0" w:after="60" w:afterAutospacing="0"/>
      </w:pPr>
      <w:r>
        <w:t>a description of each risk and how it will affect the project;</w:t>
      </w:r>
    </w:p>
    <w:p w:rsidR="0020249D" w:rsidRDefault="0020249D" w:rsidP="002F0F02">
      <w:pPr>
        <w:pStyle w:val="ListBullet"/>
        <w:spacing w:before="0" w:after="60" w:afterAutospacing="0"/>
      </w:pPr>
      <w:r>
        <w:t>an assessment of the likelihood it will occur and the possible seriousness/impact if it does occur (low, medium, high);</w:t>
      </w:r>
    </w:p>
    <w:p w:rsidR="0020249D" w:rsidRDefault="0020249D" w:rsidP="002F0F02">
      <w:pPr>
        <w:pStyle w:val="ListBullet"/>
        <w:spacing w:before="0" w:after="60" w:afterAutospacing="0"/>
      </w:pPr>
      <w:r>
        <w:t xml:space="preserve">a grading of each risk according to a risk assessment table (refer to </w:t>
      </w:r>
      <w:r>
        <w:rPr>
          <w:i/>
          <w:iCs/>
        </w:rPr>
        <w:t>Table 1</w:t>
      </w:r>
      <w:r>
        <w:t>);</w:t>
      </w:r>
    </w:p>
    <w:p w:rsidR="0020249D" w:rsidRDefault="0020249D" w:rsidP="002F0F02">
      <w:pPr>
        <w:pStyle w:val="ListBullet"/>
        <w:spacing w:before="0" w:after="60" w:afterAutospacing="0"/>
      </w:pPr>
      <w:r>
        <w:t>who is responsible for managing the risk;</w:t>
      </w:r>
    </w:p>
    <w:p w:rsidR="0020249D" w:rsidRDefault="0020249D" w:rsidP="002F0F02">
      <w:pPr>
        <w:pStyle w:val="ListBullet"/>
        <w:spacing w:before="0" w:after="60" w:afterAutospacing="0"/>
      </w:pPr>
      <w:r>
        <w:t>an outline of proposed mitigation actions (preventative and contingency); and</w:t>
      </w:r>
    </w:p>
    <w:p w:rsidR="0020249D" w:rsidRDefault="0020249D" w:rsidP="002F0F02">
      <w:pPr>
        <w:pStyle w:val="ListBullet"/>
        <w:spacing w:before="0" w:after="60" w:afterAutospacing="0"/>
      </w:pPr>
      <w:r>
        <w:t>in larger projects, costings for each mitigation strategy.</w:t>
      </w:r>
    </w:p>
    <w:p w:rsidR="0020249D" w:rsidRDefault="0020249D">
      <w:r>
        <w:t xml:space="preserve">This Register should be maintained throughout the project and will change regularly as existing risks are re-graded in the light of the effectiveness of the mitigation strategy, and new risks are identified. In smaller projects, the </w:t>
      </w:r>
      <w:r>
        <w:rPr>
          <w:i/>
          <w:iCs/>
        </w:rPr>
        <w:t>Risk Register</w:t>
      </w:r>
      <w:r>
        <w:t xml:space="preserve"> is often used as the </w:t>
      </w:r>
      <w:r>
        <w:rPr>
          <w:i/>
          <w:iCs/>
        </w:rPr>
        <w:t>Risk Management Plan</w:t>
      </w:r>
      <w:r>
        <w:t>.</w:t>
      </w:r>
    </w:p>
    <w:p w:rsidR="0020249D" w:rsidRPr="00FF3CBF" w:rsidRDefault="0020249D">
      <w:pPr>
        <w:pStyle w:val="GuideHeading"/>
        <w:rPr>
          <w:u w:val="none"/>
        </w:rPr>
      </w:pPr>
      <w:r>
        <w:br w:type="column"/>
      </w:r>
      <w:r w:rsidRPr="00FF3CBF">
        <w:rPr>
          <w:u w:val="none"/>
        </w:rPr>
        <w:t>Why would you develop a Risk Register?</w:t>
      </w:r>
    </w:p>
    <w:p w:rsidR="0020249D" w:rsidRDefault="0020249D">
      <w:r>
        <w:t xml:space="preserve">A </w:t>
      </w:r>
      <w:r>
        <w:rPr>
          <w:i/>
          <w:iCs/>
        </w:rPr>
        <w:t>Risk Register</w:t>
      </w:r>
      <w:r>
        <w:t xml:space="preserve"> is developed to:</w:t>
      </w:r>
    </w:p>
    <w:p w:rsidR="0020249D" w:rsidRDefault="0020249D" w:rsidP="002F0F02">
      <w:pPr>
        <w:pStyle w:val="ListBullet"/>
        <w:spacing w:before="0" w:after="60" w:afterAutospacing="0"/>
      </w:pPr>
      <w:r>
        <w:t>provide a useful tool for managing and reducing the risks identified before and during the project;</w:t>
      </w:r>
    </w:p>
    <w:p w:rsidR="0020249D" w:rsidRDefault="0020249D" w:rsidP="002F0F02">
      <w:pPr>
        <w:pStyle w:val="ListBullet"/>
        <w:spacing w:before="0" w:after="60" w:afterAutospacing="0"/>
      </w:pPr>
      <w:r>
        <w:t>document risk mitigation strategies being pursued in response to the identified risks and their grading in terms of likelihood and seriousness;</w:t>
      </w:r>
    </w:p>
    <w:p w:rsidR="0020249D" w:rsidRDefault="0020249D" w:rsidP="002F0F02">
      <w:pPr>
        <w:pStyle w:val="ListBullet"/>
        <w:spacing w:before="0" w:after="60" w:afterAutospacing="0"/>
      </w:pPr>
      <w:r>
        <w:t>provide the Project Sponsor, Steering Committee/senior management with a documented framework from which risk status can be reported;</w:t>
      </w:r>
    </w:p>
    <w:p w:rsidR="0020249D" w:rsidRDefault="0020249D" w:rsidP="002F0F02">
      <w:pPr>
        <w:pStyle w:val="ListBullet"/>
        <w:spacing w:before="0" w:after="60" w:afterAutospacing="0"/>
      </w:pPr>
      <w:r>
        <w:t>ensure the communication of risk management issues to key stakeholders;</w:t>
      </w:r>
    </w:p>
    <w:p w:rsidR="0020249D" w:rsidRDefault="0020249D" w:rsidP="002F0F02">
      <w:pPr>
        <w:pStyle w:val="ListBullet"/>
        <w:spacing w:before="0" w:after="60" w:afterAutospacing="0"/>
      </w:pPr>
      <w:r>
        <w:t>provide a mechanism for seeking and acting on feedback to encourage the involvement of the key stakeholders; and</w:t>
      </w:r>
    </w:p>
    <w:p w:rsidR="0020249D" w:rsidRDefault="0020249D" w:rsidP="002F0F02">
      <w:pPr>
        <w:pStyle w:val="ListBullet"/>
        <w:spacing w:before="0" w:after="60" w:afterAutospacing="0"/>
      </w:pPr>
      <w:r>
        <w:t>identify the mitigation actions required for implementation of the risk management plan and associated costings.</w:t>
      </w:r>
    </w:p>
    <w:p w:rsidR="0020249D" w:rsidRPr="00FF3CBF" w:rsidRDefault="0020249D">
      <w:pPr>
        <w:pStyle w:val="GuideHeading"/>
        <w:rPr>
          <w:u w:val="none"/>
        </w:rPr>
      </w:pPr>
      <w:r w:rsidRPr="00FF3CBF">
        <w:rPr>
          <w:u w:val="none"/>
        </w:rPr>
        <w:t>When would you develop a Risk Register?</w:t>
      </w:r>
    </w:p>
    <w:p w:rsidR="0020249D" w:rsidRDefault="0020249D">
      <w:r>
        <w:t xml:space="preserve">Initial risks must be identified and graded according to likelihood and seriousness very early in the Project. This initial risk assessment will form part of the </w:t>
      </w:r>
      <w:r>
        <w:rPr>
          <w:i/>
          <w:iCs/>
        </w:rPr>
        <w:t>Project Proposal/Brief</w:t>
      </w:r>
      <w:r>
        <w:t xml:space="preserve"> or </w:t>
      </w:r>
      <w:r>
        <w:rPr>
          <w:i/>
          <w:iCs/>
        </w:rPr>
        <w:t>Project Business Case</w:t>
      </w:r>
      <w:r>
        <w:t xml:space="preserve"> for the project. Once the project is approved the </w:t>
      </w:r>
      <w:r>
        <w:rPr>
          <w:i/>
          <w:iCs/>
        </w:rPr>
        <w:t>Risk Management Plan</w:t>
      </w:r>
      <w:r>
        <w:t xml:space="preserve"> and </w:t>
      </w:r>
      <w:r>
        <w:rPr>
          <w:i/>
          <w:iCs/>
        </w:rPr>
        <w:t>Risk Register</w:t>
      </w:r>
      <w:r>
        <w:t xml:space="preserve"> should be fully developed.  In the case of smaller projects the </w:t>
      </w:r>
      <w:r>
        <w:rPr>
          <w:i/>
          <w:iCs/>
        </w:rPr>
        <w:t>Risk Register</w:t>
      </w:r>
      <w:r>
        <w:t xml:space="preserve"> may serve both purposes.</w:t>
      </w:r>
    </w:p>
    <w:p w:rsidR="0020249D" w:rsidRDefault="0020249D">
      <w:pPr>
        <w:pStyle w:val="GuideHeading2"/>
      </w:pPr>
      <w:r>
        <w:br w:type="column"/>
      </w:r>
      <w:r>
        <w:lastRenderedPageBreak/>
        <w:t>What you need before you start:</w:t>
      </w:r>
    </w:p>
    <w:p w:rsidR="0020249D" w:rsidRDefault="0020249D" w:rsidP="002F0F02">
      <w:pPr>
        <w:pStyle w:val="ListBullet"/>
        <w:spacing w:before="0" w:after="60" w:afterAutospacing="0"/>
      </w:pPr>
      <w:r>
        <w:t>Knowledge and understanding of the project.</w:t>
      </w:r>
    </w:p>
    <w:p w:rsidR="0020249D" w:rsidRDefault="0020249D" w:rsidP="002F0F02">
      <w:pPr>
        <w:pStyle w:val="ListBullet"/>
        <w:spacing w:before="0" w:after="60" w:afterAutospacing="0"/>
      </w:pPr>
      <w:r>
        <w:t>Knowledge and understanding of the Key Stakeholders.</w:t>
      </w:r>
    </w:p>
    <w:p w:rsidR="0020249D" w:rsidRDefault="0020249D" w:rsidP="002F0F02">
      <w:pPr>
        <w:pStyle w:val="ListBullet"/>
        <w:spacing w:before="0" w:after="60" w:afterAutospacing="0"/>
      </w:pPr>
      <w:r>
        <w:t>Knowledge and understanding of appropriate types of risk management activities, or where to obtain them.</w:t>
      </w:r>
    </w:p>
    <w:p w:rsidR="0020249D" w:rsidRDefault="0020249D" w:rsidP="002F0F02">
      <w:pPr>
        <w:pStyle w:val="ListBullet"/>
        <w:spacing w:before="0" w:after="60" w:afterAutospacing="0"/>
      </w:pPr>
      <w:r>
        <w:t xml:space="preserve">Any of the following documents – </w:t>
      </w:r>
      <w:r>
        <w:rPr>
          <w:i/>
          <w:iCs/>
        </w:rPr>
        <w:t>Project Proposal/Brief, Project Business Case</w:t>
      </w:r>
      <w:r>
        <w:t xml:space="preserve">, or </w:t>
      </w:r>
      <w:r>
        <w:rPr>
          <w:i/>
          <w:iCs/>
        </w:rPr>
        <w:t>Project Business Plan</w:t>
      </w:r>
      <w:r>
        <w:t>.</w:t>
      </w:r>
    </w:p>
    <w:p w:rsidR="0020249D" w:rsidRDefault="0020249D" w:rsidP="002F0F02">
      <w:pPr>
        <w:pStyle w:val="ListBullet"/>
        <w:spacing w:before="0" w:after="60" w:afterAutospacing="0"/>
      </w:pPr>
      <w:r>
        <w:t xml:space="preserve">The </w:t>
      </w:r>
      <w:r>
        <w:rPr>
          <w:i/>
          <w:iCs/>
        </w:rPr>
        <w:t>Tasmanian Government Project Management Guidelines</w:t>
      </w:r>
      <w:r>
        <w:t>.</w:t>
      </w:r>
    </w:p>
    <w:p w:rsidR="0020249D" w:rsidRDefault="00753696">
      <w:pPr>
        <w:pStyle w:val="GuideHeading2"/>
      </w:pPr>
      <w:r>
        <w:t>Also advisable</w:t>
      </w:r>
      <w:r w:rsidR="0020249D">
        <w:t>:</w:t>
      </w:r>
    </w:p>
    <w:p w:rsidR="0020249D" w:rsidRDefault="0020249D" w:rsidP="002F0F02">
      <w:pPr>
        <w:pStyle w:val="ListBullet"/>
        <w:spacing w:before="0" w:after="60" w:afterAutospacing="0"/>
      </w:pPr>
      <w:r>
        <w:t>Departmental Project Management Guidelines.</w:t>
      </w:r>
    </w:p>
    <w:p w:rsidR="0020249D" w:rsidRDefault="0020249D" w:rsidP="002F0F02">
      <w:pPr>
        <w:pStyle w:val="ListBullet"/>
        <w:spacing w:before="0" w:after="60" w:afterAutospacing="0"/>
      </w:pPr>
      <w:r>
        <w:t>Corporate/Business Plan for the Department/Business Unit.</w:t>
      </w:r>
    </w:p>
    <w:p w:rsidR="0020249D" w:rsidRDefault="0020249D">
      <w:pPr>
        <w:pStyle w:val="GuideHeading2"/>
      </w:pPr>
      <w:r>
        <w:t>What you will have when you are finished:</w:t>
      </w:r>
    </w:p>
    <w:p w:rsidR="0020249D" w:rsidRDefault="0020249D">
      <w:r>
        <w:t xml:space="preserve">A complete </w:t>
      </w:r>
      <w:r>
        <w:rPr>
          <w:i/>
          <w:iCs/>
        </w:rPr>
        <w:t>Project Risk Register</w:t>
      </w:r>
      <w:r>
        <w:t xml:space="preserve"> that is ready to be given due consideration by the Project Sponsor and/or the Project Steering Committee.</w:t>
      </w:r>
    </w:p>
    <w:p w:rsidR="0018330E" w:rsidRDefault="0018330E"/>
    <w:p w:rsidR="0020249D" w:rsidRPr="00FF3CBF" w:rsidRDefault="0018330E">
      <w:pPr>
        <w:pStyle w:val="GuideHeading"/>
        <w:rPr>
          <w:u w:val="none"/>
        </w:rPr>
      </w:pPr>
      <w:r w:rsidRPr="00FF3CBF">
        <w:rPr>
          <w:u w:val="none"/>
        </w:rPr>
        <w:t>How to use this template</w:t>
      </w:r>
    </w:p>
    <w:p w:rsidR="0020249D" w:rsidRDefault="0020249D">
      <w:r>
        <w:t>The template consists of some headings and a table that reflects the nature of the information that is to be addressed.</w:t>
      </w:r>
    </w:p>
    <w:p w:rsidR="0020249D" w:rsidRDefault="0020249D">
      <w:r>
        <w:t xml:space="preserve">The completed </w:t>
      </w:r>
      <w:r>
        <w:rPr>
          <w:i/>
          <w:iCs/>
        </w:rPr>
        <w:t>Risk Register</w:t>
      </w:r>
      <w:r>
        <w:t xml:space="preserve"> should be brief and to the point, so it quickly conveys the essential information. It should be updated on a regular basis, at least monthly.</w:t>
      </w:r>
    </w:p>
    <w:p w:rsidR="0020249D" w:rsidRDefault="0020249D">
      <w:r>
        <w:t>The description of the risk should include the associated consequences or impact where these are not obvious. These consequences can be useful in identifying appropriate mitigation actions. In larger more complex projects, a separate column may be required.</w:t>
      </w:r>
    </w:p>
    <w:p w:rsidR="0020249D" w:rsidRDefault="0020249D">
      <w:r>
        <w:t xml:space="preserve">Mitigation actions should include such things as: </w:t>
      </w:r>
    </w:p>
    <w:p w:rsidR="0020249D" w:rsidRDefault="0020249D" w:rsidP="002F0F02">
      <w:pPr>
        <w:pStyle w:val="ListBullet"/>
        <w:spacing w:before="0" w:after="60" w:afterAutospacing="0"/>
      </w:pPr>
      <w:r>
        <w:t>Preventative actions - planned actions to reduce the likelihood a risk will occur and/or reduce the seriousness should it occur. (What should you do now?)</w:t>
      </w:r>
    </w:p>
    <w:p w:rsidR="0020249D" w:rsidRDefault="0020249D" w:rsidP="002F0F02">
      <w:pPr>
        <w:pStyle w:val="ListBullet"/>
        <w:spacing w:before="0" w:after="60" w:afterAutospacing="0"/>
      </w:pPr>
      <w:r>
        <w:t>Contingency actions - planned actions to reduce the immediate seriousness of the risk when it does occur. (What should you do when?)</w:t>
      </w:r>
    </w:p>
    <w:p w:rsidR="0020249D" w:rsidRDefault="0020249D" w:rsidP="002F0F02">
      <w:pPr>
        <w:pStyle w:val="ListBullet"/>
        <w:spacing w:before="0" w:after="60" w:afterAutospacing="0"/>
      </w:pPr>
      <w:r>
        <w:t xml:space="preserve">Recovery actions - planned actions taken once a risk has occurred to allow you to move on. (What should you do after?) </w:t>
      </w:r>
    </w:p>
    <w:p w:rsidR="0020249D" w:rsidRDefault="0020249D">
      <w:r>
        <w:t>The column for work breakdown structure (WBS) indicates that the mitigation action has been added to the WBS; that is, it is being acted upon.</w:t>
      </w:r>
    </w:p>
    <w:p w:rsidR="0018330E" w:rsidRPr="00C41DFE" w:rsidRDefault="0018330E" w:rsidP="0018330E">
      <w:pPr>
        <w:spacing w:before="0" w:beforeAutospacing="0" w:after="0" w:afterAutospacing="0"/>
        <w:rPr>
          <w:rFonts w:cs="Arial"/>
        </w:rPr>
      </w:pPr>
      <w:r w:rsidRPr="00C41DFE">
        <w:rPr>
          <w:rFonts w:cs="Arial"/>
        </w:rPr>
        <w:t xml:space="preserve">A number of </w:t>
      </w:r>
      <w:r w:rsidRPr="00354A95">
        <w:rPr>
          <w:rFonts w:cs="Arial"/>
          <w:b/>
        </w:rPr>
        <w:t>different text styles</w:t>
      </w:r>
      <w:r w:rsidRPr="00C41DFE">
        <w:rPr>
          <w:rFonts w:cs="Arial"/>
        </w:rPr>
        <w:t xml:space="preserve"> have been used within the template, as follows:</w:t>
      </w:r>
    </w:p>
    <w:p w:rsidR="0018330E" w:rsidRPr="00C41DFE" w:rsidRDefault="0018330E" w:rsidP="0018330E">
      <w:pPr>
        <w:pStyle w:val="ListBullet"/>
        <w:keepLines w:val="0"/>
        <w:numPr>
          <w:ilvl w:val="0"/>
          <w:numId w:val="27"/>
        </w:numPr>
        <w:tabs>
          <w:tab w:val="left" w:pos="426"/>
        </w:tabs>
        <w:spacing w:before="0" w:after="60" w:afterAutospacing="0"/>
        <w:ind w:left="426"/>
        <w:rPr>
          <w:rFonts w:cs="Arial"/>
        </w:rPr>
      </w:pPr>
      <w:r w:rsidRPr="00C41DFE">
        <w:rPr>
          <w:rFonts w:cs="Arial"/>
        </w:rPr>
        <w:t xml:space="preserve">Text in </w:t>
      </w:r>
      <w:r w:rsidRPr="00652E33">
        <w:rPr>
          <w:rStyle w:val="InstructionText"/>
        </w:rPr>
        <w:t>blue italics</w:t>
      </w:r>
      <w:r w:rsidRPr="00C41DFE">
        <w:rPr>
          <w:rFonts w:cs="Arial"/>
        </w:rPr>
        <w:t xml:space="preserve"> is intended to provide a guide as to the kind of information that can be included in a section and to what types of projects it might be applicable</w:t>
      </w:r>
      <w:r>
        <w:rPr>
          <w:rFonts w:cs="Arial"/>
        </w:rPr>
        <w:t xml:space="preserve">. It should be deleted from the final document </w:t>
      </w:r>
      <w:r w:rsidRPr="00C41DFE">
        <w:rPr>
          <w:rFonts w:cs="Arial"/>
        </w:rPr>
        <w:t>.</w:t>
      </w:r>
    </w:p>
    <w:p w:rsidR="0018330E" w:rsidRPr="00C41DFE" w:rsidRDefault="0018330E" w:rsidP="0018330E">
      <w:pPr>
        <w:pStyle w:val="ListBullet"/>
        <w:keepLines w:val="0"/>
        <w:numPr>
          <w:ilvl w:val="0"/>
          <w:numId w:val="27"/>
        </w:numPr>
        <w:tabs>
          <w:tab w:val="left" w:pos="426"/>
        </w:tabs>
        <w:spacing w:before="100" w:beforeAutospacing="1" w:after="60" w:afterAutospacing="0"/>
        <w:ind w:left="426"/>
        <w:rPr>
          <w:rFonts w:cs="Arial"/>
        </w:rPr>
      </w:pPr>
      <w:r w:rsidRPr="00C41DFE">
        <w:rPr>
          <w:rFonts w:cs="Arial"/>
        </w:rPr>
        <w:t>Text in normal font is intended as examples.</w:t>
      </w:r>
    </w:p>
    <w:p w:rsidR="0018330E" w:rsidRDefault="0018330E" w:rsidP="0018330E">
      <w:pPr>
        <w:pStyle w:val="ListBullet"/>
        <w:keepLines w:val="0"/>
        <w:numPr>
          <w:ilvl w:val="0"/>
          <w:numId w:val="27"/>
        </w:numPr>
        <w:tabs>
          <w:tab w:val="left" w:pos="426"/>
        </w:tabs>
        <w:spacing w:before="100" w:beforeAutospacing="1" w:after="60" w:afterAutospacing="0"/>
        <w:ind w:left="426"/>
        <w:rPr>
          <w:rFonts w:cs="Arial"/>
        </w:rPr>
      </w:pPr>
      <w:r w:rsidRPr="00C41DFE">
        <w:rPr>
          <w:rFonts w:cs="Arial"/>
        </w:rPr>
        <w:t>Text enclosed in &lt;angle brackets&gt; is intended to be replaced by whatever it is describing.</w:t>
      </w:r>
    </w:p>
    <w:p w:rsidR="0018330E" w:rsidRDefault="0018330E" w:rsidP="0018330E">
      <w:pPr>
        <w:pStyle w:val="ListBullet"/>
        <w:keepLines w:val="0"/>
        <w:numPr>
          <w:ilvl w:val="0"/>
          <w:numId w:val="27"/>
        </w:numPr>
        <w:tabs>
          <w:tab w:val="left" w:pos="426"/>
        </w:tabs>
        <w:spacing w:before="100" w:beforeAutospacing="1" w:after="60" w:afterAutospacing="0"/>
        <w:ind w:left="426"/>
        <w:rPr>
          <w:rFonts w:cs="Arial"/>
        </w:rPr>
      </w:pPr>
      <w:r>
        <w:rPr>
          <w:rFonts w:cs="Arial"/>
        </w:rPr>
        <w:t>This document has been formatted for duplex printing. If you intend to print single sided, you may need to delete some page breaks.</w:t>
      </w:r>
    </w:p>
    <w:p w:rsidR="0018330E" w:rsidRDefault="0018330E" w:rsidP="0018330E">
      <w:pPr>
        <w:pStyle w:val="ListBullet"/>
        <w:keepLines w:val="0"/>
        <w:numPr>
          <w:ilvl w:val="0"/>
          <w:numId w:val="0"/>
        </w:numPr>
        <w:tabs>
          <w:tab w:val="left" w:pos="426"/>
        </w:tabs>
        <w:spacing w:before="100" w:beforeAutospacing="1" w:after="60" w:afterAutospacing="0"/>
        <w:ind w:left="426"/>
        <w:rPr>
          <w:rFonts w:cs="Arial"/>
        </w:rPr>
      </w:pPr>
    </w:p>
    <w:p w:rsidR="002F0F02" w:rsidRPr="00FF3CBF" w:rsidRDefault="002F0F02" w:rsidP="002F0F02">
      <w:pPr>
        <w:pStyle w:val="GuideHeading"/>
        <w:tabs>
          <w:tab w:val="left" w:pos="426"/>
        </w:tabs>
        <w:rPr>
          <w:u w:val="none"/>
        </w:rPr>
      </w:pPr>
      <w:r w:rsidRPr="00FF3CBF">
        <w:rPr>
          <w:u w:val="none"/>
        </w:rPr>
        <w:t>Where to Get Additional Help</w:t>
      </w:r>
    </w:p>
    <w:p w:rsidR="002F0F02" w:rsidRDefault="002F0F02" w:rsidP="002F0F02">
      <w:pPr>
        <w:rPr>
          <w:rFonts w:cs="Arial"/>
        </w:rPr>
      </w:pPr>
      <w:r>
        <w:rPr>
          <w:rFonts w:cs="Arial"/>
        </w:rPr>
        <w:t xml:space="preserve">Project Management </w:t>
      </w:r>
      <w:r w:rsidRPr="00C41DFE">
        <w:rPr>
          <w:rFonts w:cs="Arial"/>
        </w:rPr>
        <w:t xml:space="preserve">tools and resources </w:t>
      </w:r>
      <w:r>
        <w:rPr>
          <w:rFonts w:cs="Arial"/>
        </w:rPr>
        <w:t xml:space="preserve">that can assist you through each step in your project </w:t>
      </w:r>
      <w:r w:rsidRPr="00C41DFE">
        <w:rPr>
          <w:rFonts w:cs="Arial"/>
        </w:rPr>
        <w:t>are available</w:t>
      </w:r>
      <w:r>
        <w:rPr>
          <w:rFonts w:cs="Arial"/>
        </w:rPr>
        <w:t xml:space="preserve"> at </w:t>
      </w:r>
      <w:hyperlink r:id="rId15" w:history="1">
        <w:r w:rsidRPr="00A04468">
          <w:rPr>
            <w:rStyle w:val="Hyperlink"/>
            <w:rFonts w:cs="Arial"/>
          </w:rPr>
          <w:t>www.egovernment.tas.gov.au</w:t>
        </w:r>
      </w:hyperlink>
    </w:p>
    <w:p w:rsidR="0018330E" w:rsidRPr="00C41DFE" w:rsidRDefault="0018330E" w:rsidP="002F0F02">
      <w:pPr>
        <w:rPr>
          <w:rFonts w:cs="Arial"/>
        </w:rPr>
      </w:pPr>
    </w:p>
    <w:p w:rsidR="002F0F02" w:rsidRPr="00FF3CBF" w:rsidRDefault="002F0F02" w:rsidP="002F0F02">
      <w:pPr>
        <w:pStyle w:val="GuideHeading2"/>
      </w:pPr>
      <w:r w:rsidRPr="00FF3CBF">
        <w:lastRenderedPageBreak/>
        <w:t>Checklist</w:t>
      </w:r>
    </w:p>
    <w:p w:rsidR="002F0F02" w:rsidRDefault="002F0F02" w:rsidP="002F0F02">
      <w:pPr>
        <w:spacing w:after="0" w:afterAutospacing="0"/>
      </w:pPr>
      <w:r w:rsidRPr="00CE5AD4">
        <w:rPr>
          <w:b/>
        </w:rPr>
        <w:t>Have you remembered to remove</w:t>
      </w:r>
      <w:r>
        <w:t>:</w:t>
      </w:r>
    </w:p>
    <w:p w:rsidR="002F0F02" w:rsidRDefault="002F0F02" w:rsidP="00DF71D4">
      <w:pPr>
        <w:pStyle w:val="ListBullet"/>
        <w:numPr>
          <w:ilvl w:val="0"/>
          <w:numId w:val="28"/>
        </w:numPr>
        <w:spacing w:before="0" w:after="60" w:afterAutospacing="0"/>
        <w:ind w:left="426"/>
      </w:pPr>
      <w:r>
        <w:t>The versioning statement from the front cover of your document?</w:t>
      </w:r>
    </w:p>
    <w:p w:rsidR="002F0F02" w:rsidRDefault="002F0F02" w:rsidP="00DF71D4">
      <w:pPr>
        <w:pStyle w:val="ListBullet"/>
        <w:numPr>
          <w:ilvl w:val="0"/>
          <w:numId w:val="28"/>
        </w:numPr>
        <w:spacing w:before="100" w:beforeAutospacing="1" w:after="60" w:afterAutospacing="0"/>
        <w:ind w:left="426"/>
      </w:pPr>
      <w:r>
        <w:t>This guide and checklist from the front of your document?</w:t>
      </w:r>
    </w:p>
    <w:p w:rsidR="002F0F02" w:rsidRDefault="002F0F02" w:rsidP="00DF71D4">
      <w:pPr>
        <w:pStyle w:val="ListBullet"/>
        <w:numPr>
          <w:ilvl w:val="0"/>
          <w:numId w:val="28"/>
        </w:numPr>
        <w:spacing w:before="100" w:beforeAutospacing="1" w:after="60" w:afterAutospacing="0"/>
        <w:ind w:left="426"/>
        <w:sectPr w:rsidR="002F0F02">
          <w:headerReference w:type="default" r:id="rId16"/>
          <w:type w:val="continuous"/>
          <w:pgSz w:w="11907" w:h="16840" w:code="9"/>
          <w:pgMar w:top="1440" w:right="1440" w:bottom="1440" w:left="1440" w:header="709" w:footer="709" w:gutter="0"/>
          <w:pgNumType w:fmt="lowerRoman"/>
          <w:cols w:num="2" w:space="709"/>
          <w:titlePg/>
          <w:docGrid w:linePitch="360"/>
        </w:sectPr>
      </w:pPr>
      <w:r>
        <w:t xml:space="preserve">All </w:t>
      </w:r>
      <w:r w:rsidRPr="004100CA">
        <w:rPr>
          <w:rStyle w:val="InstructionText"/>
        </w:rPr>
        <w:t>blue italic</w:t>
      </w:r>
      <w:r>
        <w:t xml:space="preserve"> instructional text and &lt;prescriptive text enclosed in angle brackets&gt; within the template?</w:t>
      </w:r>
    </w:p>
    <w:p w:rsidR="002F0F02" w:rsidRDefault="002F0F02" w:rsidP="002F0F02">
      <w:pPr>
        <w:pStyle w:val="DocumentName"/>
      </w:pPr>
      <w:r>
        <w:lastRenderedPageBreak/>
        <w:t>&lt;Project Title&gt;</w:t>
      </w:r>
    </w:p>
    <w:p w:rsidR="002F0F02" w:rsidRDefault="002F0F02" w:rsidP="00753696">
      <w:pPr>
        <w:pStyle w:val="DocumentSubtitle"/>
      </w:pPr>
      <w:r>
        <w:t>Risk Register as at &lt;Date&gt;</w:t>
      </w:r>
    </w:p>
    <w:p w:rsidR="002F0F02" w:rsidRDefault="002F0F02" w:rsidP="002F0F02">
      <w:pPr>
        <w:pStyle w:val="VersionNo"/>
      </w:pPr>
      <w:r>
        <w:t>File No.: &lt;</w:t>
      </w:r>
      <w:r w:rsidR="00753696">
        <w:t>n</w:t>
      </w:r>
      <w:r>
        <w:t>&gt;</w:t>
      </w:r>
    </w:p>
    <w:p w:rsidR="002F0F02" w:rsidRDefault="002F0F02"/>
    <w:p w:rsidR="00753696" w:rsidRDefault="00753696">
      <w:pPr>
        <w:sectPr w:rsidR="00753696" w:rsidSect="002F0F02">
          <w:footerReference w:type="first" r:id="rId17"/>
          <w:type w:val="oddPage"/>
          <w:pgSz w:w="11907" w:h="16840" w:code="9"/>
          <w:pgMar w:top="1440" w:right="1440" w:bottom="1440" w:left="1440" w:header="709" w:footer="709" w:gutter="0"/>
          <w:pgNumType w:fmt="lowerRoman"/>
          <w:cols w:space="709"/>
          <w:titlePg/>
          <w:docGrid w:linePitch="360"/>
        </w:sectPr>
      </w:pPr>
    </w:p>
    <w:p w:rsidR="0020249D" w:rsidRDefault="0020249D">
      <w:pPr>
        <w:rPr>
          <w:sz w:val="2"/>
        </w:rPr>
      </w:pPr>
    </w:p>
    <w:tbl>
      <w:tblPr>
        <w:tblW w:w="0" w:type="auto"/>
        <w:tblLook w:val="0000" w:firstRow="0" w:lastRow="0" w:firstColumn="0" w:lastColumn="0" w:noHBand="0" w:noVBand="0"/>
      </w:tblPr>
      <w:tblGrid>
        <w:gridCol w:w="2660"/>
        <w:gridCol w:w="6582"/>
      </w:tblGrid>
      <w:tr w:rsidR="0020249D" w:rsidTr="00753696">
        <w:tblPrEx>
          <w:tblCellMar>
            <w:top w:w="0" w:type="dxa"/>
            <w:bottom w:w="0" w:type="dxa"/>
          </w:tblCellMar>
        </w:tblPrEx>
        <w:tc>
          <w:tcPr>
            <w:tcW w:w="2660" w:type="dxa"/>
          </w:tcPr>
          <w:p w:rsidR="0020249D" w:rsidRPr="00753696" w:rsidRDefault="0020249D" w:rsidP="00753696">
            <w:pPr>
              <w:pStyle w:val="SectionHeading"/>
              <w:spacing w:before="120"/>
              <w:rPr>
                <w:b w:val="0"/>
                <w:sz w:val="22"/>
                <w:szCs w:val="22"/>
              </w:rPr>
            </w:pPr>
            <w:r w:rsidRPr="00753696">
              <w:rPr>
                <w:b w:val="0"/>
                <w:sz w:val="22"/>
                <w:szCs w:val="22"/>
              </w:rPr>
              <w:t>Report for:</w:t>
            </w:r>
          </w:p>
        </w:tc>
        <w:tc>
          <w:tcPr>
            <w:tcW w:w="6582" w:type="dxa"/>
          </w:tcPr>
          <w:p w:rsidR="0020249D" w:rsidRPr="00753696" w:rsidRDefault="0020249D" w:rsidP="00753696">
            <w:pPr>
              <w:spacing w:before="120" w:beforeAutospacing="0" w:after="0" w:afterAutospacing="0"/>
              <w:rPr>
                <w:rStyle w:val="InstructionText"/>
              </w:rPr>
            </w:pPr>
            <w:r w:rsidRPr="00753696">
              <w:rPr>
                <w:rStyle w:val="InstructionText"/>
              </w:rPr>
              <w:t>(Optional)</w:t>
            </w:r>
            <w:r w:rsidR="00753696">
              <w:rPr>
                <w:rStyle w:val="InstructionText"/>
              </w:rPr>
              <w:t xml:space="preserve">  eg &lt;Project Name&gt; </w:t>
            </w:r>
            <w:r w:rsidRPr="00753696">
              <w:rPr>
                <w:rStyle w:val="InstructionText"/>
              </w:rPr>
              <w:t>Steering Committee</w:t>
            </w:r>
          </w:p>
        </w:tc>
      </w:tr>
      <w:tr w:rsidR="0020249D" w:rsidTr="00753696">
        <w:tblPrEx>
          <w:tblCellMar>
            <w:top w:w="0" w:type="dxa"/>
            <w:bottom w:w="0" w:type="dxa"/>
          </w:tblCellMar>
        </w:tblPrEx>
        <w:tc>
          <w:tcPr>
            <w:tcW w:w="2660" w:type="dxa"/>
          </w:tcPr>
          <w:p w:rsidR="0020249D" w:rsidRPr="00753696" w:rsidRDefault="0020249D" w:rsidP="00753696">
            <w:pPr>
              <w:pStyle w:val="SectionHeading"/>
              <w:spacing w:before="120"/>
              <w:rPr>
                <w:b w:val="0"/>
                <w:sz w:val="22"/>
                <w:szCs w:val="22"/>
              </w:rPr>
            </w:pPr>
            <w:r w:rsidRPr="00753696">
              <w:rPr>
                <w:b w:val="0"/>
                <w:sz w:val="22"/>
                <w:szCs w:val="22"/>
              </w:rPr>
              <w:t>Project Manager:</w:t>
            </w:r>
          </w:p>
        </w:tc>
        <w:tc>
          <w:tcPr>
            <w:tcW w:w="6582" w:type="dxa"/>
          </w:tcPr>
          <w:p w:rsidR="0020249D" w:rsidRPr="00753696" w:rsidRDefault="0020249D" w:rsidP="00753696">
            <w:pPr>
              <w:spacing w:before="120" w:beforeAutospacing="0" w:after="0" w:afterAutospacing="0"/>
              <w:rPr>
                <w:i/>
                <w:iCs/>
              </w:rPr>
            </w:pPr>
            <w:r w:rsidRPr="00753696">
              <w:rPr>
                <w:i/>
                <w:iCs/>
              </w:rPr>
              <w:t>&lt;</w:t>
            </w:r>
            <w:r w:rsidRPr="00753696">
              <w:rPr>
                <w:iCs/>
              </w:rPr>
              <w:t>Name</w:t>
            </w:r>
            <w:r w:rsidRPr="00753696">
              <w:rPr>
                <w:i/>
                <w:iCs/>
              </w:rPr>
              <w:t>&gt;</w:t>
            </w:r>
          </w:p>
        </w:tc>
      </w:tr>
      <w:tr w:rsidR="0020249D" w:rsidTr="00753696">
        <w:tblPrEx>
          <w:tblCellMar>
            <w:top w:w="0" w:type="dxa"/>
            <w:bottom w:w="0" w:type="dxa"/>
          </w:tblCellMar>
        </w:tblPrEx>
        <w:tc>
          <w:tcPr>
            <w:tcW w:w="2660" w:type="dxa"/>
          </w:tcPr>
          <w:p w:rsidR="0020249D" w:rsidRPr="00753696" w:rsidRDefault="0020249D" w:rsidP="00753696">
            <w:pPr>
              <w:pStyle w:val="SectionHeading"/>
              <w:spacing w:before="120"/>
              <w:rPr>
                <w:b w:val="0"/>
                <w:sz w:val="22"/>
                <w:szCs w:val="22"/>
              </w:rPr>
            </w:pPr>
            <w:r w:rsidRPr="00753696">
              <w:rPr>
                <w:b w:val="0"/>
                <w:sz w:val="22"/>
                <w:szCs w:val="22"/>
              </w:rPr>
              <w:t>Project Objective:</w:t>
            </w:r>
          </w:p>
        </w:tc>
        <w:tc>
          <w:tcPr>
            <w:tcW w:w="6582" w:type="dxa"/>
          </w:tcPr>
          <w:p w:rsidR="0020249D" w:rsidRPr="00753696" w:rsidRDefault="0020249D" w:rsidP="00753696">
            <w:pPr>
              <w:spacing w:before="120" w:beforeAutospacing="0" w:after="0" w:afterAutospacing="0"/>
              <w:rPr>
                <w:i/>
                <w:iCs/>
              </w:rPr>
            </w:pPr>
            <w:r w:rsidRPr="00753696">
              <w:rPr>
                <w:rStyle w:val="InstructionText"/>
              </w:rPr>
              <w:t>As stated in the Project Business Plan</w:t>
            </w:r>
            <w:r w:rsidRPr="00753696">
              <w:rPr>
                <w:i/>
                <w:iCs/>
              </w:rPr>
              <w:t>.</w:t>
            </w:r>
          </w:p>
        </w:tc>
      </w:tr>
    </w:tbl>
    <w:p w:rsidR="0020249D" w:rsidRDefault="0020249D">
      <w:pPr>
        <w:spacing w:before="120" w:beforeAutospacing="0"/>
      </w:pPr>
    </w:p>
    <w:tbl>
      <w:tblPr>
        <w:tblW w:w="918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00"/>
        <w:gridCol w:w="3060"/>
        <w:gridCol w:w="900"/>
        <w:gridCol w:w="4320"/>
      </w:tblGrid>
      <w:tr w:rsidR="0020249D">
        <w:tblPrEx>
          <w:tblCellMar>
            <w:top w:w="0" w:type="dxa"/>
            <w:bottom w:w="0" w:type="dxa"/>
          </w:tblCellMar>
        </w:tblPrEx>
        <w:trPr>
          <w:cantSplit/>
        </w:trPr>
        <w:tc>
          <w:tcPr>
            <w:tcW w:w="9180" w:type="dxa"/>
            <w:gridSpan w:val="4"/>
            <w:tcBorders>
              <w:top w:val="single" w:sz="12" w:space="0" w:color="auto"/>
              <w:bottom w:val="single" w:sz="12" w:space="0" w:color="auto"/>
            </w:tcBorders>
            <w:shd w:val="clear" w:color="auto" w:fill="D9D9D9"/>
          </w:tcPr>
          <w:p w:rsidR="0020249D" w:rsidRDefault="0020249D">
            <w:pPr>
              <w:pStyle w:val="TableHeading"/>
            </w:pPr>
            <w:r>
              <w:t>Rating for Likelihood and Seriousness for each risk</w:t>
            </w:r>
          </w:p>
        </w:tc>
      </w:tr>
      <w:tr w:rsidR="0020249D">
        <w:tblPrEx>
          <w:tblCellMar>
            <w:top w:w="0" w:type="dxa"/>
            <w:bottom w:w="0" w:type="dxa"/>
          </w:tblCellMar>
        </w:tblPrEx>
        <w:tc>
          <w:tcPr>
            <w:tcW w:w="900" w:type="dxa"/>
            <w:tcBorders>
              <w:top w:val="single" w:sz="12" w:space="0" w:color="auto"/>
            </w:tcBorders>
          </w:tcPr>
          <w:p w:rsidR="0020249D" w:rsidRDefault="0020249D">
            <w:pPr>
              <w:pStyle w:val="TableText"/>
              <w:jc w:val="center"/>
            </w:pPr>
            <w:r>
              <w:t>L</w:t>
            </w:r>
          </w:p>
        </w:tc>
        <w:tc>
          <w:tcPr>
            <w:tcW w:w="3060" w:type="dxa"/>
            <w:tcBorders>
              <w:top w:val="single" w:sz="12" w:space="0" w:color="auto"/>
            </w:tcBorders>
          </w:tcPr>
          <w:p w:rsidR="0020249D" w:rsidRDefault="0020249D">
            <w:pPr>
              <w:pStyle w:val="TableText"/>
            </w:pPr>
            <w:r>
              <w:t>Rated as Low</w:t>
            </w:r>
          </w:p>
        </w:tc>
        <w:tc>
          <w:tcPr>
            <w:tcW w:w="900" w:type="dxa"/>
            <w:tcBorders>
              <w:top w:val="single" w:sz="12" w:space="0" w:color="auto"/>
            </w:tcBorders>
          </w:tcPr>
          <w:p w:rsidR="0020249D" w:rsidRDefault="0020249D">
            <w:pPr>
              <w:pStyle w:val="TableText"/>
              <w:jc w:val="center"/>
            </w:pPr>
            <w:r>
              <w:t>E</w:t>
            </w:r>
          </w:p>
        </w:tc>
        <w:tc>
          <w:tcPr>
            <w:tcW w:w="4320" w:type="dxa"/>
            <w:tcBorders>
              <w:top w:val="single" w:sz="12" w:space="0" w:color="auto"/>
            </w:tcBorders>
          </w:tcPr>
          <w:p w:rsidR="0020249D" w:rsidRDefault="0020249D">
            <w:pPr>
              <w:pStyle w:val="TableText"/>
            </w:pPr>
            <w:r>
              <w:t>Rated as Extreme (Used for Seriousness only)</w:t>
            </w:r>
          </w:p>
        </w:tc>
      </w:tr>
      <w:tr w:rsidR="0020249D">
        <w:tblPrEx>
          <w:tblCellMar>
            <w:top w:w="0" w:type="dxa"/>
            <w:bottom w:w="0" w:type="dxa"/>
          </w:tblCellMar>
        </w:tblPrEx>
        <w:tc>
          <w:tcPr>
            <w:tcW w:w="900" w:type="dxa"/>
          </w:tcPr>
          <w:p w:rsidR="0020249D" w:rsidRDefault="0020249D">
            <w:pPr>
              <w:pStyle w:val="TableText"/>
              <w:jc w:val="center"/>
            </w:pPr>
            <w:r>
              <w:t>M</w:t>
            </w:r>
          </w:p>
        </w:tc>
        <w:tc>
          <w:tcPr>
            <w:tcW w:w="3060" w:type="dxa"/>
          </w:tcPr>
          <w:p w:rsidR="0020249D" w:rsidRDefault="0020249D">
            <w:pPr>
              <w:pStyle w:val="TableText"/>
            </w:pPr>
            <w:r>
              <w:t>Rated as Medium</w:t>
            </w:r>
          </w:p>
        </w:tc>
        <w:tc>
          <w:tcPr>
            <w:tcW w:w="900" w:type="dxa"/>
          </w:tcPr>
          <w:p w:rsidR="0020249D" w:rsidRDefault="0020249D">
            <w:pPr>
              <w:pStyle w:val="TableText"/>
              <w:jc w:val="center"/>
            </w:pPr>
            <w:r>
              <w:t>NA</w:t>
            </w:r>
          </w:p>
        </w:tc>
        <w:tc>
          <w:tcPr>
            <w:tcW w:w="4320" w:type="dxa"/>
          </w:tcPr>
          <w:p w:rsidR="0020249D" w:rsidRDefault="0020249D">
            <w:pPr>
              <w:pStyle w:val="TableText"/>
            </w:pPr>
            <w:r>
              <w:t>Not Assessed</w:t>
            </w:r>
          </w:p>
        </w:tc>
      </w:tr>
      <w:tr w:rsidR="0020249D">
        <w:tblPrEx>
          <w:tblCellMar>
            <w:top w:w="0" w:type="dxa"/>
            <w:bottom w:w="0" w:type="dxa"/>
          </w:tblCellMar>
        </w:tblPrEx>
        <w:tc>
          <w:tcPr>
            <w:tcW w:w="900" w:type="dxa"/>
          </w:tcPr>
          <w:p w:rsidR="0020249D" w:rsidRDefault="0020249D">
            <w:pPr>
              <w:pStyle w:val="TableText"/>
              <w:jc w:val="center"/>
            </w:pPr>
            <w:r>
              <w:t>H</w:t>
            </w:r>
          </w:p>
        </w:tc>
        <w:tc>
          <w:tcPr>
            <w:tcW w:w="3060" w:type="dxa"/>
          </w:tcPr>
          <w:p w:rsidR="0020249D" w:rsidRDefault="0020249D">
            <w:pPr>
              <w:pStyle w:val="TableText"/>
            </w:pPr>
            <w:r>
              <w:t>Rated as High</w:t>
            </w:r>
          </w:p>
        </w:tc>
        <w:tc>
          <w:tcPr>
            <w:tcW w:w="900" w:type="dxa"/>
          </w:tcPr>
          <w:p w:rsidR="0020249D" w:rsidRDefault="0020249D">
            <w:pPr>
              <w:pStyle w:val="TableText"/>
              <w:jc w:val="center"/>
            </w:pPr>
          </w:p>
        </w:tc>
        <w:tc>
          <w:tcPr>
            <w:tcW w:w="4320" w:type="dxa"/>
          </w:tcPr>
          <w:p w:rsidR="0020249D" w:rsidRDefault="0020249D">
            <w:pPr>
              <w:pStyle w:val="TableText"/>
            </w:pPr>
          </w:p>
        </w:tc>
      </w:tr>
    </w:tbl>
    <w:p w:rsidR="0020249D" w:rsidRDefault="0020249D"/>
    <w:tbl>
      <w:tblPr>
        <w:tblW w:w="0" w:type="auto"/>
        <w:tblInd w:w="10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530"/>
        <w:gridCol w:w="1530"/>
        <w:gridCol w:w="1530"/>
        <w:gridCol w:w="1530"/>
        <w:gridCol w:w="1530"/>
        <w:gridCol w:w="1530"/>
      </w:tblGrid>
      <w:tr w:rsidR="0020249D">
        <w:tblPrEx>
          <w:tblCellMar>
            <w:top w:w="0" w:type="dxa"/>
            <w:bottom w:w="0" w:type="dxa"/>
          </w:tblCellMar>
        </w:tblPrEx>
        <w:trPr>
          <w:cantSplit/>
        </w:trPr>
        <w:tc>
          <w:tcPr>
            <w:tcW w:w="9180" w:type="dxa"/>
            <w:gridSpan w:val="6"/>
            <w:tcBorders>
              <w:top w:val="single" w:sz="12" w:space="0" w:color="auto"/>
              <w:bottom w:val="single" w:sz="12" w:space="0" w:color="auto"/>
            </w:tcBorders>
            <w:shd w:val="clear" w:color="auto" w:fill="D9D9D9"/>
          </w:tcPr>
          <w:p w:rsidR="0020249D" w:rsidRDefault="0020249D">
            <w:pPr>
              <w:pStyle w:val="TableHeading"/>
            </w:pPr>
            <w:r>
              <w:t>Grade: Combined effect of Likelihood/Seriousness</w:t>
            </w:r>
          </w:p>
        </w:tc>
      </w:tr>
      <w:tr w:rsidR="0020249D">
        <w:tblPrEx>
          <w:tblCellMar>
            <w:top w:w="0" w:type="dxa"/>
            <w:bottom w:w="0" w:type="dxa"/>
          </w:tblCellMar>
        </w:tblPrEx>
        <w:trPr>
          <w:cantSplit/>
        </w:trPr>
        <w:tc>
          <w:tcPr>
            <w:tcW w:w="1530" w:type="dxa"/>
            <w:tcBorders>
              <w:top w:val="single" w:sz="12" w:space="0" w:color="auto"/>
            </w:tcBorders>
          </w:tcPr>
          <w:p w:rsidR="0020249D" w:rsidRDefault="0020249D">
            <w:pPr>
              <w:pStyle w:val="TableText"/>
            </w:pPr>
          </w:p>
        </w:tc>
        <w:tc>
          <w:tcPr>
            <w:tcW w:w="7650" w:type="dxa"/>
            <w:gridSpan w:val="5"/>
            <w:tcBorders>
              <w:top w:val="single" w:sz="12" w:space="0" w:color="auto"/>
            </w:tcBorders>
          </w:tcPr>
          <w:p w:rsidR="0020249D" w:rsidRDefault="0020249D">
            <w:pPr>
              <w:pStyle w:val="TableText"/>
              <w:jc w:val="center"/>
            </w:pPr>
            <w:r>
              <w:t>Seriousness</w:t>
            </w:r>
          </w:p>
        </w:tc>
      </w:tr>
      <w:tr w:rsidR="0020249D">
        <w:tblPrEx>
          <w:tblCellMar>
            <w:top w:w="0" w:type="dxa"/>
            <w:bottom w:w="0" w:type="dxa"/>
          </w:tblCellMar>
        </w:tblPrEx>
        <w:trPr>
          <w:cantSplit/>
        </w:trPr>
        <w:tc>
          <w:tcPr>
            <w:tcW w:w="1530" w:type="dxa"/>
            <w:vMerge w:val="restart"/>
            <w:vAlign w:val="center"/>
          </w:tcPr>
          <w:p w:rsidR="0020249D" w:rsidRDefault="0020249D">
            <w:pPr>
              <w:pStyle w:val="TableText"/>
            </w:pPr>
            <w:r>
              <w:t>Likelihood</w:t>
            </w:r>
          </w:p>
        </w:tc>
        <w:tc>
          <w:tcPr>
            <w:tcW w:w="1530" w:type="dxa"/>
          </w:tcPr>
          <w:p w:rsidR="0020249D" w:rsidRDefault="0020249D">
            <w:pPr>
              <w:pStyle w:val="TableText"/>
              <w:jc w:val="center"/>
            </w:pPr>
          </w:p>
        </w:tc>
        <w:tc>
          <w:tcPr>
            <w:tcW w:w="1530" w:type="dxa"/>
          </w:tcPr>
          <w:p w:rsidR="0020249D" w:rsidRDefault="0020249D">
            <w:pPr>
              <w:pStyle w:val="TableText"/>
              <w:jc w:val="center"/>
            </w:pPr>
            <w:r>
              <w:t>low</w:t>
            </w:r>
          </w:p>
        </w:tc>
        <w:tc>
          <w:tcPr>
            <w:tcW w:w="1530" w:type="dxa"/>
          </w:tcPr>
          <w:p w:rsidR="0020249D" w:rsidRDefault="0020249D">
            <w:pPr>
              <w:pStyle w:val="TableText"/>
              <w:jc w:val="center"/>
            </w:pPr>
            <w:r>
              <w:t>medium</w:t>
            </w:r>
          </w:p>
        </w:tc>
        <w:tc>
          <w:tcPr>
            <w:tcW w:w="1530" w:type="dxa"/>
          </w:tcPr>
          <w:p w:rsidR="0020249D" w:rsidRDefault="0020249D">
            <w:pPr>
              <w:pStyle w:val="TableText"/>
              <w:jc w:val="center"/>
            </w:pPr>
            <w:r>
              <w:t>high</w:t>
            </w:r>
          </w:p>
        </w:tc>
        <w:tc>
          <w:tcPr>
            <w:tcW w:w="1530" w:type="dxa"/>
          </w:tcPr>
          <w:p w:rsidR="0020249D" w:rsidRDefault="0020249D">
            <w:pPr>
              <w:pStyle w:val="TableText"/>
              <w:jc w:val="center"/>
            </w:pPr>
            <w:r>
              <w:t>EXTREME</w:t>
            </w:r>
          </w:p>
        </w:tc>
      </w:tr>
      <w:tr w:rsidR="0020249D">
        <w:tblPrEx>
          <w:tblCellMar>
            <w:top w:w="0" w:type="dxa"/>
            <w:bottom w:w="0" w:type="dxa"/>
          </w:tblCellMar>
        </w:tblPrEx>
        <w:trPr>
          <w:cantSplit/>
        </w:trPr>
        <w:tc>
          <w:tcPr>
            <w:tcW w:w="1530" w:type="dxa"/>
            <w:vMerge/>
          </w:tcPr>
          <w:p w:rsidR="0020249D" w:rsidRDefault="0020249D">
            <w:pPr>
              <w:pStyle w:val="TableText"/>
            </w:pPr>
          </w:p>
        </w:tc>
        <w:tc>
          <w:tcPr>
            <w:tcW w:w="1530" w:type="dxa"/>
          </w:tcPr>
          <w:p w:rsidR="0020249D" w:rsidRDefault="0020249D">
            <w:pPr>
              <w:pStyle w:val="TableText"/>
            </w:pPr>
            <w:r>
              <w:t>low</w:t>
            </w:r>
          </w:p>
        </w:tc>
        <w:tc>
          <w:tcPr>
            <w:tcW w:w="1530" w:type="dxa"/>
          </w:tcPr>
          <w:p w:rsidR="0020249D" w:rsidRDefault="0020249D">
            <w:pPr>
              <w:pStyle w:val="TableText"/>
              <w:jc w:val="center"/>
            </w:pPr>
            <w:r>
              <w:t>N</w:t>
            </w:r>
          </w:p>
        </w:tc>
        <w:tc>
          <w:tcPr>
            <w:tcW w:w="1530" w:type="dxa"/>
          </w:tcPr>
          <w:p w:rsidR="0020249D" w:rsidRDefault="0020249D">
            <w:pPr>
              <w:pStyle w:val="TableText"/>
              <w:jc w:val="center"/>
            </w:pPr>
            <w:r>
              <w:t>D</w:t>
            </w:r>
          </w:p>
        </w:tc>
        <w:tc>
          <w:tcPr>
            <w:tcW w:w="1530" w:type="dxa"/>
          </w:tcPr>
          <w:p w:rsidR="0020249D" w:rsidRDefault="0020249D">
            <w:pPr>
              <w:pStyle w:val="TableText"/>
              <w:jc w:val="center"/>
            </w:pPr>
            <w:r>
              <w:t>C</w:t>
            </w:r>
          </w:p>
        </w:tc>
        <w:tc>
          <w:tcPr>
            <w:tcW w:w="1530" w:type="dxa"/>
          </w:tcPr>
          <w:p w:rsidR="0020249D" w:rsidRDefault="0020249D">
            <w:pPr>
              <w:pStyle w:val="TableText"/>
              <w:jc w:val="center"/>
            </w:pPr>
            <w:r>
              <w:t>A</w:t>
            </w:r>
          </w:p>
        </w:tc>
      </w:tr>
      <w:tr w:rsidR="0020249D">
        <w:tblPrEx>
          <w:tblCellMar>
            <w:top w:w="0" w:type="dxa"/>
            <w:bottom w:w="0" w:type="dxa"/>
          </w:tblCellMar>
        </w:tblPrEx>
        <w:trPr>
          <w:cantSplit/>
        </w:trPr>
        <w:tc>
          <w:tcPr>
            <w:tcW w:w="1530" w:type="dxa"/>
            <w:vMerge/>
          </w:tcPr>
          <w:p w:rsidR="0020249D" w:rsidRDefault="0020249D">
            <w:pPr>
              <w:pStyle w:val="TableText"/>
            </w:pPr>
          </w:p>
        </w:tc>
        <w:tc>
          <w:tcPr>
            <w:tcW w:w="1530" w:type="dxa"/>
          </w:tcPr>
          <w:p w:rsidR="0020249D" w:rsidRDefault="0020249D">
            <w:pPr>
              <w:pStyle w:val="TableText"/>
            </w:pPr>
            <w:r>
              <w:t>medium</w:t>
            </w:r>
          </w:p>
        </w:tc>
        <w:tc>
          <w:tcPr>
            <w:tcW w:w="1530" w:type="dxa"/>
          </w:tcPr>
          <w:p w:rsidR="0020249D" w:rsidRDefault="0020249D">
            <w:pPr>
              <w:pStyle w:val="TableText"/>
              <w:jc w:val="center"/>
            </w:pPr>
            <w:r>
              <w:t>D</w:t>
            </w:r>
          </w:p>
        </w:tc>
        <w:tc>
          <w:tcPr>
            <w:tcW w:w="1530" w:type="dxa"/>
          </w:tcPr>
          <w:p w:rsidR="0020249D" w:rsidRDefault="0020249D">
            <w:pPr>
              <w:pStyle w:val="TableText"/>
              <w:jc w:val="center"/>
            </w:pPr>
            <w:r>
              <w:t>C</w:t>
            </w:r>
          </w:p>
        </w:tc>
        <w:tc>
          <w:tcPr>
            <w:tcW w:w="1530" w:type="dxa"/>
          </w:tcPr>
          <w:p w:rsidR="0020249D" w:rsidRDefault="0020249D">
            <w:pPr>
              <w:pStyle w:val="TableText"/>
              <w:jc w:val="center"/>
            </w:pPr>
            <w:r>
              <w:t>B</w:t>
            </w:r>
          </w:p>
        </w:tc>
        <w:tc>
          <w:tcPr>
            <w:tcW w:w="1530" w:type="dxa"/>
          </w:tcPr>
          <w:p w:rsidR="0020249D" w:rsidRDefault="0020249D">
            <w:pPr>
              <w:pStyle w:val="TableText"/>
              <w:jc w:val="center"/>
            </w:pPr>
            <w:r>
              <w:t>A</w:t>
            </w:r>
          </w:p>
        </w:tc>
      </w:tr>
      <w:tr w:rsidR="0020249D">
        <w:tblPrEx>
          <w:tblCellMar>
            <w:top w:w="0" w:type="dxa"/>
            <w:bottom w:w="0" w:type="dxa"/>
          </w:tblCellMar>
        </w:tblPrEx>
        <w:trPr>
          <w:cantSplit/>
        </w:trPr>
        <w:tc>
          <w:tcPr>
            <w:tcW w:w="1530" w:type="dxa"/>
            <w:vMerge/>
          </w:tcPr>
          <w:p w:rsidR="0020249D" w:rsidRDefault="0020249D">
            <w:pPr>
              <w:pStyle w:val="TableText"/>
            </w:pPr>
          </w:p>
        </w:tc>
        <w:tc>
          <w:tcPr>
            <w:tcW w:w="1530" w:type="dxa"/>
          </w:tcPr>
          <w:p w:rsidR="0020249D" w:rsidRDefault="0020249D">
            <w:pPr>
              <w:pStyle w:val="TableText"/>
            </w:pPr>
            <w:r>
              <w:t>high</w:t>
            </w:r>
          </w:p>
        </w:tc>
        <w:tc>
          <w:tcPr>
            <w:tcW w:w="1530" w:type="dxa"/>
          </w:tcPr>
          <w:p w:rsidR="0020249D" w:rsidRDefault="0020249D">
            <w:pPr>
              <w:pStyle w:val="TableText"/>
              <w:jc w:val="center"/>
            </w:pPr>
            <w:r>
              <w:t>C</w:t>
            </w:r>
          </w:p>
        </w:tc>
        <w:tc>
          <w:tcPr>
            <w:tcW w:w="1530" w:type="dxa"/>
          </w:tcPr>
          <w:p w:rsidR="0020249D" w:rsidRDefault="0020249D">
            <w:pPr>
              <w:pStyle w:val="TableText"/>
              <w:jc w:val="center"/>
            </w:pPr>
            <w:r>
              <w:t>B</w:t>
            </w:r>
          </w:p>
        </w:tc>
        <w:tc>
          <w:tcPr>
            <w:tcW w:w="1530" w:type="dxa"/>
          </w:tcPr>
          <w:p w:rsidR="0020249D" w:rsidRDefault="0020249D">
            <w:pPr>
              <w:pStyle w:val="TableText"/>
              <w:jc w:val="center"/>
            </w:pPr>
            <w:r>
              <w:t>A</w:t>
            </w:r>
          </w:p>
        </w:tc>
        <w:tc>
          <w:tcPr>
            <w:tcW w:w="1530" w:type="dxa"/>
          </w:tcPr>
          <w:p w:rsidR="0020249D" w:rsidRDefault="0020249D">
            <w:pPr>
              <w:pStyle w:val="TableText"/>
              <w:jc w:val="center"/>
            </w:pPr>
            <w:r>
              <w:t>A</w:t>
            </w:r>
          </w:p>
        </w:tc>
      </w:tr>
    </w:tbl>
    <w:p w:rsidR="0020249D" w:rsidRDefault="0020249D"/>
    <w:tbl>
      <w:tblPr>
        <w:tblW w:w="918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00"/>
        <w:gridCol w:w="8280"/>
      </w:tblGrid>
      <w:tr w:rsidR="0020249D">
        <w:tblPrEx>
          <w:tblCellMar>
            <w:top w:w="0" w:type="dxa"/>
            <w:bottom w:w="0" w:type="dxa"/>
          </w:tblCellMar>
        </w:tblPrEx>
        <w:trPr>
          <w:cantSplit/>
        </w:trPr>
        <w:tc>
          <w:tcPr>
            <w:tcW w:w="9180" w:type="dxa"/>
            <w:gridSpan w:val="2"/>
            <w:tcBorders>
              <w:top w:val="single" w:sz="12" w:space="0" w:color="auto"/>
            </w:tcBorders>
            <w:shd w:val="clear" w:color="auto" w:fill="D9D9D9"/>
          </w:tcPr>
          <w:p w:rsidR="0020249D" w:rsidRDefault="0020249D">
            <w:pPr>
              <w:pStyle w:val="TableHeading"/>
            </w:pPr>
            <w:r>
              <w:t>Recommended actions for grades of risk</w:t>
            </w:r>
          </w:p>
        </w:tc>
      </w:tr>
      <w:tr w:rsidR="0020249D">
        <w:tblPrEx>
          <w:tblCellMar>
            <w:top w:w="0" w:type="dxa"/>
            <w:bottom w:w="0" w:type="dxa"/>
          </w:tblCellMar>
        </w:tblPrEx>
        <w:trPr>
          <w:cantSplit/>
        </w:trPr>
        <w:tc>
          <w:tcPr>
            <w:tcW w:w="900" w:type="dxa"/>
            <w:tcBorders>
              <w:bottom w:val="single" w:sz="12" w:space="0" w:color="auto"/>
            </w:tcBorders>
            <w:shd w:val="clear" w:color="auto" w:fill="D9D9D9"/>
          </w:tcPr>
          <w:p w:rsidR="0020249D" w:rsidRDefault="0020249D">
            <w:pPr>
              <w:pStyle w:val="TableHeading"/>
            </w:pPr>
            <w:r>
              <w:t>Grade</w:t>
            </w:r>
          </w:p>
        </w:tc>
        <w:tc>
          <w:tcPr>
            <w:tcW w:w="8280" w:type="dxa"/>
            <w:tcBorders>
              <w:bottom w:val="single" w:sz="12" w:space="0" w:color="auto"/>
            </w:tcBorders>
            <w:shd w:val="clear" w:color="auto" w:fill="D9D9D9"/>
          </w:tcPr>
          <w:p w:rsidR="0020249D" w:rsidRDefault="0020249D">
            <w:pPr>
              <w:pStyle w:val="TableHeading"/>
            </w:pPr>
            <w:r>
              <w:t>Risk mitigation actions</w:t>
            </w:r>
          </w:p>
        </w:tc>
      </w:tr>
      <w:tr w:rsidR="0020249D">
        <w:tblPrEx>
          <w:tblCellMar>
            <w:top w:w="0" w:type="dxa"/>
            <w:bottom w:w="0" w:type="dxa"/>
          </w:tblCellMar>
        </w:tblPrEx>
        <w:trPr>
          <w:cantSplit/>
        </w:trPr>
        <w:tc>
          <w:tcPr>
            <w:tcW w:w="900" w:type="dxa"/>
            <w:tcBorders>
              <w:top w:val="single" w:sz="12" w:space="0" w:color="auto"/>
            </w:tcBorders>
          </w:tcPr>
          <w:p w:rsidR="0020249D" w:rsidRDefault="0020249D">
            <w:pPr>
              <w:pStyle w:val="TableText"/>
              <w:jc w:val="center"/>
            </w:pPr>
            <w:r>
              <w:t>A</w:t>
            </w:r>
          </w:p>
        </w:tc>
        <w:tc>
          <w:tcPr>
            <w:tcW w:w="8280" w:type="dxa"/>
            <w:tcBorders>
              <w:top w:val="single" w:sz="12" w:space="0" w:color="auto"/>
            </w:tcBorders>
          </w:tcPr>
          <w:p w:rsidR="0020249D" w:rsidRDefault="0020249D">
            <w:pPr>
              <w:pStyle w:val="TableText"/>
            </w:pPr>
            <w:r>
              <w:t>Mitigation actions, to reduce the likelihood and seriousness, to be identified and implemented as soon as the project commences as a priority.</w:t>
            </w:r>
          </w:p>
        </w:tc>
      </w:tr>
      <w:tr w:rsidR="0020249D">
        <w:tblPrEx>
          <w:tblCellMar>
            <w:top w:w="0" w:type="dxa"/>
            <w:bottom w:w="0" w:type="dxa"/>
          </w:tblCellMar>
        </w:tblPrEx>
        <w:trPr>
          <w:cantSplit/>
        </w:trPr>
        <w:tc>
          <w:tcPr>
            <w:tcW w:w="900" w:type="dxa"/>
          </w:tcPr>
          <w:p w:rsidR="0020249D" w:rsidRDefault="0020249D">
            <w:pPr>
              <w:pStyle w:val="TableText"/>
              <w:jc w:val="center"/>
            </w:pPr>
            <w:r>
              <w:t>B</w:t>
            </w:r>
          </w:p>
        </w:tc>
        <w:tc>
          <w:tcPr>
            <w:tcW w:w="8280" w:type="dxa"/>
          </w:tcPr>
          <w:p w:rsidR="0020249D" w:rsidRDefault="0020249D">
            <w:pPr>
              <w:pStyle w:val="TableText"/>
            </w:pPr>
            <w:r>
              <w:t>Mitigation actions, to reduce the likelihood and seriousness, to be identified and appropriate actions implemented during project execution.</w:t>
            </w:r>
          </w:p>
        </w:tc>
      </w:tr>
      <w:tr w:rsidR="0020249D">
        <w:tblPrEx>
          <w:tblCellMar>
            <w:top w:w="0" w:type="dxa"/>
            <w:bottom w:w="0" w:type="dxa"/>
          </w:tblCellMar>
        </w:tblPrEx>
        <w:trPr>
          <w:cantSplit/>
        </w:trPr>
        <w:tc>
          <w:tcPr>
            <w:tcW w:w="900" w:type="dxa"/>
          </w:tcPr>
          <w:p w:rsidR="0020249D" w:rsidRDefault="0020249D">
            <w:pPr>
              <w:pStyle w:val="TableText"/>
              <w:jc w:val="center"/>
            </w:pPr>
            <w:r>
              <w:t>C</w:t>
            </w:r>
          </w:p>
        </w:tc>
        <w:tc>
          <w:tcPr>
            <w:tcW w:w="8280" w:type="dxa"/>
          </w:tcPr>
          <w:p w:rsidR="0020249D" w:rsidRDefault="0020249D">
            <w:pPr>
              <w:pStyle w:val="TableText"/>
            </w:pPr>
            <w:r>
              <w:t>Mitigation actions, to reduce the likelihood and seriousness, to be identified and costed for possible action if funds permit.</w:t>
            </w:r>
          </w:p>
        </w:tc>
      </w:tr>
      <w:tr w:rsidR="0020249D">
        <w:tblPrEx>
          <w:tblCellMar>
            <w:top w:w="0" w:type="dxa"/>
            <w:bottom w:w="0" w:type="dxa"/>
          </w:tblCellMar>
        </w:tblPrEx>
        <w:trPr>
          <w:cantSplit/>
        </w:trPr>
        <w:tc>
          <w:tcPr>
            <w:tcW w:w="900" w:type="dxa"/>
          </w:tcPr>
          <w:p w:rsidR="0020249D" w:rsidRDefault="0020249D">
            <w:pPr>
              <w:pStyle w:val="TableText"/>
              <w:jc w:val="center"/>
            </w:pPr>
            <w:r>
              <w:t>D</w:t>
            </w:r>
          </w:p>
        </w:tc>
        <w:tc>
          <w:tcPr>
            <w:tcW w:w="8280" w:type="dxa"/>
          </w:tcPr>
          <w:p w:rsidR="0020249D" w:rsidRDefault="0020249D">
            <w:pPr>
              <w:pStyle w:val="TableText"/>
            </w:pPr>
            <w:r>
              <w:t>To be noted - no action is needed unless grading increases over time.</w:t>
            </w:r>
          </w:p>
        </w:tc>
      </w:tr>
      <w:tr w:rsidR="0020249D">
        <w:tblPrEx>
          <w:tblCellMar>
            <w:top w:w="0" w:type="dxa"/>
            <w:bottom w:w="0" w:type="dxa"/>
          </w:tblCellMar>
        </w:tblPrEx>
        <w:trPr>
          <w:cantSplit/>
        </w:trPr>
        <w:tc>
          <w:tcPr>
            <w:tcW w:w="900" w:type="dxa"/>
          </w:tcPr>
          <w:p w:rsidR="0020249D" w:rsidRDefault="0020249D">
            <w:pPr>
              <w:pStyle w:val="TableText"/>
              <w:jc w:val="center"/>
            </w:pPr>
            <w:r>
              <w:t>N</w:t>
            </w:r>
          </w:p>
        </w:tc>
        <w:tc>
          <w:tcPr>
            <w:tcW w:w="8280" w:type="dxa"/>
          </w:tcPr>
          <w:p w:rsidR="0020249D" w:rsidRDefault="0020249D">
            <w:pPr>
              <w:pStyle w:val="TableText"/>
            </w:pPr>
            <w:r>
              <w:t>To be noted - no action is needed unless grading increases over time.</w:t>
            </w:r>
          </w:p>
        </w:tc>
      </w:tr>
    </w:tbl>
    <w:p w:rsidR="0020249D" w:rsidRDefault="0020249D"/>
    <w:tbl>
      <w:tblPr>
        <w:tblW w:w="918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00"/>
        <w:gridCol w:w="3420"/>
        <w:gridCol w:w="900"/>
        <w:gridCol w:w="3960"/>
      </w:tblGrid>
      <w:tr w:rsidR="0020249D">
        <w:tblPrEx>
          <w:tblCellMar>
            <w:top w:w="0" w:type="dxa"/>
            <w:bottom w:w="0" w:type="dxa"/>
          </w:tblCellMar>
        </w:tblPrEx>
        <w:trPr>
          <w:cantSplit/>
        </w:trPr>
        <w:tc>
          <w:tcPr>
            <w:tcW w:w="9180" w:type="dxa"/>
            <w:gridSpan w:val="4"/>
            <w:tcBorders>
              <w:top w:val="single" w:sz="12" w:space="0" w:color="auto"/>
              <w:bottom w:val="single" w:sz="12" w:space="0" w:color="auto"/>
            </w:tcBorders>
            <w:shd w:val="clear" w:color="auto" w:fill="D9D9D9"/>
          </w:tcPr>
          <w:p w:rsidR="0020249D" w:rsidRDefault="0020249D">
            <w:pPr>
              <w:pStyle w:val="TableHeading"/>
            </w:pPr>
            <w:r>
              <w:t>Change to Grade since last assessment</w:t>
            </w:r>
          </w:p>
        </w:tc>
      </w:tr>
      <w:tr w:rsidR="0020249D">
        <w:tblPrEx>
          <w:tblCellMar>
            <w:top w:w="0" w:type="dxa"/>
            <w:bottom w:w="0" w:type="dxa"/>
          </w:tblCellMar>
        </w:tblPrEx>
        <w:tc>
          <w:tcPr>
            <w:tcW w:w="900" w:type="dxa"/>
            <w:tcBorders>
              <w:top w:val="single" w:sz="12" w:space="0" w:color="auto"/>
            </w:tcBorders>
          </w:tcPr>
          <w:p w:rsidR="0020249D" w:rsidRDefault="0020249D">
            <w:pPr>
              <w:pStyle w:val="TableText"/>
              <w:jc w:val="center"/>
            </w:pPr>
            <w:r>
              <w:t>NEW</w:t>
            </w:r>
          </w:p>
        </w:tc>
        <w:tc>
          <w:tcPr>
            <w:tcW w:w="3420" w:type="dxa"/>
            <w:tcBorders>
              <w:top w:val="single" w:sz="12" w:space="0" w:color="auto"/>
            </w:tcBorders>
          </w:tcPr>
          <w:p w:rsidR="0020249D" w:rsidRDefault="0020249D">
            <w:pPr>
              <w:pStyle w:val="TableText"/>
            </w:pPr>
            <w:r>
              <w:t>New risk</w:t>
            </w:r>
          </w:p>
        </w:tc>
        <w:tc>
          <w:tcPr>
            <w:tcW w:w="900" w:type="dxa"/>
            <w:tcBorders>
              <w:top w:val="single" w:sz="12" w:space="0" w:color="auto"/>
            </w:tcBorders>
          </w:tcPr>
          <w:p w:rsidR="0020249D" w:rsidRDefault="0020249D">
            <w:pPr>
              <w:pStyle w:val="TableText"/>
              <w:jc w:val="center"/>
            </w:pPr>
            <w:r>
              <w:sym w:font="Symbol" w:char="F0AF"/>
            </w:r>
          </w:p>
        </w:tc>
        <w:tc>
          <w:tcPr>
            <w:tcW w:w="3960" w:type="dxa"/>
            <w:tcBorders>
              <w:top w:val="single" w:sz="12" w:space="0" w:color="auto"/>
            </w:tcBorders>
          </w:tcPr>
          <w:p w:rsidR="0020249D" w:rsidRDefault="0020249D">
            <w:pPr>
              <w:pStyle w:val="TableText"/>
            </w:pPr>
            <w:r>
              <w:t>Grading decreased</w:t>
            </w:r>
          </w:p>
        </w:tc>
      </w:tr>
      <w:tr w:rsidR="0020249D">
        <w:tblPrEx>
          <w:tblCellMar>
            <w:top w:w="0" w:type="dxa"/>
            <w:bottom w:w="0" w:type="dxa"/>
          </w:tblCellMar>
        </w:tblPrEx>
        <w:tc>
          <w:tcPr>
            <w:tcW w:w="900" w:type="dxa"/>
          </w:tcPr>
          <w:p w:rsidR="0020249D" w:rsidRDefault="0020249D">
            <w:pPr>
              <w:pStyle w:val="TableText"/>
              <w:jc w:val="center"/>
            </w:pPr>
            <w:r>
              <w:t>—</w:t>
            </w:r>
          </w:p>
        </w:tc>
        <w:tc>
          <w:tcPr>
            <w:tcW w:w="3420" w:type="dxa"/>
          </w:tcPr>
          <w:p w:rsidR="0020249D" w:rsidRDefault="0020249D">
            <w:pPr>
              <w:pStyle w:val="TableText"/>
            </w:pPr>
            <w:r>
              <w:t>No change to Grade</w:t>
            </w:r>
          </w:p>
        </w:tc>
        <w:tc>
          <w:tcPr>
            <w:tcW w:w="900" w:type="dxa"/>
          </w:tcPr>
          <w:p w:rsidR="0020249D" w:rsidRDefault="0020249D">
            <w:pPr>
              <w:pStyle w:val="TableText"/>
              <w:jc w:val="center"/>
            </w:pPr>
            <w:r>
              <w:sym w:font="Symbol" w:char="F0AD"/>
            </w:r>
          </w:p>
        </w:tc>
        <w:tc>
          <w:tcPr>
            <w:tcW w:w="3960" w:type="dxa"/>
          </w:tcPr>
          <w:p w:rsidR="0020249D" w:rsidRDefault="0020249D">
            <w:pPr>
              <w:pStyle w:val="TableText"/>
            </w:pPr>
            <w:r>
              <w:t>Grading increased</w:t>
            </w:r>
          </w:p>
        </w:tc>
      </w:tr>
    </w:tbl>
    <w:p w:rsidR="0020249D" w:rsidRDefault="0020249D"/>
    <w:p w:rsidR="0020249D" w:rsidRDefault="0020249D">
      <w:pPr>
        <w:sectPr w:rsidR="0020249D">
          <w:headerReference w:type="default" r:id="rId18"/>
          <w:footerReference w:type="default" r:id="rId19"/>
          <w:headerReference w:type="first" r:id="rId20"/>
          <w:footerReference w:type="first" r:id="rId21"/>
          <w:pgSz w:w="11907" w:h="16840" w:code="9"/>
          <w:pgMar w:top="1258" w:right="1440" w:bottom="1440" w:left="1440" w:header="709" w:footer="709" w:gutter="0"/>
          <w:pgNumType w:start="1"/>
          <w:cols w:space="708"/>
          <w:titlePg/>
          <w:docGrid w:linePitch="360"/>
        </w:sectPr>
      </w:pPr>
    </w:p>
    <w:tbl>
      <w:tblPr>
        <w:tblW w:w="5361" w:type="pct"/>
        <w:tblInd w:w="-3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12"/>
        <w:gridCol w:w="1983"/>
        <w:gridCol w:w="1702"/>
        <w:gridCol w:w="565"/>
        <w:gridCol w:w="568"/>
        <w:gridCol w:w="851"/>
        <w:gridCol w:w="1134"/>
        <w:gridCol w:w="1134"/>
        <w:gridCol w:w="1842"/>
        <w:gridCol w:w="1560"/>
        <w:gridCol w:w="708"/>
        <w:gridCol w:w="1134"/>
        <w:gridCol w:w="1307"/>
      </w:tblGrid>
      <w:tr w:rsidR="00517B72" w:rsidRPr="00225147" w:rsidTr="00517B72">
        <w:tblPrEx>
          <w:tblCellMar>
            <w:top w:w="0" w:type="dxa"/>
            <w:bottom w:w="0" w:type="dxa"/>
          </w:tblCellMar>
        </w:tblPrEx>
        <w:trPr>
          <w:cantSplit/>
          <w:trHeight w:val="1693"/>
        </w:trPr>
        <w:tc>
          <w:tcPr>
            <w:tcW w:w="234" w:type="pct"/>
            <w:tcBorders>
              <w:top w:val="single" w:sz="12" w:space="0" w:color="auto"/>
              <w:bottom w:val="single" w:sz="12" w:space="0" w:color="auto"/>
            </w:tcBorders>
            <w:shd w:val="clear" w:color="auto" w:fill="D9D9D9"/>
          </w:tcPr>
          <w:p w:rsidR="00225147" w:rsidRPr="00225147" w:rsidRDefault="00225147" w:rsidP="00517B72">
            <w:pPr>
              <w:pStyle w:val="TableHeading"/>
              <w:spacing w:before="0" w:after="0"/>
              <w:rPr>
                <w:b w:val="0"/>
                <w:sz w:val="18"/>
              </w:rPr>
            </w:pPr>
            <w:r w:rsidRPr="00225147">
              <w:rPr>
                <w:b w:val="0"/>
                <w:sz w:val="18"/>
              </w:rPr>
              <w:lastRenderedPageBreak/>
              <w:t>Id</w:t>
            </w:r>
          </w:p>
        </w:tc>
        <w:tc>
          <w:tcPr>
            <w:tcW w:w="652" w:type="pct"/>
            <w:tcBorders>
              <w:top w:val="single" w:sz="12" w:space="0" w:color="auto"/>
              <w:bottom w:val="single" w:sz="12" w:space="0" w:color="auto"/>
            </w:tcBorders>
            <w:shd w:val="clear" w:color="auto" w:fill="D9D9D9"/>
          </w:tcPr>
          <w:p w:rsidR="00225147" w:rsidRPr="00225147" w:rsidRDefault="00225147" w:rsidP="00517B72">
            <w:pPr>
              <w:pStyle w:val="TableHeading"/>
              <w:spacing w:before="0" w:after="0"/>
              <w:rPr>
                <w:sz w:val="18"/>
              </w:rPr>
            </w:pPr>
            <w:r w:rsidRPr="00225147">
              <w:rPr>
                <w:sz w:val="18"/>
              </w:rPr>
              <w:t>Description of Risk</w:t>
            </w:r>
          </w:p>
          <w:p w:rsidR="00225147" w:rsidRPr="00225147" w:rsidRDefault="00225147" w:rsidP="00517B72">
            <w:pPr>
              <w:pStyle w:val="TableHeading"/>
              <w:spacing w:before="0" w:after="0"/>
              <w:rPr>
                <w:b w:val="0"/>
                <w:sz w:val="18"/>
              </w:rPr>
            </w:pPr>
            <w:r w:rsidRPr="00225147">
              <w:rPr>
                <w:b w:val="0"/>
                <w:sz w:val="18"/>
              </w:rPr>
              <w:t>(including any identified ‘triggers’)</w:t>
            </w:r>
          </w:p>
        </w:tc>
        <w:tc>
          <w:tcPr>
            <w:tcW w:w="560" w:type="pct"/>
            <w:tcBorders>
              <w:top w:val="single" w:sz="12" w:space="0" w:color="auto"/>
              <w:bottom w:val="single" w:sz="12" w:space="0" w:color="auto"/>
            </w:tcBorders>
            <w:shd w:val="clear" w:color="auto" w:fill="D9D9D9"/>
          </w:tcPr>
          <w:p w:rsidR="00225147" w:rsidRPr="00225147" w:rsidRDefault="00225147" w:rsidP="00517B72">
            <w:pPr>
              <w:pStyle w:val="TableHeading"/>
              <w:spacing w:before="0" w:after="0"/>
              <w:rPr>
                <w:sz w:val="18"/>
              </w:rPr>
            </w:pPr>
            <w:r w:rsidRPr="00225147">
              <w:rPr>
                <w:sz w:val="18"/>
              </w:rPr>
              <w:t xml:space="preserve">Impact on Project </w:t>
            </w:r>
          </w:p>
          <w:p w:rsidR="00225147" w:rsidRPr="00225147" w:rsidRDefault="00225147" w:rsidP="00517B72">
            <w:pPr>
              <w:pStyle w:val="TableHeading"/>
              <w:spacing w:before="0" w:after="0"/>
              <w:rPr>
                <w:b w:val="0"/>
                <w:sz w:val="18"/>
              </w:rPr>
            </w:pPr>
            <w:r w:rsidRPr="00225147">
              <w:rPr>
                <w:b w:val="0"/>
                <w:sz w:val="18"/>
              </w:rPr>
              <w:t xml:space="preserve">(Identify consequences </w:t>
            </w:r>
            <w:r w:rsidRPr="00225147">
              <w:rPr>
                <w:rFonts w:ascii="Helvetica" w:hAnsi="Helvetica"/>
                <w:b w:val="0"/>
                <w:sz w:val="18"/>
                <w:vertAlign w:val="superscript"/>
              </w:rPr>
              <w:footnoteReference w:id="1"/>
            </w:r>
            <w:r w:rsidRPr="00225147">
              <w:rPr>
                <w:b w:val="0"/>
                <w:sz w:val="18"/>
              </w:rPr>
              <w:t>)</w:t>
            </w:r>
          </w:p>
        </w:tc>
        <w:tc>
          <w:tcPr>
            <w:tcW w:w="186" w:type="pct"/>
            <w:tcBorders>
              <w:top w:val="single" w:sz="12" w:space="0" w:color="auto"/>
              <w:bottom w:val="single" w:sz="12" w:space="0" w:color="auto"/>
            </w:tcBorders>
            <w:shd w:val="clear" w:color="auto" w:fill="D9D9D9"/>
            <w:textDirection w:val="btLr"/>
          </w:tcPr>
          <w:p w:rsidR="00225147" w:rsidRDefault="00225147" w:rsidP="00517B72">
            <w:pPr>
              <w:pStyle w:val="TableHeading"/>
              <w:spacing w:before="0" w:after="0"/>
              <w:ind w:left="113" w:right="113"/>
              <w:rPr>
                <w:b w:val="0"/>
                <w:sz w:val="18"/>
              </w:rPr>
            </w:pPr>
            <w:r>
              <w:rPr>
                <w:b w:val="0"/>
                <w:sz w:val="18"/>
              </w:rPr>
              <w:t>Assessment of</w:t>
            </w:r>
          </w:p>
          <w:p w:rsidR="00225147" w:rsidRPr="00225147" w:rsidRDefault="00225147" w:rsidP="00517B72">
            <w:pPr>
              <w:pStyle w:val="TableHeading"/>
              <w:spacing w:before="0" w:after="0"/>
              <w:ind w:left="113" w:right="113"/>
              <w:rPr>
                <w:sz w:val="18"/>
              </w:rPr>
            </w:pPr>
            <w:r w:rsidRPr="00225147">
              <w:rPr>
                <w:sz w:val="18"/>
              </w:rPr>
              <w:t>Likelihood</w:t>
            </w:r>
          </w:p>
        </w:tc>
        <w:tc>
          <w:tcPr>
            <w:tcW w:w="187" w:type="pct"/>
            <w:tcBorders>
              <w:top w:val="single" w:sz="12" w:space="0" w:color="auto"/>
              <w:bottom w:val="single" w:sz="12" w:space="0" w:color="auto"/>
            </w:tcBorders>
            <w:shd w:val="clear" w:color="auto" w:fill="D9D9D9"/>
            <w:textDirection w:val="btLr"/>
          </w:tcPr>
          <w:p w:rsidR="00225147" w:rsidRDefault="00225147" w:rsidP="00517B72">
            <w:pPr>
              <w:pStyle w:val="TableHeading"/>
              <w:spacing w:before="0" w:after="0"/>
              <w:ind w:left="113" w:right="113"/>
              <w:rPr>
                <w:b w:val="0"/>
                <w:sz w:val="18"/>
              </w:rPr>
            </w:pPr>
            <w:r>
              <w:rPr>
                <w:b w:val="0"/>
                <w:sz w:val="18"/>
              </w:rPr>
              <w:t>Assessment of</w:t>
            </w:r>
          </w:p>
          <w:p w:rsidR="00225147" w:rsidRPr="00225147" w:rsidRDefault="00225147" w:rsidP="00517B72">
            <w:pPr>
              <w:pStyle w:val="TableHeading"/>
              <w:spacing w:before="0" w:after="0"/>
              <w:ind w:left="113" w:right="113"/>
              <w:rPr>
                <w:sz w:val="18"/>
              </w:rPr>
            </w:pPr>
            <w:r w:rsidRPr="00225147">
              <w:rPr>
                <w:sz w:val="18"/>
              </w:rPr>
              <w:t>Seriousness</w:t>
            </w:r>
          </w:p>
        </w:tc>
        <w:tc>
          <w:tcPr>
            <w:tcW w:w="280" w:type="pct"/>
            <w:tcBorders>
              <w:top w:val="single" w:sz="12" w:space="0" w:color="auto"/>
              <w:bottom w:val="single" w:sz="12" w:space="0" w:color="auto"/>
            </w:tcBorders>
            <w:shd w:val="clear" w:color="auto" w:fill="D9D9D9"/>
            <w:textDirection w:val="btLr"/>
          </w:tcPr>
          <w:p w:rsidR="00225147" w:rsidRDefault="00225147" w:rsidP="00517B72">
            <w:pPr>
              <w:pStyle w:val="TableHeading"/>
              <w:spacing w:before="0" w:after="0"/>
              <w:ind w:left="113" w:right="113"/>
              <w:rPr>
                <w:b w:val="0"/>
                <w:sz w:val="18"/>
              </w:rPr>
            </w:pPr>
            <w:r w:rsidRPr="00225147">
              <w:rPr>
                <w:sz w:val="18"/>
              </w:rPr>
              <w:t xml:space="preserve">Grade </w:t>
            </w:r>
            <w:r>
              <w:rPr>
                <w:b w:val="0"/>
                <w:sz w:val="18"/>
              </w:rPr>
              <w:t xml:space="preserve"> (combined Likelihood and Seriousness)</w:t>
            </w:r>
          </w:p>
          <w:p w:rsidR="00225147" w:rsidRPr="00225147" w:rsidRDefault="00225147" w:rsidP="00517B72">
            <w:pPr>
              <w:pStyle w:val="TableHeading"/>
              <w:spacing w:before="0" w:after="0"/>
              <w:ind w:left="113" w:right="113"/>
              <w:rPr>
                <w:b w:val="0"/>
                <w:sz w:val="18"/>
              </w:rPr>
            </w:pPr>
          </w:p>
        </w:tc>
        <w:tc>
          <w:tcPr>
            <w:tcW w:w="373" w:type="pct"/>
            <w:tcBorders>
              <w:top w:val="single" w:sz="12" w:space="0" w:color="auto"/>
              <w:bottom w:val="single" w:sz="12" w:space="0" w:color="auto"/>
            </w:tcBorders>
            <w:shd w:val="clear" w:color="auto" w:fill="D9D9D9"/>
          </w:tcPr>
          <w:p w:rsidR="00225147" w:rsidRPr="00225147" w:rsidRDefault="00225147" w:rsidP="00517B72">
            <w:pPr>
              <w:pStyle w:val="TableHeading"/>
              <w:spacing w:before="0" w:after="0"/>
              <w:jc w:val="center"/>
              <w:rPr>
                <w:b w:val="0"/>
                <w:sz w:val="18"/>
              </w:rPr>
            </w:pPr>
            <w:r w:rsidRPr="00191BA7">
              <w:rPr>
                <w:sz w:val="18"/>
              </w:rPr>
              <w:t>Change</w:t>
            </w:r>
          </w:p>
        </w:tc>
        <w:tc>
          <w:tcPr>
            <w:tcW w:w="373" w:type="pct"/>
            <w:tcBorders>
              <w:top w:val="single" w:sz="12" w:space="0" w:color="auto"/>
              <w:bottom w:val="single" w:sz="12" w:space="0" w:color="auto"/>
            </w:tcBorders>
            <w:shd w:val="clear" w:color="auto" w:fill="D9D9D9"/>
          </w:tcPr>
          <w:p w:rsidR="00225147" w:rsidRPr="00191BA7" w:rsidRDefault="00225147" w:rsidP="00517B72">
            <w:pPr>
              <w:pStyle w:val="TableHeading"/>
              <w:spacing w:before="0" w:after="0"/>
              <w:jc w:val="center"/>
              <w:rPr>
                <w:sz w:val="18"/>
              </w:rPr>
            </w:pPr>
            <w:r w:rsidRPr="00191BA7">
              <w:rPr>
                <w:sz w:val="18"/>
              </w:rPr>
              <w:t>Date of Review</w:t>
            </w:r>
          </w:p>
        </w:tc>
        <w:tc>
          <w:tcPr>
            <w:tcW w:w="606" w:type="pct"/>
            <w:tcBorders>
              <w:top w:val="single" w:sz="12" w:space="0" w:color="auto"/>
              <w:bottom w:val="single" w:sz="12" w:space="0" w:color="auto"/>
            </w:tcBorders>
            <w:shd w:val="clear" w:color="auto" w:fill="D9D9D9"/>
          </w:tcPr>
          <w:p w:rsidR="00225147" w:rsidRPr="00191BA7" w:rsidRDefault="00225147" w:rsidP="00517B72">
            <w:pPr>
              <w:pStyle w:val="TableHeading"/>
              <w:spacing w:before="0" w:after="0"/>
              <w:rPr>
                <w:sz w:val="18"/>
              </w:rPr>
            </w:pPr>
            <w:r w:rsidRPr="00191BA7">
              <w:rPr>
                <w:sz w:val="18"/>
              </w:rPr>
              <w:t>Mitigation Actions</w:t>
            </w:r>
          </w:p>
          <w:p w:rsidR="00225147" w:rsidRPr="00225147" w:rsidRDefault="00225147" w:rsidP="00517B72">
            <w:pPr>
              <w:pStyle w:val="TableHeading"/>
              <w:spacing w:before="0" w:after="0"/>
              <w:rPr>
                <w:b w:val="0"/>
                <w:sz w:val="18"/>
              </w:rPr>
            </w:pPr>
            <w:r w:rsidRPr="00225147">
              <w:rPr>
                <w:b w:val="0"/>
                <w:sz w:val="18"/>
              </w:rPr>
              <w:t>(Preventative or Contingency)</w:t>
            </w:r>
          </w:p>
        </w:tc>
        <w:tc>
          <w:tcPr>
            <w:tcW w:w="513" w:type="pct"/>
            <w:tcBorders>
              <w:top w:val="single" w:sz="12" w:space="0" w:color="auto"/>
              <w:bottom w:val="single" w:sz="12" w:space="0" w:color="auto"/>
            </w:tcBorders>
            <w:shd w:val="clear" w:color="auto" w:fill="D9D9D9"/>
          </w:tcPr>
          <w:p w:rsidR="00225147" w:rsidRPr="00225147" w:rsidRDefault="00191BA7" w:rsidP="00517B72">
            <w:pPr>
              <w:pStyle w:val="TableHeading"/>
              <w:spacing w:before="0" w:after="0"/>
              <w:rPr>
                <w:b w:val="0"/>
                <w:sz w:val="18"/>
              </w:rPr>
            </w:pPr>
            <w:r w:rsidRPr="00191BA7">
              <w:rPr>
                <w:sz w:val="18"/>
              </w:rPr>
              <w:t>R</w:t>
            </w:r>
            <w:r w:rsidR="00225147" w:rsidRPr="00191BA7">
              <w:rPr>
                <w:sz w:val="18"/>
              </w:rPr>
              <w:t>esponsib</w:t>
            </w:r>
            <w:r w:rsidRPr="00191BA7">
              <w:rPr>
                <w:sz w:val="18"/>
              </w:rPr>
              <w:t>i</w:t>
            </w:r>
            <w:r w:rsidR="00225147" w:rsidRPr="00191BA7">
              <w:rPr>
                <w:sz w:val="18"/>
              </w:rPr>
              <w:t>l</w:t>
            </w:r>
            <w:r w:rsidRPr="00191BA7">
              <w:rPr>
                <w:sz w:val="18"/>
              </w:rPr>
              <w:t>ity</w:t>
            </w:r>
            <w:r w:rsidR="00225147" w:rsidRPr="00225147">
              <w:rPr>
                <w:b w:val="0"/>
                <w:sz w:val="18"/>
              </w:rPr>
              <w:t xml:space="preserve"> for mitigation action(s)</w:t>
            </w:r>
          </w:p>
        </w:tc>
        <w:tc>
          <w:tcPr>
            <w:tcW w:w="233" w:type="pct"/>
            <w:tcBorders>
              <w:top w:val="single" w:sz="12" w:space="0" w:color="auto"/>
              <w:bottom w:val="single" w:sz="12" w:space="0" w:color="auto"/>
            </w:tcBorders>
            <w:shd w:val="clear" w:color="auto" w:fill="D9D9D9"/>
          </w:tcPr>
          <w:p w:rsidR="00225147" w:rsidRPr="00225147" w:rsidRDefault="00225147" w:rsidP="00517B72">
            <w:pPr>
              <w:pStyle w:val="TableHeading"/>
              <w:spacing w:before="0" w:after="0"/>
              <w:rPr>
                <w:b w:val="0"/>
                <w:sz w:val="18"/>
              </w:rPr>
            </w:pPr>
            <w:r w:rsidRPr="00191BA7">
              <w:rPr>
                <w:sz w:val="18"/>
              </w:rPr>
              <w:t>Cost</w:t>
            </w:r>
          </w:p>
        </w:tc>
        <w:tc>
          <w:tcPr>
            <w:tcW w:w="373" w:type="pct"/>
            <w:tcBorders>
              <w:top w:val="single" w:sz="12" w:space="0" w:color="auto"/>
              <w:bottom w:val="single" w:sz="12" w:space="0" w:color="auto"/>
            </w:tcBorders>
            <w:shd w:val="clear" w:color="auto" w:fill="D9D9D9"/>
          </w:tcPr>
          <w:p w:rsidR="00225147" w:rsidRPr="00225147" w:rsidRDefault="00225147" w:rsidP="00517B72">
            <w:pPr>
              <w:pStyle w:val="TableHeading"/>
              <w:spacing w:before="0" w:after="0"/>
              <w:rPr>
                <w:b w:val="0"/>
                <w:sz w:val="18"/>
              </w:rPr>
            </w:pPr>
            <w:r w:rsidRPr="00191BA7">
              <w:rPr>
                <w:sz w:val="18"/>
              </w:rPr>
              <w:t>Timeline</w:t>
            </w:r>
            <w:r w:rsidRPr="00225147">
              <w:rPr>
                <w:b w:val="0"/>
                <w:sz w:val="18"/>
              </w:rPr>
              <w:t xml:space="preserve"> for mitigation action(s)</w:t>
            </w:r>
          </w:p>
        </w:tc>
        <w:tc>
          <w:tcPr>
            <w:tcW w:w="430" w:type="pct"/>
            <w:tcBorders>
              <w:top w:val="single" w:sz="12" w:space="0" w:color="auto"/>
              <w:bottom w:val="single" w:sz="12" w:space="0" w:color="auto"/>
            </w:tcBorders>
            <w:shd w:val="clear" w:color="auto" w:fill="D9D9D9"/>
          </w:tcPr>
          <w:p w:rsidR="00225147" w:rsidRPr="00191BA7" w:rsidRDefault="00191BA7" w:rsidP="00517B72">
            <w:pPr>
              <w:pStyle w:val="TableHeading"/>
              <w:spacing w:before="0" w:after="0"/>
              <w:rPr>
                <w:sz w:val="18"/>
              </w:rPr>
            </w:pPr>
            <w:r>
              <w:rPr>
                <w:sz w:val="18"/>
              </w:rPr>
              <w:t>Work Breakdown Structure</w:t>
            </w:r>
          </w:p>
        </w:tc>
      </w:tr>
      <w:tr w:rsidR="00517B72" w:rsidRPr="00191BA7" w:rsidTr="00517B72">
        <w:tblPrEx>
          <w:tblCellMar>
            <w:top w:w="0" w:type="dxa"/>
            <w:bottom w:w="0" w:type="dxa"/>
          </w:tblCellMar>
        </w:tblPrEx>
        <w:trPr>
          <w:cantSplit/>
          <w:trHeight w:val="2220"/>
        </w:trPr>
        <w:tc>
          <w:tcPr>
            <w:tcW w:w="234" w:type="pct"/>
            <w:tcBorders>
              <w:top w:val="single" w:sz="12" w:space="0" w:color="auto"/>
            </w:tcBorders>
          </w:tcPr>
          <w:p w:rsidR="0020249D" w:rsidRDefault="0020249D" w:rsidP="00517B72">
            <w:pPr>
              <w:pStyle w:val="TableText"/>
              <w:spacing w:before="0" w:after="0"/>
              <w:rPr>
                <w:i/>
                <w:iCs/>
              </w:rPr>
            </w:pPr>
            <w:r>
              <w:rPr>
                <w:i/>
                <w:iCs/>
              </w:rPr>
              <w:t>&lt;n&gt;</w:t>
            </w:r>
          </w:p>
        </w:tc>
        <w:tc>
          <w:tcPr>
            <w:tcW w:w="652" w:type="pct"/>
            <w:tcBorders>
              <w:top w:val="single" w:sz="12" w:space="0" w:color="auto"/>
            </w:tcBorders>
          </w:tcPr>
          <w:p w:rsidR="0020249D" w:rsidRDefault="0020249D" w:rsidP="00517B72">
            <w:pPr>
              <w:pStyle w:val="TableText"/>
              <w:spacing w:before="0" w:after="0"/>
              <w:rPr>
                <w:i/>
                <w:iCs/>
              </w:rPr>
            </w:pPr>
            <w:r>
              <w:rPr>
                <w:i/>
                <w:iCs/>
              </w:rPr>
              <w:t>&lt;</w:t>
            </w:r>
            <w:r w:rsidRPr="00753696">
              <w:rPr>
                <w:rStyle w:val="InstructionText"/>
              </w:rPr>
              <w:t>A “newspaper headline” style statement.  Also identify relevant triggers that may cause the risk to be realised</w:t>
            </w:r>
            <w:r>
              <w:rPr>
                <w:i/>
                <w:iCs/>
              </w:rPr>
              <w:t>.&gt;</w:t>
            </w:r>
          </w:p>
        </w:tc>
        <w:tc>
          <w:tcPr>
            <w:tcW w:w="560" w:type="pct"/>
            <w:tcBorders>
              <w:top w:val="single" w:sz="12" w:space="0" w:color="auto"/>
            </w:tcBorders>
          </w:tcPr>
          <w:p w:rsidR="0020249D" w:rsidRDefault="0020249D" w:rsidP="00517B72">
            <w:pPr>
              <w:pStyle w:val="TableText"/>
              <w:spacing w:before="0" w:after="0"/>
              <w:rPr>
                <w:i/>
                <w:iCs/>
              </w:rPr>
            </w:pPr>
            <w:r>
              <w:rPr>
                <w:i/>
                <w:iCs/>
              </w:rPr>
              <w:t>&lt;</w:t>
            </w:r>
            <w:r w:rsidRPr="00753696">
              <w:rPr>
                <w:rStyle w:val="InstructionText"/>
              </w:rPr>
              <w:t>Describe the nature of the risk and the impact on the project if the risk is not mitigated or managed</w:t>
            </w:r>
            <w:r>
              <w:rPr>
                <w:i/>
                <w:iCs/>
              </w:rPr>
              <w:t>&gt;</w:t>
            </w:r>
          </w:p>
        </w:tc>
        <w:tc>
          <w:tcPr>
            <w:tcW w:w="186" w:type="pct"/>
            <w:tcBorders>
              <w:top w:val="single" w:sz="12" w:space="0" w:color="auto"/>
            </w:tcBorders>
          </w:tcPr>
          <w:p w:rsidR="0020249D" w:rsidRDefault="0020249D" w:rsidP="00517B72">
            <w:pPr>
              <w:pStyle w:val="TableText"/>
              <w:spacing w:before="0" w:after="0"/>
              <w:rPr>
                <w:i/>
                <w:iCs/>
              </w:rPr>
            </w:pPr>
          </w:p>
        </w:tc>
        <w:tc>
          <w:tcPr>
            <w:tcW w:w="187" w:type="pct"/>
            <w:tcBorders>
              <w:top w:val="single" w:sz="12" w:space="0" w:color="auto"/>
            </w:tcBorders>
          </w:tcPr>
          <w:p w:rsidR="0020249D" w:rsidRDefault="0020249D" w:rsidP="00517B72">
            <w:pPr>
              <w:pStyle w:val="TableText"/>
              <w:spacing w:before="0" w:after="0"/>
              <w:rPr>
                <w:i/>
                <w:iCs/>
              </w:rPr>
            </w:pPr>
          </w:p>
        </w:tc>
        <w:tc>
          <w:tcPr>
            <w:tcW w:w="280" w:type="pct"/>
            <w:tcBorders>
              <w:top w:val="single" w:sz="12" w:space="0" w:color="auto"/>
            </w:tcBorders>
          </w:tcPr>
          <w:p w:rsidR="0020249D" w:rsidRDefault="0020249D" w:rsidP="00517B72">
            <w:pPr>
              <w:pStyle w:val="TableText"/>
              <w:spacing w:before="0" w:after="0"/>
              <w:rPr>
                <w:i/>
                <w:iCs/>
              </w:rPr>
            </w:pPr>
          </w:p>
        </w:tc>
        <w:tc>
          <w:tcPr>
            <w:tcW w:w="373" w:type="pct"/>
            <w:tcBorders>
              <w:top w:val="single" w:sz="12" w:space="0" w:color="auto"/>
            </w:tcBorders>
          </w:tcPr>
          <w:p w:rsidR="0020249D" w:rsidRDefault="0020249D" w:rsidP="00517B72">
            <w:pPr>
              <w:pStyle w:val="TableText"/>
              <w:spacing w:before="0" w:after="0"/>
              <w:rPr>
                <w:i/>
                <w:iCs/>
              </w:rPr>
            </w:pPr>
            <w:r>
              <w:rPr>
                <w:i/>
                <w:iCs/>
              </w:rPr>
              <w:t>&lt;</w:t>
            </w:r>
            <w:r w:rsidRPr="00753696">
              <w:rPr>
                <w:rStyle w:val="InstructionText"/>
              </w:rPr>
              <w:t>Change in Grade since last review</w:t>
            </w:r>
            <w:r>
              <w:rPr>
                <w:i/>
                <w:iCs/>
              </w:rPr>
              <w:t>&gt;</w:t>
            </w:r>
          </w:p>
        </w:tc>
        <w:tc>
          <w:tcPr>
            <w:tcW w:w="373" w:type="pct"/>
            <w:tcBorders>
              <w:top w:val="single" w:sz="12" w:space="0" w:color="auto"/>
            </w:tcBorders>
          </w:tcPr>
          <w:p w:rsidR="0020249D" w:rsidRDefault="0020249D" w:rsidP="00517B72">
            <w:pPr>
              <w:pStyle w:val="TableText"/>
              <w:spacing w:before="0" w:after="0"/>
              <w:rPr>
                <w:i/>
                <w:iCs/>
              </w:rPr>
            </w:pPr>
            <w:r>
              <w:rPr>
                <w:i/>
                <w:iCs/>
              </w:rPr>
              <w:t>&lt;</w:t>
            </w:r>
            <w:r w:rsidRPr="00753696">
              <w:rPr>
                <w:rStyle w:val="InstructionText"/>
              </w:rPr>
              <w:t>Date of last review</w:t>
            </w:r>
            <w:r>
              <w:rPr>
                <w:i/>
                <w:iCs/>
              </w:rPr>
              <w:t>&gt;</w:t>
            </w:r>
          </w:p>
        </w:tc>
        <w:tc>
          <w:tcPr>
            <w:tcW w:w="606" w:type="pct"/>
            <w:tcBorders>
              <w:top w:val="single" w:sz="12" w:space="0" w:color="auto"/>
            </w:tcBorders>
          </w:tcPr>
          <w:p w:rsidR="0020249D" w:rsidRPr="00753696" w:rsidRDefault="0020249D" w:rsidP="00517B72">
            <w:pPr>
              <w:pStyle w:val="TableText"/>
              <w:spacing w:before="0" w:after="0"/>
              <w:rPr>
                <w:rStyle w:val="InstructionText"/>
              </w:rPr>
            </w:pPr>
            <w:r>
              <w:rPr>
                <w:i/>
                <w:iCs/>
              </w:rPr>
              <w:t>&lt;</w:t>
            </w:r>
            <w:r w:rsidRPr="00753696">
              <w:rPr>
                <w:rStyle w:val="InstructionText"/>
              </w:rPr>
              <w:t>Specify planned mitigation strategies:</w:t>
            </w:r>
          </w:p>
          <w:p w:rsidR="0020249D" w:rsidRDefault="0020249D" w:rsidP="008634E3">
            <w:pPr>
              <w:pStyle w:val="TableBullet"/>
              <w:tabs>
                <w:tab w:val="clear" w:pos="454"/>
                <w:tab w:val="num" w:pos="174"/>
              </w:tabs>
              <w:spacing w:before="0" w:after="0"/>
              <w:ind w:left="174" w:hanging="174"/>
              <w:rPr>
                <w:rStyle w:val="InstructionText"/>
              </w:rPr>
            </w:pPr>
            <w:r w:rsidRPr="00753696">
              <w:rPr>
                <w:rStyle w:val="InstructionText"/>
              </w:rPr>
              <w:t>Preve</w:t>
            </w:r>
            <w:r w:rsidR="00517B72">
              <w:rPr>
                <w:rStyle w:val="InstructionText"/>
              </w:rPr>
              <w:t>ntative (implement immediately)</w:t>
            </w:r>
          </w:p>
          <w:p w:rsidR="00517B72" w:rsidRPr="00753696" w:rsidRDefault="00517B72" w:rsidP="008634E3">
            <w:pPr>
              <w:pStyle w:val="TableBullet"/>
              <w:tabs>
                <w:tab w:val="clear" w:pos="454"/>
                <w:tab w:val="num" w:pos="174"/>
              </w:tabs>
              <w:spacing w:before="0" w:after="0"/>
              <w:ind w:left="174" w:hanging="174"/>
              <w:rPr>
                <w:rStyle w:val="InstructionText"/>
              </w:rPr>
            </w:pPr>
            <w:r w:rsidRPr="00753696">
              <w:rPr>
                <w:rStyle w:val="InstructionText"/>
              </w:rPr>
              <w:t>Contingency (implement if/when risk occurs)</w:t>
            </w:r>
            <w:r w:rsidRPr="00517B72">
              <w:rPr>
                <w:rStyle w:val="InstructionText"/>
              </w:rPr>
              <w:t>.</w:t>
            </w:r>
            <w:r w:rsidRPr="00517B72">
              <w:t>&gt;</w:t>
            </w:r>
          </w:p>
          <w:p w:rsidR="00517B72" w:rsidRPr="00517B72" w:rsidRDefault="00517B72" w:rsidP="00517B72">
            <w:pPr>
              <w:pStyle w:val="TableBullet"/>
              <w:numPr>
                <w:ilvl w:val="0"/>
                <w:numId w:val="0"/>
              </w:numPr>
              <w:spacing w:before="0" w:after="0"/>
              <w:ind w:left="454"/>
              <w:rPr>
                <w:i/>
                <w:iCs/>
              </w:rPr>
            </w:pPr>
          </w:p>
        </w:tc>
        <w:tc>
          <w:tcPr>
            <w:tcW w:w="513" w:type="pct"/>
            <w:tcBorders>
              <w:top w:val="single" w:sz="12" w:space="0" w:color="auto"/>
            </w:tcBorders>
          </w:tcPr>
          <w:p w:rsidR="0020249D" w:rsidRDefault="0020249D" w:rsidP="00517B72">
            <w:pPr>
              <w:pStyle w:val="TableText"/>
              <w:spacing w:before="0" w:after="0"/>
              <w:rPr>
                <w:i/>
                <w:iCs/>
              </w:rPr>
            </w:pPr>
            <w:r>
              <w:rPr>
                <w:i/>
                <w:iCs/>
              </w:rPr>
              <w:t>&lt;</w:t>
            </w:r>
            <w:r w:rsidRPr="00753696">
              <w:rPr>
                <w:rStyle w:val="InstructionText"/>
              </w:rPr>
              <w:t>Specify who is responsible for undertaking each mitigation action(s)</w:t>
            </w:r>
            <w:r>
              <w:rPr>
                <w:i/>
                <w:iCs/>
              </w:rPr>
              <w:t>&gt;</w:t>
            </w:r>
          </w:p>
        </w:tc>
        <w:tc>
          <w:tcPr>
            <w:tcW w:w="233" w:type="pct"/>
            <w:tcBorders>
              <w:top w:val="single" w:sz="12" w:space="0" w:color="auto"/>
            </w:tcBorders>
          </w:tcPr>
          <w:p w:rsidR="0020249D" w:rsidRDefault="0020249D" w:rsidP="00517B72">
            <w:pPr>
              <w:pStyle w:val="TableText"/>
              <w:spacing w:before="0" w:after="0"/>
              <w:rPr>
                <w:i/>
                <w:iCs/>
              </w:rPr>
            </w:pPr>
          </w:p>
        </w:tc>
        <w:tc>
          <w:tcPr>
            <w:tcW w:w="373" w:type="pct"/>
            <w:tcBorders>
              <w:top w:val="single" w:sz="12" w:space="0" w:color="auto"/>
            </w:tcBorders>
          </w:tcPr>
          <w:p w:rsidR="0020249D" w:rsidRDefault="0020249D" w:rsidP="00517B72">
            <w:pPr>
              <w:pStyle w:val="TableText"/>
              <w:spacing w:before="0" w:after="0"/>
              <w:rPr>
                <w:i/>
                <w:iCs/>
              </w:rPr>
            </w:pPr>
            <w:r>
              <w:rPr>
                <w:i/>
                <w:iCs/>
              </w:rPr>
              <w:t>&lt;</w:t>
            </w:r>
            <w:r w:rsidRPr="00753696">
              <w:rPr>
                <w:rStyle w:val="InstructionText"/>
              </w:rPr>
              <w:t>Specify timeframe for mitigation action(s) to be completed by</w:t>
            </w:r>
            <w:r>
              <w:rPr>
                <w:i/>
                <w:iCs/>
              </w:rPr>
              <w:t>&gt;</w:t>
            </w:r>
          </w:p>
        </w:tc>
        <w:tc>
          <w:tcPr>
            <w:tcW w:w="430" w:type="pct"/>
            <w:tcBorders>
              <w:top w:val="single" w:sz="12" w:space="0" w:color="auto"/>
            </w:tcBorders>
          </w:tcPr>
          <w:p w:rsidR="0020249D" w:rsidRPr="00191BA7" w:rsidRDefault="00191BA7" w:rsidP="00517B72">
            <w:pPr>
              <w:pStyle w:val="TableText"/>
              <w:spacing w:before="0" w:after="0"/>
              <w:rPr>
                <w:rStyle w:val="InstructionText"/>
              </w:rPr>
            </w:pPr>
            <w:r w:rsidRPr="00191BA7">
              <w:rPr>
                <w:rStyle w:val="InstructionText"/>
              </w:rPr>
              <w:t>This is to indicate that the identified mitigation action has been included in the WBS (workplan).</w:t>
            </w:r>
          </w:p>
        </w:tc>
      </w:tr>
      <w:tr w:rsidR="00517B72" w:rsidTr="00517B72">
        <w:tblPrEx>
          <w:tblCellMar>
            <w:top w:w="0" w:type="dxa"/>
            <w:bottom w:w="0" w:type="dxa"/>
          </w:tblCellMar>
        </w:tblPrEx>
        <w:trPr>
          <w:trHeight w:val="851"/>
        </w:trPr>
        <w:tc>
          <w:tcPr>
            <w:tcW w:w="234" w:type="pct"/>
          </w:tcPr>
          <w:p w:rsidR="0020249D" w:rsidRDefault="0020249D" w:rsidP="00517B72">
            <w:pPr>
              <w:pStyle w:val="TableText"/>
              <w:spacing w:before="0" w:after="0"/>
              <w:rPr>
                <w:i/>
                <w:iCs/>
              </w:rPr>
            </w:pPr>
            <w:r>
              <w:rPr>
                <w:i/>
                <w:iCs/>
              </w:rPr>
              <w:t>1</w:t>
            </w:r>
          </w:p>
        </w:tc>
        <w:tc>
          <w:tcPr>
            <w:tcW w:w="652" w:type="pct"/>
          </w:tcPr>
          <w:p w:rsidR="0020249D" w:rsidRPr="00753696" w:rsidRDefault="0020249D" w:rsidP="00517B72">
            <w:pPr>
              <w:pStyle w:val="TableText"/>
              <w:spacing w:before="0" w:after="0"/>
              <w:rPr>
                <w:rStyle w:val="InstructionText"/>
              </w:rPr>
            </w:pPr>
            <w:r w:rsidRPr="00753696">
              <w:rPr>
                <w:rStyle w:val="InstructionText"/>
              </w:rPr>
              <w:t xml:space="preserve">Steering Committee unavailable.  </w:t>
            </w:r>
          </w:p>
          <w:p w:rsidR="0020249D" w:rsidRPr="00753696" w:rsidRDefault="0020249D" w:rsidP="00517B72">
            <w:pPr>
              <w:pStyle w:val="TableText"/>
              <w:spacing w:before="0" w:after="0"/>
              <w:rPr>
                <w:rStyle w:val="InstructionText"/>
              </w:rPr>
            </w:pPr>
            <w:r w:rsidRPr="00753696">
              <w:rPr>
                <w:rStyle w:val="InstructionText"/>
              </w:rPr>
              <w:t>Identified triggers:</w:t>
            </w:r>
          </w:p>
          <w:p w:rsidR="0020249D" w:rsidRPr="00753696" w:rsidRDefault="0020249D" w:rsidP="00517B72">
            <w:pPr>
              <w:pStyle w:val="TableBullet"/>
              <w:spacing w:before="0" w:after="0"/>
              <w:rPr>
                <w:rStyle w:val="InstructionText"/>
              </w:rPr>
            </w:pPr>
            <w:r w:rsidRPr="00753696">
              <w:rPr>
                <w:rStyle w:val="InstructionText"/>
              </w:rPr>
              <w:t xml:space="preserve">Steering Committee meetings repeatedly rescheduled due to lack of availability; </w:t>
            </w:r>
          </w:p>
          <w:p w:rsidR="0020249D" w:rsidRPr="00753696" w:rsidRDefault="0020249D" w:rsidP="00517B72">
            <w:pPr>
              <w:pStyle w:val="TableBullet"/>
              <w:spacing w:before="0" w:after="0"/>
              <w:rPr>
                <w:rStyle w:val="InstructionText"/>
              </w:rPr>
            </w:pPr>
            <w:r w:rsidRPr="00753696">
              <w:rPr>
                <w:rStyle w:val="InstructionText"/>
              </w:rPr>
              <w:t xml:space="preserve">Members do not attend despite prior confirmation of </w:t>
            </w:r>
            <w:r w:rsidRPr="00753696">
              <w:rPr>
                <w:rStyle w:val="InstructionText"/>
              </w:rPr>
              <w:lastRenderedPageBreak/>
              <w:t>attendance.</w:t>
            </w:r>
          </w:p>
        </w:tc>
        <w:tc>
          <w:tcPr>
            <w:tcW w:w="560" w:type="pct"/>
          </w:tcPr>
          <w:p w:rsidR="0020249D" w:rsidRDefault="0020249D" w:rsidP="00517B72">
            <w:pPr>
              <w:pStyle w:val="TableText"/>
              <w:spacing w:before="0" w:after="0"/>
              <w:rPr>
                <w:i/>
                <w:iCs/>
              </w:rPr>
            </w:pPr>
            <w:r w:rsidRPr="00753696">
              <w:rPr>
                <w:rStyle w:val="InstructionText"/>
              </w:rPr>
              <w:lastRenderedPageBreak/>
              <w:t>Lack of availability will stall progress (ie. delayed decisions will defer output finalisation, extend project timelines and staff resources</w:t>
            </w:r>
            <w:r>
              <w:rPr>
                <w:i/>
                <w:iCs/>
              </w:rPr>
              <w:t xml:space="preserve"> </w:t>
            </w:r>
            <w:r w:rsidRPr="00753696">
              <w:rPr>
                <w:rStyle w:val="InstructionText"/>
              </w:rPr>
              <w:t>will be required for longer than anticipated</w:t>
            </w:r>
            <w:r>
              <w:rPr>
                <w:i/>
                <w:iCs/>
              </w:rPr>
              <w:t>)</w:t>
            </w:r>
          </w:p>
        </w:tc>
        <w:tc>
          <w:tcPr>
            <w:tcW w:w="186" w:type="pct"/>
          </w:tcPr>
          <w:p w:rsidR="0020249D" w:rsidRPr="00753696" w:rsidRDefault="0020249D" w:rsidP="00517B72">
            <w:pPr>
              <w:pStyle w:val="TableText"/>
              <w:spacing w:before="0" w:after="0"/>
              <w:rPr>
                <w:rStyle w:val="InstructionText"/>
              </w:rPr>
            </w:pPr>
            <w:r w:rsidRPr="00753696">
              <w:rPr>
                <w:rStyle w:val="InstructionText"/>
              </w:rPr>
              <w:t>H</w:t>
            </w:r>
          </w:p>
        </w:tc>
        <w:tc>
          <w:tcPr>
            <w:tcW w:w="187" w:type="pct"/>
          </w:tcPr>
          <w:p w:rsidR="0020249D" w:rsidRPr="00753696" w:rsidRDefault="0020249D" w:rsidP="00517B72">
            <w:pPr>
              <w:pStyle w:val="TableText"/>
              <w:spacing w:before="0" w:after="0"/>
              <w:rPr>
                <w:rStyle w:val="InstructionText"/>
              </w:rPr>
            </w:pPr>
            <w:r w:rsidRPr="00753696">
              <w:rPr>
                <w:rStyle w:val="InstructionText"/>
              </w:rPr>
              <w:t>H</w:t>
            </w:r>
          </w:p>
        </w:tc>
        <w:tc>
          <w:tcPr>
            <w:tcW w:w="280" w:type="pct"/>
          </w:tcPr>
          <w:p w:rsidR="0020249D" w:rsidRPr="00753696" w:rsidRDefault="0020249D" w:rsidP="00517B72">
            <w:pPr>
              <w:pStyle w:val="TableText"/>
              <w:spacing w:before="0" w:after="0"/>
              <w:rPr>
                <w:rStyle w:val="InstructionText"/>
              </w:rPr>
            </w:pPr>
            <w:r w:rsidRPr="00753696">
              <w:rPr>
                <w:rStyle w:val="InstructionText"/>
              </w:rPr>
              <w:t>A</w:t>
            </w:r>
          </w:p>
        </w:tc>
        <w:tc>
          <w:tcPr>
            <w:tcW w:w="373" w:type="pct"/>
          </w:tcPr>
          <w:p w:rsidR="0020249D" w:rsidRPr="00753696" w:rsidRDefault="0020249D" w:rsidP="00517B72">
            <w:pPr>
              <w:pStyle w:val="TableText"/>
              <w:spacing w:before="0" w:after="0"/>
              <w:rPr>
                <w:rStyle w:val="InstructionText"/>
              </w:rPr>
            </w:pPr>
            <w:r w:rsidRPr="00753696">
              <w:rPr>
                <w:rStyle w:val="InstructionText"/>
              </w:rPr>
              <w:t>NEW</w:t>
            </w:r>
          </w:p>
        </w:tc>
        <w:tc>
          <w:tcPr>
            <w:tcW w:w="373" w:type="pct"/>
          </w:tcPr>
          <w:p w:rsidR="0020249D" w:rsidRPr="00753696" w:rsidRDefault="0020249D" w:rsidP="00517B72">
            <w:pPr>
              <w:pStyle w:val="TableText"/>
              <w:spacing w:before="0" w:after="0"/>
              <w:rPr>
                <w:rStyle w:val="InstructionText"/>
              </w:rPr>
            </w:pPr>
            <w:r w:rsidRPr="00753696">
              <w:rPr>
                <w:rStyle w:val="InstructionText"/>
              </w:rPr>
              <w:t>15/02/06</w:t>
            </w:r>
          </w:p>
        </w:tc>
        <w:tc>
          <w:tcPr>
            <w:tcW w:w="606" w:type="pct"/>
          </w:tcPr>
          <w:p w:rsidR="0020249D" w:rsidRPr="00753696" w:rsidRDefault="0020249D" w:rsidP="00517B72">
            <w:pPr>
              <w:pStyle w:val="TableText"/>
              <w:spacing w:before="0" w:after="0"/>
              <w:rPr>
                <w:rStyle w:val="InstructionText"/>
              </w:rPr>
            </w:pPr>
            <w:r w:rsidRPr="00753696">
              <w:rPr>
                <w:rStyle w:val="InstructionText"/>
              </w:rPr>
              <w:t>Preventative:</w:t>
            </w:r>
          </w:p>
          <w:p w:rsidR="0020249D" w:rsidRPr="00753696" w:rsidRDefault="0020249D" w:rsidP="008634E3">
            <w:pPr>
              <w:pStyle w:val="TableBullet"/>
              <w:tabs>
                <w:tab w:val="clear" w:pos="454"/>
                <w:tab w:val="num" w:pos="174"/>
              </w:tabs>
              <w:spacing w:before="0" w:after="0"/>
              <w:ind w:left="174" w:hanging="174"/>
              <w:rPr>
                <w:rStyle w:val="InstructionText"/>
              </w:rPr>
            </w:pPr>
            <w:r w:rsidRPr="00753696">
              <w:rPr>
                <w:rStyle w:val="InstructionText"/>
              </w:rPr>
              <w:t>Highlight strategic connection - link Project Objective to relevant Agency strategic objectives</w:t>
            </w:r>
          </w:p>
          <w:p w:rsidR="0020249D" w:rsidRPr="00753696" w:rsidRDefault="0020249D" w:rsidP="008634E3">
            <w:pPr>
              <w:pStyle w:val="TableBullet"/>
              <w:tabs>
                <w:tab w:val="clear" w:pos="454"/>
                <w:tab w:val="num" w:pos="174"/>
              </w:tabs>
              <w:spacing w:before="0" w:after="0"/>
              <w:ind w:left="174" w:hanging="174"/>
              <w:rPr>
                <w:rStyle w:val="InstructionText"/>
              </w:rPr>
            </w:pPr>
            <w:r w:rsidRPr="00753696">
              <w:rPr>
                <w:rStyle w:val="InstructionText"/>
              </w:rPr>
              <w:t>Confirm 2006 meeting schedule in January</w:t>
            </w:r>
          </w:p>
          <w:p w:rsidR="0020249D" w:rsidRPr="00753696" w:rsidRDefault="0020249D" w:rsidP="008634E3">
            <w:pPr>
              <w:pStyle w:val="TableBullet"/>
              <w:tabs>
                <w:tab w:val="clear" w:pos="454"/>
                <w:tab w:val="num" w:pos="174"/>
              </w:tabs>
              <w:spacing w:before="0" w:after="0"/>
              <w:ind w:left="174" w:hanging="174"/>
              <w:rPr>
                <w:rStyle w:val="InstructionText"/>
              </w:rPr>
            </w:pPr>
            <w:r w:rsidRPr="00753696">
              <w:rPr>
                <w:rStyle w:val="InstructionText"/>
              </w:rPr>
              <w:t>Confirm SC membership</w:t>
            </w:r>
          </w:p>
          <w:p w:rsidR="0020249D" w:rsidRPr="00753696" w:rsidRDefault="0020249D" w:rsidP="008634E3">
            <w:pPr>
              <w:pStyle w:val="TableBullet"/>
              <w:tabs>
                <w:tab w:val="clear" w:pos="454"/>
                <w:tab w:val="num" w:pos="174"/>
              </w:tabs>
              <w:spacing w:before="0" w:after="0"/>
              <w:ind w:left="174" w:hanging="174"/>
              <w:rPr>
                <w:rStyle w:val="InstructionText"/>
              </w:rPr>
            </w:pPr>
            <w:r w:rsidRPr="00753696">
              <w:rPr>
                <w:rStyle w:val="InstructionText"/>
              </w:rPr>
              <w:lastRenderedPageBreak/>
              <w:t>Widen representation (include other Agencies)</w:t>
            </w:r>
          </w:p>
        </w:tc>
        <w:tc>
          <w:tcPr>
            <w:tcW w:w="513" w:type="pct"/>
          </w:tcPr>
          <w:p w:rsidR="0020249D" w:rsidRPr="00753696" w:rsidRDefault="0020249D" w:rsidP="00517B72">
            <w:pPr>
              <w:pStyle w:val="TableText"/>
              <w:spacing w:before="0" w:after="0"/>
              <w:rPr>
                <w:rStyle w:val="InstructionText"/>
              </w:rPr>
            </w:pPr>
            <w:r w:rsidRPr="00753696">
              <w:rPr>
                <w:rStyle w:val="InstructionText"/>
              </w:rPr>
              <w:lastRenderedPageBreak/>
              <w:t xml:space="preserve">Project Manager </w:t>
            </w:r>
          </w:p>
        </w:tc>
        <w:tc>
          <w:tcPr>
            <w:tcW w:w="233" w:type="pct"/>
          </w:tcPr>
          <w:p w:rsidR="0020249D" w:rsidRPr="00753696" w:rsidRDefault="0020249D" w:rsidP="00517B72">
            <w:pPr>
              <w:pStyle w:val="TableText"/>
              <w:spacing w:before="0" w:after="0"/>
              <w:rPr>
                <w:rStyle w:val="InstructionText"/>
              </w:rPr>
            </w:pPr>
            <w:r w:rsidRPr="00753696">
              <w:rPr>
                <w:rStyle w:val="InstructionText"/>
              </w:rPr>
              <w:t>NA</w:t>
            </w:r>
          </w:p>
        </w:tc>
        <w:tc>
          <w:tcPr>
            <w:tcW w:w="373" w:type="pct"/>
          </w:tcPr>
          <w:p w:rsidR="0020249D" w:rsidRPr="00753696" w:rsidRDefault="0020249D" w:rsidP="00517B72">
            <w:pPr>
              <w:pStyle w:val="TableText"/>
              <w:spacing w:before="0" w:after="0"/>
              <w:rPr>
                <w:rStyle w:val="InstructionText"/>
              </w:rPr>
            </w:pPr>
            <w:r w:rsidRPr="00753696">
              <w:rPr>
                <w:rStyle w:val="InstructionText"/>
              </w:rPr>
              <w:t>15/03/06</w:t>
            </w:r>
          </w:p>
        </w:tc>
        <w:tc>
          <w:tcPr>
            <w:tcW w:w="430" w:type="pct"/>
          </w:tcPr>
          <w:p w:rsidR="0020249D" w:rsidRPr="00753696" w:rsidRDefault="0020249D" w:rsidP="00517B72">
            <w:pPr>
              <w:pStyle w:val="TableText"/>
              <w:spacing w:before="0" w:after="0"/>
              <w:rPr>
                <w:rStyle w:val="InstructionText"/>
              </w:rPr>
            </w:pPr>
            <w:r w:rsidRPr="00753696">
              <w:rPr>
                <w:rStyle w:val="InstructionText"/>
              </w:rPr>
              <w:t>Y</w:t>
            </w:r>
          </w:p>
        </w:tc>
      </w:tr>
      <w:tr w:rsidR="00517B72" w:rsidTr="00517B72">
        <w:tblPrEx>
          <w:tblCellMar>
            <w:top w:w="0" w:type="dxa"/>
            <w:bottom w:w="0" w:type="dxa"/>
          </w:tblCellMar>
        </w:tblPrEx>
        <w:trPr>
          <w:trHeight w:val="851"/>
        </w:trPr>
        <w:tc>
          <w:tcPr>
            <w:tcW w:w="234" w:type="pct"/>
          </w:tcPr>
          <w:p w:rsidR="0020249D" w:rsidRDefault="0020249D" w:rsidP="00517B72">
            <w:pPr>
              <w:pStyle w:val="TableText"/>
              <w:spacing w:before="0" w:after="0"/>
              <w:rPr>
                <w:i/>
                <w:iCs/>
              </w:rPr>
            </w:pPr>
            <w:r>
              <w:rPr>
                <w:i/>
                <w:iCs/>
              </w:rPr>
              <w:t>2</w:t>
            </w:r>
          </w:p>
        </w:tc>
        <w:tc>
          <w:tcPr>
            <w:tcW w:w="652" w:type="pct"/>
          </w:tcPr>
          <w:p w:rsidR="0020249D" w:rsidRPr="00753696" w:rsidRDefault="0020249D" w:rsidP="00517B72">
            <w:pPr>
              <w:pStyle w:val="TableText"/>
              <w:spacing w:before="0" w:after="0"/>
              <w:rPr>
                <w:rStyle w:val="InstructionText"/>
              </w:rPr>
            </w:pPr>
            <w:r w:rsidRPr="00753696">
              <w:rPr>
                <w:rStyle w:val="InstructionText"/>
              </w:rPr>
              <w:t>Inadequate funding to complete the project</w:t>
            </w:r>
          </w:p>
          <w:p w:rsidR="0020249D" w:rsidRPr="00753696" w:rsidRDefault="0020249D" w:rsidP="00517B72">
            <w:pPr>
              <w:pStyle w:val="TableText"/>
              <w:spacing w:before="0" w:after="0"/>
              <w:rPr>
                <w:rStyle w:val="InstructionText"/>
              </w:rPr>
            </w:pPr>
            <w:r w:rsidRPr="00753696">
              <w:rPr>
                <w:rStyle w:val="InstructionText"/>
              </w:rPr>
              <w:t>Identified triggers:</w:t>
            </w:r>
          </w:p>
          <w:p w:rsidR="0020249D" w:rsidRPr="00753696" w:rsidRDefault="0020249D" w:rsidP="008634E3">
            <w:pPr>
              <w:pStyle w:val="TableBullet"/>
              <w:tabs>
                <w:tab w:val="clear" w:pos="454"/>
                <w:tab w:val="num" w:pos="173"/>
              </w:tabs>
              <w:spacing w:before="0" w:after="0"/>
              <w:ind w:left="173" w:hanging="173"/>
              <w:rPr>
                <w:rStyle w:val="InstructionText"/>
              </w:rPr>
            </w:pPr>
            <w:r w:rsidRPr="00753696">
              <w:rPr>
                <w:rStyle w:val="InstructionText"/>
              </w:rPr>
              <w:t>Funding is redirected;</w:t>
            </w:r>
          </w:p>
          <w:p w:rsidR="0020249D" w:rsidRPr="00753696" w:rsidRDefault="0020249D" w:rsidP="008634E3">
            <w:pPr>
              <w:pStyle w:val="TableBullet"/>
              <w:tabs>
                <w:tab w:val="clear" w:pos="454"/>
                <w:tab w:val="num" w:pos="173"/>
              </w:tabs>
              <w:spacing w:before="0" w:after="0"/>
              <w:ind w:left="173" w:hanging="170"/>
              <w:rPr>
                <w:rStyle w:val="InstructionText"/>
              </w:rPr>
            </w:pPr>
            <w:r w:rsidRPr="00753696">
              <w:rPr>
                <w:rStyle w:val="InstructionText"/>
              </w:rPr>
              <w:t>Costs increase (poor quality materials/ inaccurate cost estimates)</w:t>
            </w:r>
          </w:p>
        </w:tc>
        <w:tc>
          <w:tcPr>
            <w:tcW w:w="560" w:type="pct"/>
          </w:tcPr>
          <w:p w:rsidR="0020249D" w:rsidRPr="00753696" w:rsidRDefault="0020249D" w:rsidP="00517B72">
            <w:pPr>
              <w:pStyle w:val="TableText"/>
              <w:spacing w:before="0" w:after="0"/>
              <w:rPr>
                <w:rStyle w:val="InstructionText"/>
              </w:rPr>
            </w:pPr>
            <w:r w:rsidRPr="00753696">
              <w:rPr>
                <w:rStyle w:val="InstructionText"/>
              </w:rPr>
              <w:t>Budget blow out means cost savings must be identified – ie. reduced output quality, timeframes are extended, outcomes (benefits) will be delayed and/or reduced.</w:t>
            </w:r>
          </w:p>
        </w:tc>
        <w:tc>
          <w:tcPr>
            <w:tcW w:w="186" w:type="pct"/>
          </w:tcPr>
          <w:p w:rsidR="0020249D" w:rsidRPr="00753696" w:rsidRDefault="0020249D" w:rsidP="00517B72">
            <w:pPr>
              <w:pStyle w:val="TableText"/>
              <w:spacing w:before="0" w:after="0"/>
              <w:rPr>
                <w:rStyle w:val="InstructionText"/>
              </w:rPr>
            </w:pPr>
            <w:r w:rsidRPr="00753696">
              <w:rPr>
                <w:rStyle w:val="InstructionText"/>
              </w:rPr>
              <w:t>M</w:t>
            </w:r>
          </w:p>
        </w:tc>
        <w:tc>
          <w:tcPr>
            <w:tcW w:w="187" w:type="pct"/>
          </w:tcPr>
          <w:p w:rsidR="0020249D" w:rsidRPr="00753696" w:rsidRDefault="0020249D" w:rsidP="00517B72">
            <w:pPr>
              <w:pStyle w:val="TableText"/>
              <w:spacing w:before="0" w:after="0"/>
              <w:rPr>
                <w:rStyle w:val="InstructionText"/>
              </w:rPr>
            </w:pPr>
            <w:r w:rsidRPr="00753696">
              <w:rPr>
                <w:rStyle w:val="InstructionText"/>
              </w:rPr>
              <w:t>M</w:t>
            </w:r>
          </w:p>
        </w:tc>
        <w:tc>
          <w:tcPr>
            <w:tcW w:w="280" w:type="pct"/>
          </w:tcPr>
          <w:p w:rsidR="0020249D" w:rsidRPr="00753696" w:rsidRDefault="0020249D" w:rsidP="00517B72">
            <w:pPr>
              <w:pStyle w:val="TableText"/>
              <w:spacing w:before="0" w:after="0"/>
              <w:rPr>
                <w:rStyle w:val="InstructionText"/>
              </w:rPr>
            </w:pPr>
            <w:r w:rsidRPr="00753696">
              <w:rPr>
                <w:rStyle w:val="InstructionText"/>
              </w:rPr>
              <w:t>B</w:t>
            </w:r>
          </w:p>
        </w:tc>
        <w:tc>
          <w:tcPr>
            <w:tcW w:w="373" w:type="pct"/>
          </w:tcPr>
          <w:p w:rsidR="0020249D" w:rsidRPr="00753696" w:rsidRDefault="0020249D" w:rsidP="00517B72">
            <w:pPr>
              <w:pStyle w:val="TableText"/>
              <w:spacing w:before="0" w:after="0"/>
              <w:rPr>
                <w:rStyle w:val="InstructionText"/>
              </w:rPr>
            </w:pPr>
            <w:r w:rsidRPr="00753696">
              <w:rPr>
                <w:rStyle w:val="InstructionText"/>
              </w:rPr>
              <w:t>No change</w:t>
            </w:r>
          </w:p>
        </w:tc>
        <w:tc>
          <w:tcPr>
            <w:tcW w:w="373" w:type="pct"/>
          </w:tcPr>
          <w:p w:rsidR="0020249D" w:rsidRPr="00753696" w:rsidRDefault="0020249D" w:rsidP="00517B72">
            <w:pPr>
              <w:pStyle w:val="TableText"/>
              <w:spacing w:before="0" w:after="0"/>
              <w:rPr>
                <w:rStyle w:val="InstructionText"/>
              </w:rPr>
            </w:pPr>
            <w:r w:rsidRPr="00753696">
              <w:rPr>
                <w:rStyle w:val="InstructionText"/>
              </w:rPr>
              <w:t>15/02/06</w:t>
            </w:r>
          </w:p>
        </w:tc>
        <w:tc>
          <w:tcPr>
            <w:tcW w:w="606" w:type="pct"/>
          </w:tcPr>
          <w:p w:rsidR="0020249D" w:rsidRPr="00753696" w:rsidRDefault="0020249D" w:rsidP="00517B72">
            <w:pPr>
              <w:pStyle w:val="TableText"/>
              <w:spacing w:before="0" w:after="0"/>
              <w:rPr>
                <w:rStyle w:val="InstructionText"/>
              </w:rPr>
            </w:pPr>
            <w:r w:rsidRPr="00753696">
              <w:rPr>
                <w:rStyle w:val="InstructionText"/>
              </w:rPr>
              <w:t>Contingency:</w:t>
            </w:r>
          </w:p>
          <w:p w:rsidR="0020249D" w:rsidRPr="00753696" w:rsidRDefault="0020249D" w:rsidP="00517B72">
            <w:pPr>
              <w:pStyle w:val="TableText"/>
              <w:spacing w:before="0" w:after="0"/>
              <w:rPr>
                <w:rStyle w:val="InstructionText"/>
              </w:rPr>
            </w:pPr>
            <w:r w:rsidRPr="00753696">
              <w:rPr>
                <w:rStyle w:val="InstructionText"/>
              </w:rPr>
              <w:t>Re-scope project, focusing on time and resourcing</w:t>
            </w:r>
          </w:p>
        </w:tc>
        <w:tc>
          <w:tcPr>
            <w:tcW w:w="513" w:type="pct"/>
          </w:tcPr>
          <w:p w:rsidR="0020249D" w:rsidRPr="00753696" w:rsidRDefault="0020249D" w:rsidP="00517B72">
            <w:pPr>
              <w:pStyle w:val="TableText"/>
              <w:spacing w:before="0" w:after="0"/>
              <w:rPr>
                <w:rStyle w:val="InstructionText"/>
              </w:rPr>
            </w:pPr>
            <w:r w:rsidRPr="00753696">
              <w:rPr>
                <w:rStyle w:val="InstructionText"/>
              </w:rPr>
              <w:t>Project Manager</w:t>
            </w:r>
          </w:p>
        </w:tc>
        <w:tc>
          <w:tcPr>
            <w:tcW w:w="233" w:type="pct"/>
          </w:tcPr>
          <w:p w:rsidR="0020249D" w:rsidRPr="00753696" w:rsidRDefault="0020249D" w:rsidP="00517B72">
            <w:pPr>
              <w:pStyle w:val="TableText"/>
              <w:spacing w:before="0" w:after="0"/>
              <w:rPr>
                <w:rStyle w:val="InstructionText"/>
              </w:rPr>
            </w:pPr>
            <w:r w:rsidRPr="00753696">
              <w:rPr>
                <w:rStyle w:val="InstructionText"/>
              </w:rPr>
              <w:t>TBC</w:t>
            </w:r>
          </w:p>
        </w:tc>
        <w:tc>
          <w:tcPr>
            <w:tcW w:w="373" w:type="pct"/>
          </w:tcPr>
          <w:p w:rsidR="0020249D" w:rsidRPr="00753696" w:rsidRDefault="0020249D" w:rsidP="00517B72">
            <w:pPr>
              <w:pStyle w:val="TableText"/>
              <w:spacing w:before="0" w:after="0"/>
              <w:rPr>
                <w:rStyle w:val="InstructionText"/>
              </w:rPr>
            </w:pPr>
            <w:r w:rsidRPr="00753696">
              <w:rPr>
                <w:rStyle w:val="InstructionText"/>
              </w:rPr>
              <w:t>TBC</w:t>
            </w:r>
          </w:p>
        </w:tc>
        <w:tc>
          <w:tcPr>
            <w:tcW w:w="430" w:type="pct"/>
          </w:tcPr>
          <w:p w:rsidR="0020249D" w:rsidRPr="00753696" w:rsidRDefault="0020249D" w:rsidP="00517B72">
            <w:pPr>
              <w:pStyle w:val="TableText"/>
              <w:spacing w:before="0" w:after="0"/>
              <w:rPr>
                <w:rStyle w:val="InstructionText"/>
              </w:rPr>
            </w:pPr>
            <w:r w:rsidRPr="00753696">
              <w:rPr>
                <w:rStyle w:val="InstructionText"/>
              </w:rPr>
              <w:t>N</w:t>
            </w:r>
          </w:p>
        </w:tc>
      </w:tr>
      <w:tr w:rsidR="00517B72" w:rsidRPr="00753696" w:rsidTr="00517B72">
        <w:tblPrEx>
          <w:tblCellMar>
            <w:top w:w="0" w:type="dxa"/>
            <w:bottom w:w="0" w:type="dxa"/>
          </w:tblCellMar>
        </w:tblPrEx>
        <w:trPr>
          <w:trHeight w:val="851"/>
        </w:trPr>
        <w:tc>
          <w:tcPr>
            <w:tcW w:w="234" w:type="pct"/>
          </w:tcPr>
          <w:p w:rsidR="0020249D" w:rsidRPr="00753696" w:rsidRDefault="0020249D" w:rsidP="00517B72">
            <w:pPr>
              <w:pStyle w:val="TableText"/>
              <w:keepNext/>
              <w:spacing w:before="0" w:after="0"/>
              <w:rPr>
                <w:rStyle w:val="InstructionText"/>
              </w:rPr>
            </w:pPr>
            <w:r w:rsidRPr="00753696">
              <w:rPr>
                <w:rStyle w:val="InstructionText"/>
              </w:rPr>
              <w:lastRenderedPageBreak/>
              <w:t>3</w:t>
            </w:r>
          </w:p>
        </w:tc>
        <w:tc>
          <w:tcPr>
            <w:tcW w:w="652" w:type="pct"/>
          </w:tcPr>
          <w:p w:rsidR="0020249D" w:rsidRPr="00753696" w:rsidRDefault="0020249D" w:rsidP="00517B72">
            <w:pPr>
              <w:pStyle w:val="TableText"/>
              <w:keepNext/>
              <w:spacing w:before="0" w:after="0"/>
              <w:rPr>
                <w:rStyle w:val="InstructionText"/>
              </w:rPr>
            </w:pPr>
            <w:r w:rsidRPr="00753696">
              <w:rPr>
                <w:rStyle w:val="InstructionText"/>
              </w:rPr>
              <w:t xml:space="preserve">Staff reject new procedures </w:t>
            </w:r>
          </w:p>
          <w:p w:rsidR="0020249D" w:rsidRPr="00753696" w:rsidRDefault="0020249D" w:rsidP="00517B72">
            <w:pPr>
              <w:pStyle w:val="TableText"/>
              <w:keepNext/>
              <w:spacing w:before="0" w:after="0"/>
              <w:rPr>
                <w:rStyle w:val="InstructionText"/>
              </w:rPr>
            </w:pPr>
            <w:r w:rsidRPr="00753696">
              <w:rPr>
                <w:rStyle w:val="InstructionText"/>
              </w:rPr>
              <w:t>Triggers include</w:t>
            </w:r>
          </w:p>
          <w:p w:rsidR="0020249D" w:rsidRPr="00753696" w:rsidRDefault="0020249D" w:rsidP="008634E3">
            <w:pPr>
              <w:pStyle w:val="TableBullet"/>
              <w:keepNext/>
              <w:tabs>
                <w:tab w:val="clear" w:pos="454"/>
                <w:tab w:val="num" w:pos="173"/>
              </w:tabs>
              <w:spacing w:before="0" w:after="0"/>
              <w:ind w:left="173" w:hanging="173"/>
              <w:rPr>
                <w:rStyle w:val="InstructionText"/>
              </w:rPr>
            </w:pPr>
            <w:r w:rsidRPr="00753696">
              <w:rPr>
                <w:rStyle w:val="InstructionText"/>
              </w:rPr>
              <w:t>Staff don’t participate in training (not prepared for new roles);</w:t>
            </w:r>
          </w:p>
          <w:p w:rsidR="0020249D" w:rsidRPr="00753696" w:rsidRDefault="0020249D" w:rsidP="008634E3">
            <w:pPr>
              <w:pStyle w:val="TableBullet"/>
              <w:keepNext/>
              <w:tabs>
                <w:tab w:val="clear" w:pos="454"/>
                <w:tab w:val="num" w:pos="173"/>
              </w:tabs>
              <w:spacing w:before="0" w:after="0"/>
              <w:ind w:left="173" w:hanging="173"/>
              <w:rPr>
                <w:rStyle w:val="InstructionText"/>
              </w:rPr>
            </w:pPr>
            <w:r w:rsidRPr="00753696">
              <w:rPr>
                <w:rStyle w:val="InstructionText"/>
              </w:rPr>
              <w:t>New procedures not applied (work-arounds still used).</w:t>
            </w:r>
          </w:p>
        </w:tc>
        <w:tc>
          <w:tcPr>
            <w:tcW w:w="560" w:type="pct"/>
          </w:tcPr>
          <w:p w:rsidR="0020249D" w:rsidRPr="00753696" w:rsidRDefault="0020249D" w:rsidP="00517B72">
            <w:pPr>
              <w:pStyle w:val="TableText"/>
              <w:keepNext/>
              <w:spacing w:before="0" w:after="0"/>
              <w:rPr>
                <w:rStyle w:val="InstructionText"/>
              </w:rPr>
            </w:pPr>
            <w:r w:rsidRPr="00753696">
              <w:rPr>
                <w:rStyle w:val="InstructionText"/>
              </w:rPr>
              <w:t>Rejection means additional time and resources required to achieve successful implementation - ie. outputs languish; more training is required (additional cost, time delays); potential for ‘falling back into old ways’ (more change mgt required); loss of credibility for project (perception of failure).</w:t>
            </w:r>
          </w:p>
        </w:tc>
        <w:tc>
          <w:tcPr>
            <w:tcW w:w="186" w:type="pct"/>
          </w:tcPr>
          <w:p w:rsidR="0020249D" w:rsidRPr="00753696" w:rsidRDefault="0020249D" w:rsidP="00517B72">
            <w:pPr>
              <w:pStyle w:val="TableText"/>
              <w:keepNext/>
              <w:spacing w:before="0" w:after="0"/>
              <w:rPr>
                <w:rStyle w:val="InstructionText"/>
              </w:rPr>
            </w:pPr>
            <w:r w:rsidRPr="00753696">
              <w:rPr>
                <w:rStyle w:val="InstructionText"/>
              </w:rPr>
              <w:t>H</w:t>
            </w:r>
          </w:p>
        </w:tc>
        <w:tc>
          <w:tcPr>
            <w:tcW w:w="187" w:type="pct"/>
          </w:tcPr>
          <w:p w:rsidR="0020249D" w:rsidRPr="00753696" w:rsidRDefault="0020249D" w:rsidP="00517B72">
            <w:pPr>
              <w:pStyle w:val="TableText"/>
              <w:keepNext/>
              <w:spacing w:before="0" w:after="0"/>
              <w:rPr>
                <w:rStyle w:val="InstructionText"/>
              </w:rPr>
            </w:pPr>
            <w:r w:rsidRPr="00753696">
              <w:rPr>
                <w:rStyle w:val="InstructionText"/>
              </w:rPr>
              <w:t>H</w:t>
            </w:r>
          </w:p>
        </w:tc>
        <w:tc>
          <w:tcPr>
            <w:tcW w:w="280" w:type="pct"/>
          </w:tcPr>
          <w:p w:rsidR="0020249D" w:rsidRPr="00753696" w:rsidRDefault="0020249D" w:rsidP="00517B72">
            <w:pPr>
              <w:pStyle w:val="TableText"/>
              <w:keepNext/>
              <w:spacing w:before="0" w:after="0"/>
              <w:rPr>
                <w:rStyle w:val="InstructionText"/>
              </w:rPr>
            </w:pPr>
            <w:r w:rsidRPr="00753696">
              <w:rPr>
                <w:rStyle w:val="InstructionText"/>
              </w:rPr>
              <w:t>A</w:t>
            </w:r>
          </w:p>
        </w:tc>
        <w:tc>
          <w:tcPr>
            <w:tcW w:w="373" w:type="pct"/>
          </w:tcPr>
          <w:p w:rsidR="0020249D" w:rsidRPr="00753696" w:rsidRDefault="0020249D" w:rsidP="00517B72">
            <w:pPr>
              <w:pStyle w:val="TableText"/>
              <w:keepNext/>
              <w:spacing w:before="0" w:after="0"/>
              <w:rPr>
                <w:rStyle w:val="InstructionText"/>
              </w:rPr>
            </w:pPr>
            <w:r w:rsidRPr="00753696">
              <w:rPr>
                <w:rStyle w:val="InstructionText"/>
              </w:rPr>
              <w:t>NEW</w:t>
            </w:r>
          </w:p>
        </w:tc>
        <w:tc>
          <w:tcPr>
            <w:tcW w:w="373" w:type="pct"/>
          </w:tcPr>
          <w:p w:rsidR="0020249D" w:rsidRPr="00753696" w:rsidRDefault="0020249D" w:rsidP="00517B72">
            <w:pPr>
              <w:pStyle w:val="TableText"/>
              <w:keepNext/>
              <w:spacing w:before="0" w:after="0"/>
              <w:rPr>
                <w:rStyle w:val="InstructionText"/>
              </w:rPr>
            </w:pPr>
            <w:r w:rsidRPr="00753696">
              <w:rPr>
                <w:rStyle w:val="InstructionText"/>
              </w:rPr>
              <w:t>15/02/06</w:t>
            </w:r>
          </w:p>
        </w:tc>
        <w:tc>
          <w:tcPr>
            <w:tcW w:w="606" w:type="pct"/>
          </w:tcPr>
          <w:p w:rsidR="0020249D" w:rsidRPr="00753696" w:rsidRDefault="0020249D" w:rsidP="00517B72">
            <w:pPr>
              <w:pStyle w:val="TableText"/>
              <w:keepNext/>
              <w:spacing w:before="0" w:after="0"/>
              <w:rPr>
                <w:rStyle w:val="InstructionText"/>
              </w:rPr>
            </w:pPr>
            <w:r w:rsidRPr="00753696">
              <w:rPr>
                <w:rStyle w:val="InstructionText"/>
              </w:rPr>
              <w:t>Preventative:</w:t>
            </w:r>
          </w:p>
          <w:p w:rsidR="0020249D" w:rsidRPr="00753696" w:rsidRDefault="0020249D" w:rsidP="00517B72">
            <w:pPr>
              <w:pStyle w:val="TableText"/>
              <w:keepNext/>
              <w:spacing w:before="0" w:after="0"/>
              <w:rPr>
                <w:rStyle w:val="InstructionText"/>
              </w:rPr>
            </w:pPr>
            <w:r w:rsidRPr="00753696">
              <w:rPr>
                <w:rStyle w:val="InstructionText"/>
              </w:rPr>
              <w:t>High level reinforcement of policy changes;</w:t>
            </w:r>
          </w:p>
          <w:p w:rsidR="0020249D" w:rsidRPr="00753696" w:rsidRDefault="0020249D" w:rsidP="00517B72">
            <w:pPr>
              <w:pStyle w:val="TableText"/>
              <w:keepNext/>
              <w:spacing w:before="0" w:after="0"/>
              <w:rPr>
                <w:rStyle w:val="InstructionText"/>
              </w:rPr>
            </w:pPr>
            <w:r w:rsidRPr="00753696">
              <w:rPr>
                <w:rStyle w:val="InstructionText"/>
              </w:rPr>
              <w:t>Provide opportunity for staff feedback prior to policy/procedure finalisation;</w:t>
            </w:r>
          </w:p>
          <w:p w:rsidR="0020249D" w:rsidRPr="00753696" w:rsidRDefault="0020249D" w:rsidP="00517B72">
            <w:pPr>
              <w:pStyle w:val="TableText"/>
              <w:keepNext/>
              <w:spacing w:before="0" w:after="0"/>
              <w:rPr>
                <w:rStyle w:val="InstructionText"/>
              </w:rPr>
            </w:pPr>
            <w:r w:rsidRPr="00753696">
              <w:rPr>
                <w:rStyle w:val="InstructionText"/>
              </w:rPr>
              <w:t>Develop Training Plan that allows for repeat attendance (perhaps 2 stage training?);</w:t>
            </w:r>
          </w:p>
          <w:p w:rsidR="0020249D" w:rsidRPr="00753696" w:rsidRDefault="0020249D" w:rsidP="00517B72">
            <w:pPr>
              <w:pStyle w:val="TableText"/>
              <w:keepNext/>
              <w:spacing w:before="0" w:after="0"/>
              <w:rPr>
                <w:rStyle w:val="InstructionText"/>
              </w:rPr>
            </w:pPr>
            <w:r w:rsidRPr="00753696">
              <w:rPr>
                <w:rStyle w:val="InstructionText"/>
              </w:rPr>
              <w:t>Identify staff ‘champions’ to promote adoption of new procedures (buddy system);</w:t>
            </w:r>
          </w:p>
          <w:p w:rsidR="0020249D" w:rsidRPr="00753696" w:rsidRDefault="0020249D" w:rsidP="00517B72">
            <w:pPr>
              <w:pStyle w:val="TableText"/>
              <w:keepNext/>
              <w:spacing w:before="0" w:after="0"/>
              <w:rPr>
                <w:rStyle w:val="InstructionText"/>
              </w:rPr>
            </w:pPr>
            <w:r w:rsidRPr="00753696">
              <w:rPr>
                <w:rStyle w:val="InstructionText"/>
              </w:rPr>
              <w:t xml:space="preserve">Circulate information to staff that </w:t>
            </w:r>
          </w:p>
          <w:p w:rsidR="0020249D" w:rsidRPr="00753696" w:rsidRDefault="0020249D" w:rsidP="008634E3">
            <w:pPr>
              <w:pStyle w:val="TableBullet"/>
              <w:keepNext/>
              <w:tabs>
                <w:tab w:val="clear" w:pos="454"/>
                <w:tab w:val="num" w:pos="174"/>
              </w:tabs>
              <w:spacing w:before="0" w:after="0"/>
              <w:ind w:left="174" w:hanging="174"/>
              <w:rPr>
                <w:rStyle w:val="InstructionText"/>
              </w:rPr>
            </w:pPr>
            <w:r w:rsidRPr="00753696">
              <w:rPr>
                <w:rStyle w:val="InstructionText"/>
              </w:rPr>
              <w:t>promotes how new procedures have improved processes (eg. 10 steps reduced to 4 steps etc);</w:t>
            </w:r>
          </w:p>
          <w:p w:rsidR="0020249D" w:rsidRPr="00753696" w:rsidRDefault="0020249D" w:rsidP="008634E3">
            <w:pPr>
              <w:pStyle w:val="TableBullet"/>
              <w:keepNext/>
              <w:tabs>
                <w:tab w:val="clear" w:pos="454"/>
                <w:tab w:val="num" w:pos="174"/>
              </w:tabs>
              <w:spacing w:before="0" w:after="0"/>
              <w:ind w:left="174" w:hanging="174"/>
              <w:rPr>
                <w:rStyle w:val="InstructionText"/>
              </w:rPr>
            </w:pPr>
            <w:r w:rsidRPr="00753696">
              <w:rPr>
                <w:rStyle w:val="InstructionText"/>
              </w:rPr>
              <w:t>proportion of staff that have successfully completed the training.</w:t>
            </w:r>
          </w:p>
          <w:p w:rsidR="0020249D" w:rsidRPr="00753696" w:rsidRDefault="0020249D" w:rsidP="008634E3">
            <w:pPr>
              <w:pStyle w:val="TableBullet"/>
              <w:keepNext/>
              <w:tabs>
                <w:tab w:val="clear" w:pos="454"/>
                <w:tab w:val="num" w:pos="174"/>
              </w:tabs>
              <w:spacing w:before="0" w:after="0"/>
              <w:ind w:left="174" w:hanging="174"/>
              <w:rPr>
                <w:rStyle w:val="InstructionText"/>
              </w:rPr>
            </w:pPr>
            <w:r w:rsidRPr="00753696">
              <w:rPr>
                <w:rStyle w:val="InstructionText"/>
              </w:rPr>
              <w:t xml:space="preserve">Identifies local </w:t>
            </w:r>
            <w:r w:rsidRPr="00753696">
              <w:rPr>
                <w:rStyle w:val="InstructionText"/>
              </w:rPr>
              <w:lastRenderedPageBreak/>
              <w:t>‘buddies’ for troubleshooting.</w:t>
            </w:r>
          </w:p>
        </w:tc>
        <w:tc>
          <w:tcPr>
            <w:tcW w:w="513" w:type="pct"/>
          </w:tcPr>
          <w:p w:rsidR="0020249D" w:rsidRPr="00753696" w:rsidRDefault="0020249D" w:rsidP="00517B72">
            <w:pPr>
              <w:pStyle w:val="TableText"/>
              <w:keepNext/>
              <w:spacing w:before="0" w:after="0"/>
              <w:rPr>
                <w:rStyle w:val="InstructionText"/>
              </w:rPr>
            </w:pPr>
          </w:p>
          <w:p w:rsidR="0020249D" w:rsidRPr="00753696" w:rsidRDefault="0020249D" w:rsidP="00517B72">
            <w:pPr>
              <w:pStyle w:val="TableText"/>
              <w:keepNext/>
              <w:spacing w:before="0" w:after="0"/>
              <w:rPr>
                <w:rStyle w:val="InstructionText"/>
              </w:rPr>
            </w:pPr>
            <w:r w:rsidRPr="00753696">
              <w:rPr>
                <w:rStyle w:val="InstructionText"/>
              </w:rPr>
              <w:t>Sponsor</w:t>
            </w:r>
            <w:r w:rsidRPr="00753696">
              <w:rPr>
                <w:rStyle w:val="InstructionText"/>
              </w:rPr>
              <w:br/>
            </w:r>
            <w:r w:rsidRPr="00753696">
              <w:rPr>
                <w:rStyle w:val="InstructionText"/>
              </w:rPr>
              <w:br/>
            </w:r>
          </w:p>
          <w:p w:rsidR="0020249D" w:rsidRPr="00753696" w:rsidRDefault="0020249D" w:rsidP="00517B72">
            <w:pPr>
              <w:pStyle w:val="TableText"/>
              <w:keepNext/>
              <w:spacing w:before="0" w:after="0"/>
              <w:rPr>
                <w:rStyle w:val="InstructionText"/>
              </w:rPr>
            </w:pPr>
            <w:r w:rsidRPr="00753696">
              <w:rPr>
                <w:rStyle w:val="InstructionText"/>
              </w:rPr>
              <w:t>Project Manager</w:t>
            </w:r>
            <w:r w:rsidRPr="00753696">
              <w:rPr>
                <w:rStyle w:val="InstructionText"/>
              </w:rPr>
              <w:br/>
            </w:r>
            <w:r w:rsidRPr="00753696">
              <w:rPr>
                <w:rStyle w:val="InstructionText"/>
              </w:rPr>
              <w:br/>
            </w:r>
          </w:p>
          <w:p w:rsidR="0020249D" w:rsidRPr="00753696" w:rsidRDefault="0020249D" w:rsidP="00517B72">
            <w:pPr>
              <w:pStyle w:val="TableText"/>
              <w:keepNext/>
              <w:spacing w:before="0" w:after="0"/>
              <w:rPr>
                <w:rStyle w:val="InstructionText"/>
              </w:rPr>
            </w:pPr>
            <w:r w:rsidRPr="00753696">
              <w:rPr>
                <w:rStyle w:val="InstructionText"/>
              </w:rPr>
              <w:t>Consultant</w:t>
            </w:r>
            <w:r w:rsidRPr="00753696">
              <w:rPr>
                <w:rStyle w:val="InstructionText"/>
              </w:rPr>
              <w:br/>
            </w:r>
            <w:r w:rsidRPr="00753696">
              <w:rPr>
                <w:rStyle w:val="InstructionText"/>
              </w:rPr>
              <w:br/>
            </w:r>
            <w:r w:rsidRPr="00753696">
              <w:rPr>
                <w:rStyle w:val="InstructionText"/>
              </w:rPr>
              <w:br/>
            </w:r>
          </w:p>
          <w:p w:rsidR="0020249D" w:rsidRPr="00753696" w:rsidRDefault="0020249D" w:rsidP="00517B72">
            <w:pPr>
              <w:pStyle w:val="TableText"/>
              <w:keepNext/>
              <w:spacing w:before="0" w:after="0"/>
              <w:rPr>
                <w:rStyle w:val="InstructionText"/>
              </w:rPr>
            </w:pPr>
            <w:r w:rsidRPr="00753696">
              <w:rPr>
                <w:rStyle w:val="InstructionText"/>
              </w:rPr>
              <w:t>Project Manager</w:t>
            </w:r>
            <w:r w:rsidRPr="00753696">
              <w:rPr>
                <w:rStyle w:val="InstructionText"/>
              </w:rPr>
              <w:br/>
            </w:r>
            <w:r w:rsidRPr="00753696">
              <w:rPr>
                <w:rStyle w:val="InstructionText"/>
              </w:rPr>
              <w:br/>
            </w:r>
            <w:r w:rsidRPr="00753696">
              <w:rPr>
                <w:rStyle w:val="InstructionText"/>
              </w:rPr>
              <w:br/>
            </w:r>
          </w:p>
          <w:p w:rsidR="0020249D" w:rsidRPr="00753696" w:rsidRDefault="0020249D" w:rsidP="00517B72">
            <w:pPr>
              <w:pStyle w:val="TableText"/>
              <w:keepNext/>
              <w:spacing w:before="0" w:after="0"/>
              <w:rPr>
                <w:rStyle w:val="InstructionText"/>
              </w:rPr>
            </w:pPr>
            <w:r w:rsidRPr="00753696">
              <w:rPr>
                <w:rStyle w:val="InstructionText"/>
              </w:rPr>
              <w:t>Project Manager</w:t>
            </w:r>
          </w:p>
        </w:tc>
        <w:tc>
          <w:tcPr>
            <w:tcW w:w="233" w:type="pct"/>
          </w:tcPr>
          <w:p w:rsidR="0020249D" w:rsidRPr="00753696" w:rsidRDefault="0020249D" w:rsidP="00517B72">
            <w:pPr>
              <w:pStyle w:val="TableText"/>
              <w:keepNext/>
              <w:spacing w:before="0" w:after="0"/>
              <w:rPr>
                <w:rStyle w:val="InstructionText"/>
              </w:rPr>
            </w:pPr>
          </w:p>
          <w:p w:rsidR="0020249D" w:rsidRPr="00753696" w:rsidRDefault="0020249D" w:rsidP="00517B72">
            <w:pPr>
              <w:pStyle w:val="TableText"/>
              <w:keepNext/>
              <w:spacing w:before="0" w:after="0"/>
              <w:rPr>
                <w:rStyle w:val="InstructionText"/>
              </w:rPr>
            </w:pPr>
            <w:r w:rsidRPr="00753696">
              <w:rPr>
                <w:rStyle w:val="InstructionText"/>
              </w:rPr>
              <w:t>NA</w:t>
            </w:r>
            <w:r w:rsidRPr="00753696">
              <w:rPr>
                <w:rStyle w:val="InstructionText"/>
              </w:rPr>
              <w:br/>
            </w:r>
            <w:r w:rsidRPr="00753696">
              <w:rPr>
                <w:rStyle w:val="InstructionText"/>
              </w:rPr>
              <w:br/>
            </w:r>
          </w:p>
          <w:p w:rsidR="0020249D" w:rsidRPr="00753696" w:rsidRDefault="0020249D" w:rsidP="00517B72">
            <w:pPr>
              <w:pStyle w:val="TableText"/>
              <w:keepNext/>
              <w:spacing w:before="0" w:after="0"/>
              <w:rPr>
                <w:rStyle w:val="InstructionText"/>
              </w:rPr>
            </w:pPr>
            <w:r w:rsidRPr="00753696">
              <w:rPr>
                <w:rStyle w:val="InstructionText"/>
              </w:rPr>
              <w:t>NA</w:t>
            </w:r>
            <w:r w:rsidRPr="00753696">
              <w:rPr>
                <w:rStyle w:val="InstructionText"/>
              </w:rPr>
              <w:br/>
            </w:r>
            <w:r w:rsidRPr="00753696">
              <w:rPr>
                <w:rStyle w:val="InstructionText"/>
              </w:rPr>
              <w:br/>
            </w:r>
            <w:r w:rsidRPr="00753696">
              <w:rPr>
                <w:rStyle w:val="InstructionText"/>
              </w:rPr>
              <w:br/>
            </w:r>
          </w:p>
          <w:p w:rsidR="0020249D" w:rsidRPr="00753696" w:rsidRDefault="0020249D" w:rsidP="00517B72">
            <w:pPr>
              <w:pStyle w:val="TableText"/>
              <w:keepNext/>
              <w:spacing w:before="0" w:after="0"/>
              <w:rPr>
                <w:rStyle w:val="InstructionText"/>
              </w:rPr>
            </w:pPr>
            <w:r w:rsidRPr="00753696">
              <w:rPr>
                <w:rStyle w:val="InstructionText"/>
              </w:rPr>
              <w:t>$3,000</w:t>
            </w:r>
            <w:r w:rsidRPr="00753696">
              <w:rPr>
                <w:rStyle w:val="InstructionText"/>
              </w:rPr>
              <w:br/>
            </w:r>
            <w:r w:rsidRPr="00753696">
              <w:rPr>
                <w:rStyle w:val="InstructionText"/>
              </w:rPr>
              <w:br/>
            </w:r>
            <w:r w:rsidRPr="00753696">
              <w:rPr>
                <w:rStyle w:val="InstructionText"/>
              </w:rPr>
              <w:br/>
            </w:r>
          </w:p>
          <w:p w:rsidR="0020249D" w:rsidRPr="00753696" w:rsidRDefault="0020249D" w:rsidP="00517B72">
            <w:pPr>
              <w:pStyle w:val="TableText"/>
              <w:keepNext/>
              <w:spacing w:before="0" w:after="0"/>
              <w:rPr>
                <w:rStyle w:val="InstructionText"/>
              </w:rPr>
            </w:pPr>
            <w:r w:rsidRPr="00753696">
              <w:rPr>
                <w:rStyle w:val="InstructionText"/>
              </w:rPr>
              <w:t>NA</w:t>
            </w:r>
            <w:r w:rsidRPr="00753696">
              <w:rPr>
                <w:rStyle w:val="InstructionText"/>
              </w:rPr>
              <w:br/>
            </w:r>
            <w:r w:rsidRPr="00753696">
              <w:rPr>
                <w:rStyle w:val="InstructionText"/>
              </w:rPr>
              <w:br/>
            </w:r>
            <w:r w:rsidRPr="00753696">
              <w:rPr>
                <w:rStyle w:val="InstructionText"/>
              </w:rPr>
              <w:br/>
            </w:r>
            <w:r w:rsidRPr="00753696">
              <w:rPr>
                <w:rStyle w:val="InstructionText"/>
              </w:rPr>
              <w:br/>
            </w:r>
          </w:p>
          <w:p w:rsidR="0020249D" w:rsidRPr="00753696" w:rsidRDefault="0020249D" w:rsidP="00517B72">
            <w:pPr>
              <w:pStyle w:val="TableText"/>
              <w:keepNext/>
              <w:spacing w:before="0" w:after="0"/>
              <w:rPr>
                <w:rStyle w:val="InstructionText"/>
              </w:rPr>
            </w:pPr>
            <w:r w:rsidRPr="00753696">
              <w:rPr>
                <w:rStyle w:val="InstructionText"/>
              </w:rPr>
              <w:t>NA</w:t>
            </w:r>
          </w:p>
        </w:tc>
        <w:tc>
          <w:tcPr>
            <w:tcW w:w="373" w:type="pct"/>
          </w:tcPr>
          <w:p w:rsidR="0020249D" w:rsidRPr="00753696" w:rsidRDefault="0020249D" w:rsidP="00517B72">
            <w:pPr>
              <w:pStyle w:val="TableText"/>
              <w:keepNext/>
              <w:spacing w:before="0" w:after="0"/>
              <w:rPr>
                <w:rStyle w:val="InstructionText"/>
              </w:rPr>
            </w:pPr>
          </w:p>
          <w:p w:rsidR="0020249D" w:rsidRPr="00753696" w:rsidRDefault="0020249D" w:rsidP="00517B72">
            <w:pPr>
              <w:pStyle w:val="TableText"/>
              <w:keepNext/>
              <w:spacing w:before="0" w:after="0"/>
              <w:rPr>
                <w:rStyle w:val="InstructionText"/>
              </w:rPr>
            </w:pPr>
            <w:r w:rsidRPr="00753696">
              <w:rPr>
                <w:rStyle w:val="InstructionText"/>
              </w:rPr>
              <w:t>21/02/06</w:t>
            </w:r>
            <w:r w:rsidRPr="00753696">
              <w:rPr>
                <w:rStyle w:val="InstructionText"/>
              </w:rPr>
              <w:br/>
            </w:r>
            <w:r w:rsidRPr="00753696">
              <w:rPr>
                <w:rStyle w:val="InstructionText"/>
              </w:rPr>
              <w:br/>
            </w:r>
          </w:p>
          <w:p w:rsidR="0020249D" w:rsidRPr="00753696" w:rsidRDefault="0020249D" w:rsidP="00517B72">
            <w:pPr>
              <w:pStyle w:val="TableText"/>
              <w:keepNext/>
              <w:spacing w:before="0" w:after="0"/>
              <w:rPr>
                <w:rStyle w:val="InstructionText"/>
              </w:rPr>
            </w:pPr>
            <w:r w:rsidRPr="00753696">
              <w:rPr>
                <w:rStyle w:val="InstructionText"/>
              </w:rPr>
              <w:t>21/02/06</w:t>
            </w:r>
            <w:r w:rsidRPr="00753696">
              <w:rPr>
                <w:rStyle w:val="InstructionText"/>
              </w:rPr>
              <w:br/>
            </w:r>
            <w:r w:rsidRPr="00753696">
              <w:rPr>
                <w:rStyle w:val="InstructionText"/>
              </w:rPr>
              <w:br/>
            </w:r>
            <w:r w:rsidRPr="00753696">
              <w:rPr>
                <w:rStyle w:val="InstructionText"/>
              </w:rPr>
              <w:br/>
            </w:r>
          </w:p>
          <w:p w:rsidR="0020249D" w:rsidRPr="00753696" w:rsidRDefault="0020249D" w:rsidP="00517B72">
            <w:pPr>
              <w:pStyle w:val="TableText"/>
              <w:keepNext/>
              <w:spacing w:before="0" w:after="0"/>
              <w:rPr>
                <w:rStyle w:val="InstructionText"/>
              </w:rPr>
            </w:pPr>
            <w:r w:rsidRPr="00753696">
              <w:rPr>
                <w:rStyle w:val="InstructionText"/>
              </w:rPr>
              <w:t>30/03/06</w:t>
            </w:r>
            <w:r w:rsidRPr="00753696">
              <w:rPr>
                <w:rStyle w:val="InstructionText"/>
              </w:rPr>
              <w:br/>
            </w:r>
            <w:r w:rsidRPr="00753696">
              <w:rPr>
                <w:rStyle w:val="InstructionText"/>
              </w:rPr>
              <w:br/>
            </w:r>
            <w:r w:rsidRPr="00753696">
              <w:rPr>
                <w:rStyle w:val="InstructionText"/>
              </w:rPr>
              <w:br/>
            </w:r>
          </w:p>
          <w:p w:rsidR="0020249D" w:rsidRPr="00753696" w:rsidRDefault="0020249D" w:rsidP="00517B72">
            <w:pPr>
              <w:pStyle w:val="TableText"/>
              <w:keepNext/>
              <w:spacing w:before="0" w:after="0"/>
              <w:rPr>
                <w:rStyle w:val="InstructionText"/>
              </w:rPr>
            </w:pPr>
            <w:r w:rsidRPr="00753696">
              <w:rPr>
                <w:rStyle w:val="InstructionText"/>
              </w:rPr>
              <w:t>30/03/06</w:t>
            </w:r>
            <w:r w:rsidRPr="00753696">
              <w:rPr>
                <w:rStyle w:val="InstructionText"/>
              </w:rPr>
              <w:br/>
            </w:r>
            <w:r w:rsidRPr="00753696">
              <w:rPr>
                <w:rStyle w:val="InstructionText"/>
              </w:rPr>
              <w:br/>
            </w:r>
            <w:r w:rsidRPr="00753696">
              <w:rPr>
                <w:rStyle w:val="InstructionText"/>
              </w:rPr>
              <w:br/>
            </w:r>
            <w:r w:rsidRPr="00753696">
              <w:rPr>
                <w:rStyle w:val="InstructionText"/>
              </w:rPr>
              <w:br/>
            </w:r>
          </w:p>
          <w:p w:rsidR="0020249D" w:rsidRPr="00753696" w:rsidRDefault="0020249D" w:rsidP="00517B72">
            <w:pPr>
              <w:pStyle w:val="TableText"/>
              <w:keepNext/>
              <w:spacing w:before="0" w:after="0"/>
              <w:rPr>
                <w:rStyle w:val="InstructionText"/>
              </w:rPr>
            </w:pPr>
            <w:r w:rsidRPr="00753696">
              <w:rPr>
                <w:rStyle w:val="InstructionText"/>
              </w:rPr>
              <w:t>30/04/06</w:t>
            </w:r>
          </w:p>
        </w:tc>
        <w:tc>
          <w:tcPr>
            <w:tcW w:w="430" w:type="pct"/>
          </w:tcPr>
          <w:p w:rsidR="0020249D" w:rsidRPr="00753696" w:rsidRDefault="0020249D" w:rsidP="00517B72">
            <w:pPr>
              <w:pStyle w:val="TableText"/>
              <w:keepNext/>
              <w:spacing w:before="0" w:after="0"/>
              <w:rPr>
                <w:rStyle w:val="InstructionText"/>
              </w:rPr>
            </w:pPr>
          </w:p>
          <w:p w:rsidR="0020249D" w:rsidRPr="00753696" w:rsidRDefault="0020249D" w:rsidP="00517B72">
            <w:pPr>
              <w:pStyle w:val="TableText"/>
              <w:keepNext/>
              <w:spacing w:before="0" w:after="0"/>
              <w:rPr>
                <w:rStyle w:val="InstructionText"/>
              </w:rPr>
            </w:pPr>
            <w:r w:rsidRPr="00753696">
              <w:rPr>
                <w:rStyle w:val="InstructionText"/>
              </w:rPr>
              <w:t>Y</w:t>
            </w:r>
            <w:r w:rsidRPr="00753696">
              <w:rPr>
                <w:rStyle w:val="InstructionText"/>
              </w:rPr>
              <w:br/>
            </w:r>
            <w:r w:rsidRPr="00753696">
              <w:rPr>
                <w:rStyle w:val="InstructionText"/>
              </w:rPr>
              <w:br/>
            </w:r>
          </w:p>
          <w:p w:rsidR="0020249D" w:rsidRPr="00753696" w:rsidRDefault="0020249D" w:rsidP="00517B72">
            <w:pPr>
              <w:pStyle w:val="TableText"/>
              <w:keepNext/>
              <w:spacing w:before="0" w:after="0"/>
              <w:rPr>
                <w:rStyle w:val="InstructionText"/>
              </w:rPr>
            </w:pPr>
            <w:r w:rsidRPr="00753696">
              <w:rPr>
                <w:rStyle w:val="InstructionText"/>
              </w:rPr>
              <w:t>Y</w:t>
            </w:r>
            <w:r w:rsidRPr="00753696">
              <w:rPr>
                <w:rStyle w:val="InstructionText"/>
              </w:rPr>
              <w:br/>
            </w:r>
            <w:r w:rsidRPr="00753696">
              <w:rPr>
                <w:rStyle w:val="InstructionText"/>
              </w:rPr>
              <w:br/>
            </w:r>
            <w:r w:rsidRPr="00753696">
              <w:rPr>
                <w:rStyle w:val="InstructionText"/>
              </w:rPr>
              <w:br/>
            </w:r>
          </w:p>
          <w:p w:rsidR="0020249D" w:rsidRPr="00753696" w:rsidRDefault="0020249D" w:rsidP="00517B72">
            <w:pPr>
              <w:pStyle w:val="TableText"/>
              <w:keepNext/>
              <w:spacing w:before="0" w:after="0"/>
              <w:rPr>
                <w:rStyle w:val="InstructionText"/>
              </w:rPr>
            </w:pPr>
            <w:r w:rsidRPr="00753696">
              <w:rPr>
                <w:rStyle w:val="InstructionText"/>
              </w:rPr>
              <w:t>N</w:t>
            </w:r>
            <w:r w:rsidRPr="00753696">
              <w:rPr>
                <w:rStyle w:val="InstructionText"/>
              </w:rPr>
              <w:br/>
            </w:r>
            <w:r w:rsidRPr="00753696">
              <w:rPr>
                <w:rStyle w:val="InstructionText"/>
              </w:rPr>
              <w:br/>
            </w:r>
            <w:r w:rsidRPr="00753696">
              <w:rPr>
                <w:rStyle w:val="InstructionText"/>
              </w:rPr>
              <w:br/>
            </w:r>
          </w:p>
          <w:p w:rsidR="0020249D" w:rsidRPr="00753696" w:rsidRDefault="0020249D" w:rsidP="00517B72">
            <w:pPr>
              <w:pStyle w:val="TableText"/>
              <w:keepNext/>
              <w:spacing w:before="0" w:after="0"/>
              <w:rPr>
                <w:rStyle w:val="InstructionText"/>
              </w:rPr>
            </w:pPr>
            <w:r w:rsidRPr="00753696">
              <w:rPr>
                <w:rStyle w:val="InstructionText"/>
              </w:rPr>
              <w:t>N</w:t>
            </w:r>
            <w:r w:rsidRPr="00753696">
              <w:rPr>
                <w:rStyle w:val="InstructionText"/>
              </w:rPr>
              <w:br/>
            </w:r>
            <w:r w:rsidRPr="00753696">
              <w:rPr>
                <w:rStyle w:val="InstructionText"/>
              </w:rPr>
              <w:br/>
            </w:r>
            <w:r w:rsidRPr="00753696">
              <w:rPr>
                <w:rStyle w:val="InstructionText"/>
              </w:rPr>
              <w:br/>
            </w:r>
            <w:r w:rsidRPr="00753696">
              <w:rPr>
                <w:rStyle w:val="InstructionText"/>
              </w:rPr>
              <w:br/>
            </w:r>
          </w:p>
          <w:p w:rsidR="0020249D" w:rsidRPr="00753696" w:rsidRDefault="0020249D" w:rsidP="00517B72">
            <w:pPr>
              <w:pStyle w:val="TableText"/>
              <w:keepNext/>
              <w:spacing w:before="0" w:after="0"/>
              <w:rPr>
                <w:rStyle w:val="InstructionText"/>
              </w:rPr>
            </w:pPr>
            <w:r w:rsidRPr="00753696">
              <w:rPr>
                <w:rStyle w:val="InstructionText"/>
              </w:rPr>
              <w:t>N</w:t>
            </w:r>
          </w:p>
        </w:tc>
      </w:tr>
    </w:tbl>
    <w:p w:rsidR="0020249D" w:rsidRDefault="0020249D" w:rsidP="00517B72">
      <w:pPr>
        <w:spacing w:before="0" w:beforeAutospacing="0" w:after="0" w:afterAutospacing="0"/>
        <w:rPr>
          <w:sz w:val="2"/>
        </w:rPr>
      </w:pPr>
    </w:p>
    <w:sectPr w:rsidR="0020249D">
      <w:headerReference w:type="default" r:id="rId22"/>
      <w:footerReference w:type="default" r:id="rId23"/>
      <w:pgSz w:w="16840" w:h="11907" w:orient="landscape"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6298" w:rsidRDefault="00FD6298">
      <w:pPr>
        <w:spacing w:before="0" w:after="0"/>
      </w:pPr>
      <w:r>
        <w:separator/>
      </w:r>
    </w:p>
  </w:endnote>
  <w:endnote w:type="continuationSeparator" w:id="0">
    <w:p w:rsidR="00FD6298" w:rsidRDefault="00FD629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Palatino">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entury Schoolbook">
    <w:panose1 w:val="0204060405050502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34E3" w:rsidRPr="00DB5B95" w:rsidRDefault="008634E3" w:rsidP="0018330E">
    <w:pPr>
      <w:pStyle w:val="Guidefooter"/>
    </w:pPr>
    <w:r>
      <w:t xml:space="preserve">PM 007 </w:t>
    </w:r>
    <w:r w:rsidRPr="00DB5B95">
      <w:t>Project</w:t>
    </w:r>
    <w:r>
      <w:t xml:space="preserve"> Risk Register</w:t>
    </w:r>
    <w:r w:rsidRPr="00DB5B95">
      <w:t>: Guide</w:t>
    </w:r>
  </w:p>
  <w:p w:rsidR="008634E3" w:rsidRDefault="008634E3" w:rsidP="0018330E">
    <w:pPr>
      <w:pStyle w:val="Guidefooter"/>
    </w:pPr>
    <w:r>
      <w:t>Tasmanian Government Project Management Framework</w:t>
    </w:r>
    <w:r>
      <w:rPr>
        <w:color w:val="auto"/>
      </w:rPr>
    </w:r>
  </w:p>
  <w:p w:rsidR="008634E3" w:rsidRPr="002F0F02" w:rsidRDefault="008634E3" w:rsidP="0018330E">
    <w:pPr>
      <w:pStyle w:val="Guidefooter"/>
    </w:pPr>
    <w:r>
      <w:fldChar w:fldCharType="begin"/>
    </w:r>
    <w:r>
      <w:instrText xml:space="preserve"> PAGE   \* MERGEFORMAT </w:instrText>
    </w:r>
    <w:r>
      <w:fldChar w:fldCharType="separate"/>
    </w:r>
    <w:r w:rsidR="00422379">
      <w:rPr>
        <w:noProof/>
      </w:rPr>
      <w:t>ii</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34E3" w:rsidRDefault="00422379" w:rsidP="002F0F02">
    <w:pPr>
      <w:pStyle w:val="Footer"/>
      <w:pBdr>
        <w:top w:val="none" w:sz="0" w:space="0" w:color="auto"/>
      </w:pBdr>
      <w:jc w:val="left"/>
      <w:rPr>
        <w:color w:val="000000"/>
        <w:sz w:val="22"/>
      </w:rPr>
    </w:pPr>
    <w:r>
      <w:rPr>
        <w:b/>
        <w:noProof/>
        <w:color w:val="000000"/>
        <w:sz w:val="22"/>
      </w:rPr>
      <mc:AlternateContent>
        <mc:Choice Requires="wpg">
          <w:drawing>
            <wp:anchor distT="0" distB="0" distL="114300" distR="114300" simplePos="0" relativeHeight="251657216" behindDoc="1" locked="0" layoutInCell="1" allowOverlap="1">
              <wp:simplePos x="0" y="0"/>
              <wp:positionH relativeFrom="column">
                <wp:posOffset>-895350</wp:posOffset>
              </wp:positionH>
              <wp:positionV relativeFrom="paragraph">
                <wp:posOffset>-3679825</wp:posOffset>
              </wp:positionV>
              <wp:extent cx="7374255" cy="3878580"/>
              <wp:effectExtent l="0" t="0" r="0" b="1270"/>
              <wp:wrapNone/>
              <wp:docPr id="5"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4255" cy="3878580"/>
                        <a:chOff x="6" y="9723"/>
                        <a:chExt cx="11613" cy="6108"/>
                      </a:xfrm>
                    </wpg:grpSpPr>
                    <pic:pic xmlns:pic="http://schemas.openxmlformats.org/drawingml/2006/picture">
                      <pic:nvPicPr>
                        <pic:cNvPr id="6"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594" y="14496"/>
                          <a:ext cx="1620" cy="13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9" y="14016"/>
                          <a:ext cx="11520" cy="4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12"/>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l="27127"/>
                        <a:stretch>
                          <a:fillRect/>
                        </a:stretch>
                      </pic:blipFill>
                      <pic:spPr bwMode="auto">
                        <a:xfrm>
                          <a:off x="6" y="9723"/>
                          <a:ext cx="9900" cy="34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947094E" id="Group 9" o:spid="_x0000_s1026" style="position:absolute;margin-left:-70.5pt;margin-top:-289.75pt;width:580.65pt;height:305.4pt;z-index:-251659264" coordorigin="6,9723" coordsize="11613,61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3FnW2AwAAkA8AAA4AAABkcnMvZTJvRG9jLnhtbOxX227jNhB9L9B/&#10;IPSuSJRl64LYi9SXoMC2DXr5AJqiJGIlUSBpO0Gx/94ZSnISZ4sUaV92GwNReB3OnDMzHF5/uG8b&#10;chTaSNUtPXoVekR0XBWyq5beH7/v/NQjxrKuYI3qxNJ7EMb7sPr+u+tTn4tI1aophCYgpDP5qV96&#10;tbV9HgSG16Jl5kr1ooPJUumWWejqKig0O4H0tgmiMFwEJ6WLXisujIHRzTDprZz8shTc/lKWRljS&#10;LD3Qzbqvdt89foPVNcsrzfpa8lEN9gYtWiY7OPQsasMsIwctX4hqJdfKqNJecdUGqiwlF84GsIaG&#10;F9bcanXonS1Vfqr6M0wA7QVObxbLfz7eaSKLpTf3SMdaoMidSjKE5tRXOay41f1v/Z0e7IPmR8U/&#10;GZgOLuexXw2Lyf70kypAHDtY5aC5L3WLIsBocu8YeDgzIO4t4TCYzJI4moMqHOZmaZLO05EjXgOR&#10;uG/hEZjLkmg2kMfr7biZ0gWdDVsXNExxOmD5cKxTdVRtdd1LnsPfCCi0XgD6uuPBLnvQwhuFtP9I&#10;Rsv0p0PvA/c9s3IvG2kfnB8DQqhUd7yTHJHGziM3YPPADczioYQ6VKZFwxaGJjlqSKfWNesqcWN6&#10;iACIS9g/DWmtTrVghcFhhOi5FNd9psa+kf1ONg1yh+3RYAiiCyf8AmaDg28UP7Sis0PEatGA7aoz&#10;teyNR3Qu2r0AB9Q/FtQ5CjjDR2PxOHQLF0V/RulNGGbRD/56Hq79OEy2/k0WJ34SbpM4jFO6puvP&#10;uJvG+cEIgIE1m16OusLoC22/GDJjchmC0QU1OTKXOgZnAoWcU00qgn8hJKir0fxXABvWQdtqYXmN&#10;zRKQG8dh8XnCwfyILHJgIMRejZpsnsUuAGgcZ4shAhAlDB66iCDFYeTQ2Wz+zP3BN7Sxt0K1BBsA&#10;NqjqwGZHwHowblqCancKKXfGTLY+pSMLs226TWM/jhZboGOz8W9269hf7Ggy38w26/WGTnTUsihE&#10;h+L+PRsOXNXIYnJIo6v9utEDSzv3Gw03j8sC9IpHNSYGp//O2RwhSMEYEcDI15cnkhd5woX48wj/&#10;BvJE9J4nXrlds2zMEiG9zBJ0PqWJeLhcz5fke5b4X2QJKMkvqokIc+Y3lyVmLks0h5bstaxquPWS&#10;EH5wRarOaobXINQPOPK399xXU3bg+yZKaJQMtpzrjP+8ALksv6fiI8scsli2x3OH6HtacUXzm4sP&#10;92SBZ58rU8YnKr4rn/ah/fQhvfoLAAD//wMAUEsDBBQABgAIAAAAIQCgpierzgAAACwCAAAZAAAA&#10;ZHJzL19yZWxzL2Uyb0RvYy54bWwucmVsc7yRy2rDMBBF94X8g5h9LD8ghBI5m1DItqQfMEhjWYn1&#10;QFJL8/cVFEoNJtl5OTPccw/M4fhtJ/ZFMRnvBDRVDYyc9Mo4LeDj8rbdA0sZncLJOxJwpwTHfvNy&#10;eKcJcwml0YTECsUlAWPO4ZXzJEeymCofyJXL4KPFXMaoeUB5Q028resdj/8Z0M+Y7KwExLPqgF3u&#10;oTQ/Z/thMJJOXn5acnmhghtbugsQo6YswJIy+LvsqmsgDXxZol1Hon0o0awj0fxJ8NmP+x8AAAD/&#10;/wMAUEsDBAoAAAAAAAAAIQDXBlmfi0MEAItDBAAVAAAAZHJzL21lZGlhL2ltYWdlMy5qcGVn/9j/&#10;4AAQSkZJRgABAgEBLAEsAAD/4Qw+RXhpZgAATU0AKgAAAAgABwESAAMAAAABAAEAAAEaAAUAAAAB&#10;AAAAYgEbAAUAAAABAAAAagEoAAMAAAABAAIAAAExAAIAAAAeAAAAcgEyAAIAAAAUAAAAkIdpAAQA&#10;AAABAAAApAAAANAALcbAAAAnEAAtxsAAACcQQWRvYmUgUGhvdG9zaG9wIENTMiBNYWNpbnRvc2gA&#10;MjAwNzowMToyMyAxNToyMTozMQAAA6ABAAMAAAABAAEAAKACAAQAAAABAAAIgaADAAQAAAABAAAC&#10;fgAAAAAAAAAGAQMAAwAAAAEABgAAARoABQAAAAEAAAEeARsABQAAAAEAAAEmASgAAwAAAAEAAgAA&#10;AgEABAAAAAEAAAEuAgIABAAAAAEAAAsIAAAAAAAAAEgAAAABAAAASAAAAAH/2P/gABBKRklGAAEC&#10;AABIAEgAAP/tAAxBZG9iZV9DTQAB/+4ADkFkb2JlAGSAAAAAAf/bAIQADAgICAkIDAkJDBELCgsR&#10;FQ8MDA8VGBMTFRMTGBEMDAwMDAwRDAwMDAwMDAwMDAwMDAwMDAwMDAwMDAwMDAwMDAENCwsNDg0Q&#10;Dg4QFA4ODhQUDg4ODhQRDAwMDAwREQwMDAwMDBEMDAwMDAwMDAwMDAwMDAwMDAwMDAwMDAwMDAwM&#10;/8AAEQgALwCgAwEiAAIRAQMRAf/dAAQACv/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9VSSSSUjvvox6nX5FjaaWCX2WODWtHi57va1c7lf4wOhNsNPTm39&#10;WvEjZhVmxs/8b7a3N/4r1VrW9B6TkX/aMzHbmWj6Lsmbg3/iart9NH/WK61eYxjGhjGhrW6BoEAf&#10;JPBxjcGX14B/3S08R2Ij/wA54x/1m+veaY6b9X/szfHKJn/wV+DtVZ1X+NfIJmyvGB/NBxxHzazI&#10;f/013ySeM4Hy4ofUcf8A0lhxE75J/Q8L51Z0P/Gcfcc5zj4NyA3/ANFsaqz6P8aWGN5dlPA/dfRf&#10;/wBD9I//AKC9OSThzR648Z/wVp5cdJzH+E+VP+uH186ed2aLGt/7tYmxv+dXXj/9WrOL/jU6oHfr&#10;OHjXt8KnPqP/AE/tS9MVLL6L0fOJdmYWPkOPLrK2Od/nubuTvfwn5sI/wfSj2co+XMf8L1PLYv8A&#10;jT6W4freFkUu/wCDLLW/eXUv/wDA1r4317+quSQBnNpce1zX1R8X2sbV/wBNAy/8XX1XyB+jpsxX&#10;H86i13/UXG6r/wADWLl/4qhLjg9RIH5rMisO++2l1X/nlKuUl1lj/l/hovmo9Iz/AAe3xeo9PzP6&#10;JlU5H/FWNf8A+e3OVleTZX+LX6yVe6uvGyv+Ksg/+zDKf+rQm/V76+YAiinNpHhj5AI/zaMhH7ti&#10;Py5o/VX3jIPmwy8w+vJLyap/+Miowz9pf2hv/G0PV2of41Lh7Tkgfy/s1f8A582uTTytf5XH9ZJH&#10;M3/k5/Y+mId+RRj1m3IsZTU36T7HBrR8XOhq4Oj6r/4wswtdm9YdiMP0g255eP8AreKKKv8Awdae&#10;F/i36OywX9Vuu6tkdze4hk/8W1xsd/12+1MOPHHfKD4QHF+K8ZJy2xkf3jTon624GRa7G6LXZ1jJ&#10;YS1wxh+gYY3N9fPs24lbdPzLLrf3KXq9i42e93r9Stbv/MxaJ9FnhvsfttyrP+Ee2mn/ALqVvVqj&#10;HoxqW0Y1bKaWCGV1tDWgfyWMhrURRmQ2iK8TrJeAep/g/wD/0PVVGyyupjrLXBlbBLnuIAAHdzip&#10;LPyOhdLzLvWz6RmuBlrckm2tv/F41k41bv5bKd6IrqT9EG+jl5n1/wDq7RYaMSyzqeQDHpYLDd/4&#10;KNtDv7Fiz7PrX9c8t23pn1dfSP3svcJH9V/2Jrf+3XrsaqaqWCulja62/RYwBoHwa1TUgnjG2Pi/&#10;vm/wjwrDGZ/Tr+6HgX/+OxkOJivFB/Nb9mgf532p/wD0kCzpH+NF3uOY4nwbdW38lbGr0VJOHMkb&#10;Y8Y/wVpwA7zmf8J8yfX/AI0sMbicl4H7px7/APofpH/9BV3/AFx+vfTzuzRY1v8A3axNjf8AOrZj&#10;/wDVL1VJOHMxPzYYHyHCtPLy/RyzH1t8zxf8avVA79Yw8a8eFTn1H/p/alrYv+NPpbx+t4WRS7/g&#10;yy1v3l1L/wDwJdTl9F6PnEuzMLHyHHl1lbHO/wA9zdyxsr/F19V8gfo6LMVx/OotcP8AoXG6r/wN&#10;H3OVl82Mw/ulHBzEdpiX94J8b69/VXIIAzm0uPa5r6o+L7WNq/6a1sXqPT8zXDyqcj/irGv/APPb&#10;nLicv/FUPccHqJA/NZfWHffbS6r/AM8rFyv8Wv1kp1rrx8r/AIqyD/7MMp/6tH2eWl8uUx/v/wAo&#10;K93mI/Ni4v7hfWUl5C3oH186eNtNOdS3wx75H+bRe5Fqv/xkU6MHUv7VZf8AjayxD7oP0csD9Vfe&#10;j+ljkH1lJeZ03f41L9GDJHm9mNX/AOfWsVun6vf4x82Dl9UOG2dR6x3geTMJjWf+Dpp5cD5suP6H&#10;iXjOTtjmfpT39lldTDZa9tdbRLnuIAA83OWNZ9bulPvOJ0vf1fMHNOEA9rZ4ddluLMOhn/GZCy8X&#10;/Fv051gv61l5HV7hOlr3NZ/m77L/AP2ZXU4mHiYVDcfDpZj0t+jXU0MaP7LVGRijsTkPlwR/75eD&#10;M7gR/wCdJrYtHUryLupPZX3bh45JY3/jsl4ZZlO/63j0f8Dd/Oq+kkmE2uAp/9H1OyyupjrLHBlb&#10;BLnuIAAH5znFc7m/X/6uY9hpxbX9TvBj0sFhu/8ABRto/wA21W+qYX1brezJ67ZS/c4iodQtBq3f&#10;8DjZDvsjX/8AF0+otPE+x+g37F6f2f8AM9Hbsj+T6fsTx7Y3Bl/zB/3S08R2qP8AznkLPrb9ccs7&#10;emfV2yodn5QdqP6r/sbW/wDbyrWP/wAbF7pDK8UH81n2aP8AwR2U9d8knjNEfLih/hAz/wCksOIn&#10;fJP/AAfS+dWdN/xpu9xyXE+DbaW/+i2NVex3+NPCG532l4/kjHv/AOixtr16aknDmT1x4z/grTy/&#10;acx/hPlTvrt9d+nOH25pHll4prH31jGVvF/xq9RH9Jwce8f8DY6r/qxlL0pYfU2fUp9jmdT/AGcL&#10;T9L1jS2z/OeW2J3v4T82Ef4JpHs5R8uU/wCELcfG/wAaXSHgDKxMmhx5LNljR/aD67P/AAJa+L9e&#10;PqrkkNb1BlTj2vDqf+le2tn/AEliZX1Z/wAXGQJpzqcU+NOYw/8ARyH5Ff8A0FjZf1L6GNzsH6yY&#10;h/drvfX/ANK6m1v/AJ4SrlJdZY/P+UkXzMekZ+Wj6VjZ2FmN3YmRVkN8anteP+gXI68Tyfq3ZS+K&#10;87pmU7xpzKQf/Zg46uY/TPrvTX+pHM9If9xskWM/9l8ixiP3XHL5M0T4FH3mY+fFIeIfYEl5PVmf&#10;4x6TtZ+0T/XoL/8ApW0vV6rI/wAat2jBePN9eLX/AOfWsQlyUo6mcAPE0mPNwloIyJ8Bb6Uo2WV1&#10;MNlrgxjRLnuIAA83FcBV0D/GTna5fUzhtnUerDo8m4NbWf8Ag6N/zQ+rOLeH/WfrX2/IE+zKyBU3&#10;/Mstdkf+zCjOLHH5soPhAcbIMk5bYyP7x4XoLPrb0t9zsXpe/q+W2JpwgHtbPDrstxZhUM/4zIVz&#10;Fo6lcRd1J7K+7cOgk1t/47IeGWZT/wDrePR/wNv86p9LHShhsHSPQ+xiQz7LsNc/nR6PsVxMMo7R&#10;FeMtZLwD1P2bKSSSTFz/AP/Z/+0vMlBob3Rvc2hvcCAzLjAAOEJJTQQEAAAAAAAHHAIAAAIAAgA4&#10;QklNBCUAAAAAABBGDPKJJrhW2rCcAaGwp5B3OEJJTQPqAAAAAB2wPD94bWwgdmVyc2lvbj0iMS4w&#10;IiBlbmNvZGluZz0iVVRGLTgiPz4KPCFET0NUWVBFIHBsaXN0IFBVQkxJQyAiLS8vQXBwbGUgQ29t&#10;cHV0ZXIvL0RURCBQTElTVCAxLjAvL0VOIiAiaHR0cDovL3d3dy5hcHBsZS5jb20vRFREcy9Qcm9w&#10;ZXJ0eUxpc3QtMS4wLmR0ZCI+CjxwbGlzdCB2ZXJzaW9uPSIxLjAiPgo8ZGljdD4KCTxrZXk+Y29t&#10;LmFwcGxlLnByaW50LlBhZ2VGb3JtYXQuUE1Ib3Jpem9udGFsUmVzPC9rZXk+Cgk8ZGljdD4KCQk8&#10;a2V5PmNvbS5hcHBsZS5wcmludC50aWNrZXQuY3JlYXRvcjwva2V5PgoJCTxzdHJpbmc+Y29tLmFw&#10;cGxlLnByaW50aW5nbWFuYWdlcjwvc3RyaW5nPgoJCTxrZXk+Y29tLmFwcGxlLnByaW50LnRpY2tl&#10;dC5pdGVtQXJyYXk8L2tleT4KCQk8YXJyYXk+CgkJCTxkaWN0PgoJCQkJPGtleT5jb20uYXBwbGUu&#10;cHJpbnQuUGFnZUZvcm1hdC5QTUhvcml6b250YWxSZXM8L2tleT4KCQkJCTxyZWFsPjcyPC9yZWFs&#10;PgoJCQkJPGtleT5jb20uYXBwbGUucHJpbnQudGlja2V0LmNsaWVudDwva2V5PgoJCQkJPHN0cmlu&#10;Zz5jb20uYXBwbGUucHJpbnRpbmdtYW5hZ2VyPC9zdHJpbmc+CgkJCQk8a2V5PmNvbS5hcHBsZS5w&#10;cmludC50aWNrZXQubW9kRGF0ZTwva2V5PgoJCQkJPGRhdGU+MjAwNy0wMS0yM1QwNDoxODoyMlo8&#10;L2RhdGU+CgkJCQk8a2V5PmNvbS5hcHBsZS5wcmludC50aWNrZXQuc3RhdGVGbGFnPC9rZXk+CgkJ&#10;CQk8aW50ZWdlcj4wPC9pbnRlZ2VyPgoJCQk8L2RpY3Q+CgkJPC9hcnJheT4KCTwvZGljdD4KCTxr&#10;ZXk+Y29tLmFwcGxlLnByaW50LlBhZ2VGb3JtYXQuUE1PcmllbnRhdGlvbjwva2V5PgoJPGRpY3Q+&#10;CgkJPGtleT5jb20uYXBwbGUucHJpbnQudGlja2V0LmNyZWF0b3I8L2tleT4KCQk8c3RyaW5nPmNv&#10;bS5hcHBsZS5wcmludGluZ21hbmFnZXI8L3N0cmluZz4KCQk8a2V5PmNvbS5hcHBsZS5wcmludC50&#10;aWNrZXQuaXRlbUFycmF5PC9rZXk+CgkJPGFycmF5PgoJCQk8ZGljdD4KCQkJCTxrZXk+Y29tLmFw&#10;cGxlLnByaW50LlBhZ2VGb3JtYXQuUE1PcmllbnRhdGlvbjwva2V5PgoJCQkJPGludGVnZXI+MTwv&#10;aW50ZWdlcj4KCQkJCTxrZXk+Y29tLmFwcGxlLnByaW50LnRpY2tldC5jbGllbnQ8L2tleT4KCQkJ&#10;CTxzdHJpbmc+Y29tLmFwcGxlLnByaW50aW5nbWFuYWdlcjwvc3RyaW5nPgoJCQkJPGtleT5jb20u&#10;YXBwbGUucHJpbnQudGlja2V0Lm1vZERhdGU8L2tleT4KCQkJCTxkYXRlPjIwMDctMDEtMjNUMDQ6&#10;MTg6MjJaPC9kYXRlPgoJCQkJPGtleT5jb20uYXBwbGUucHJpbnQudGlja2V0LnN0YXRlRmxhZzwv&#10;a2V5PgoJCQkJPGludGVnZXI+MDwvaW50ZWdlcj4KCQkJPC9kaWN0PgoJCTwvYXJyYXk+Cgk8L2Rp&#10;Y3Q+Cgk8a2V5PmNvbS5hcHBsZS5wcmludC5QYWdlRm9ybWF0LlBNU2NhbGluZzwva2V5PgoJPGRp&#10;Y3Q+CgkJPGtleT5jb20uYXBwbGUucHJpbnQudGlja2V0LmNyZWF0b3I8L2tleT4KCQk8c3RyaW5n&#10;PmNvbS5hcHBsZS5wcmludGluZ21hbmFnZXI8L3N0cmluZz4KCQk8a2V5PmNvbS5hcHBsZS5wcmlu&#10;dC50aWNrZXQuaXRlbUFycmF5PC9rZXk+CgkJPGFycmF5PgoJCQk8ZGljdD4KCQkJCTxrZXk+Y29t&#10;LmFwcGxlLnByaW50LlBhZ2VGb3JtYXQuUE1TY2FsaW5nPC9rZXk+CgkJCQk8cmVhbD4xPC9yZWFs&#10;PgoJCQkJPGtleT5jb20uYXBwbGUucHJpbnQudGlja2V0LmNsaWVudDwva2V5PgoJCQkJPHN0cmlu&#10;Zz5jb20uYXBwbGUucHJpbnRpbmdtYW5hZ2VyPC9zdHJpbmc+CgkJCQk8a2V5PmNvbS5hcHBsZS5w&#10;cmludC50aWNrZXQubW9kRGF0ZTwva2V5PgoJCQkJPGRhdGU+MjAwNy0wMS0yM1QwNDoxODoyMlo8&#10;L2RhdGU+CgkJCQk8a2V5PmNvbS5hcHBsZS5wcmludC50aWNrZXQuc3RhdGVGbGFnPC9rZXk+CgkJ&#10;CQk8aW50ZWdlcj4wPC9pbnRlZ2VyPgoJCQk8L2RpY3Q+CgkJPC9hcnJheT4KCTwvZGljdD4KCTxr&#10;ZXk+Y29tLmFwcGxlLnByaW50LlBhZ2VGb3JtYXQuUE1WZXJ0aWNhbFJlczwva2V5PgoJPGRpY3Q+&#10;CgkJPGtleT5jb20uYXBwbGUucHJpbnQudGlja2V0LmNyZWF0b3I8L2tleT4KCQk8c3RyaW5nPmNv&#10;bS5hcHBsZS5wcmludGluZ21hbmFnZXI8L3N0cmluZz4KCQk8a2V5PmNvbS5hcHBsZS5wcmludC50&#10;aWNrZXQuaXRlbUFycmF5PC9rZXk+CgkJPGFycmF5PgoJCQk8ZGljdD4KCQkJCTxrZXk+Y29tLmFw&#10;cGxlLnByaW50LlBhZ2VGb3JtYXQuUE1WZXJ0aWNhbFJlczwva2V5PgoJCQkJPHJlYWw+NzI8L3Jl&#10;YWw+CgkJCQk8a2V5PmNvbS5hcHBsZS5wcmludC50aWNrZXQuY2xpZW50PC9rZXk+CgkJCQk8c3Ry&#10;aW5nPmNvbS5hcHBsZS5wcmludGluZ21hbmFnZXI8L3N0cmluZz4KCQkJCTxrZXk+Y29tLmFwcGxl&#10;LnByaW50LnRpY2tldC5tb2REYXRlPC9rZXk+CgkJCQk8ZGF0ZT4yMDA3LTAxLTIzVDA0OjE4OjIy&#10;WjwvZGF0ZT4KCQkJCTxrZXk+Y29tLmFwcGxlLnByaW50LnRpY2tldC5zdGF0ZUZsYWc8L2tleT4K&#10;CQkJCTxpbnRlZ2VyPjA8L2ludGVnZXI+CgkJCTwvZGljdD4KCQk8L2FycmF5PgoJPC9kaWN0PgoJ&#10;PGtleT5jb20uYXBwbGUucHJpbnQuUGFnZUZvcm1hdC5QTVZlcnRpY2FsU2NhbGluZzwva2V5PgoJ&#10;PGRpY3Q+CgkJPGtleT5jb20uYXBwbGUucHJpbnQudGlja2V0LmNyZWF0b3I8L2tleT4KCQk8c3Ry&#10;aW5nPmNvbS5hcHBsZS5wcmludGluZ21hbmFnZXI8L3N0cmluZz4KCQk8a2V5PmNvbS5hcHBsZS5w&#10;cmludC50aWNrZXQuaXRlbUFycmF5PC9rZXk+CgkJPGFycmF5PgoJCQk8ZGljdD4KCQkJCTxrZXk+&#10;Y29tLmFwcGxlLnByaW50LlBhZ2VGb3JtYXQuUE1WZXJ0aWNhbFNjYWxpbmc8L2tleT4KCQkJCTxy&#10;ZWFsPjE8L3JlYWw+CgkJCQk8a2V5PmNvbS5hcHBsZS5wcmludC50aWNrZXQuY2xpZW50PC9rZXk+&#10;CgkJCQk8c3RyaW5nPmNvbS5hcHBsZS5wcmludGluZ21hbmFnZXI8L3N0cmluZz4KCQkJCTxrZXk+&#10;Y29tLmFwcGxlLnByaW50LnRpY2tldC5tb2REYXRlPC9rZXk+CgkJCQk8ZGF0ZT4yMDA3LTAxLTIz&#10;VDA0OjE4OjIyWjwvZGF0ZT4KCQkJCTxrZXk+Y29tLmFwcGxlLnByaW50LnRpY2tldC5zdGF0ZUZs&#10;YWc8L2tleT4KCQkJCTxpbnRlZ2VyPjA8L2ludGVnZXI+CgkJCTwvZGljdD4KCQk8L2FycmF5PgoJ&#10;PC9kaWN0PgoJPGtleT5jb20uYXBwbGUucHJpbnQuc3ViVGlja2V0LnBhcGVyX2luZm9fdGlja2V0&#10;PC9rZXk+Cgk8ZGljdD4KCQk8a2V5PmNvbS5hcHBsZS5wcmludC5QYWdlRm9ybWF0LlBNQWRqdXN0&#10;ZWRQYWdlUmVjdDwva2V5PgoJCTxkaWN0PgoJCQk8a2V5PmNvbS5hcHBsZS5wcmludC50aWNrZXQu&#10;Y3JlYXRvcjwva2V5PgoJCQk8c3RyaW5nPmNvbS5hcHBsZS5wcmludGluZ21hbmFnZXI8L3N0cmlu&#10;Zz4KCQkJPGtleT5jb20uYXBwbGUucHJpbnQudGlja2V0Lml0ZW1BcnJheTwva2V5PgoJCQk8YXJy&#10;YXk+CgkJCQk8ZGljdD4KCQkJCQk8a2V5PmNvbS5hcHBsZS5wcmludC5QYWdlRm9ybWF0LlBNQWRq&#10;dXN0ZWRQYWdlUmVjdDwva2V5PgoJCQkJCTxhcnJheT4KCQkJCQkJPHJlYWw+MC4wPC9yZWFsPgoJ&#10;CQkJCQk8cmVhbD4wLjA8L3JlYWw+CgkJCQkJCTxyZWFsPjczNDwvcmVhbD4KCQkJCQkJPHJlYWw+&#10;NTc2PC9yZWFsPgoJCQkJCTwvYXJyYXk+CgkJCQkJPGtleT5jb20uYXBwbGUucHJpbnQudGlja2V0&#10;LmNsaWVudDwva2V5PgoJCQkJCTxzdHJpbmc+Y29tLmFwcGxlLnByaW50aW5nbWFuYWdlcjwvc3Ry&#10;aW5nPgoJCQkJCTxrZXk+Y29tLmFwcGxlLnByaW50LnRpY2tldC5tb2REYXRlPC9rZXk+CgkJCQkJ&#10;PGRhdGU+MjAwNy0wMS0yM1QwNDoxODoyMlo8L2RhdGU+CgkJCQkJPGtleT5jb20uYXBwbGUucHJp&#10;bnQudGlja2V0LnN0YXRlRmxhZzwva2V5PgoJCQkJCTxpbnRlZ2VyPjA8L2ludGVnZXI+CgkJCQk8&#10;L2RpY3Q+CgkJCTwvYXJyYXk+CgkJPC9kaWN0PgoJCTxrZXk+Y29tLmFwcGxlLnByaW50LlBhZ2VG&#10;b3JtYXQuUE1BZGp1c3RlZFBhcGVyUmVjdDwva2V5PgoJCTxkaWN0PgoJCQk8a2V5PmNvbS5hcHBs&#10;ZS5wcmludC50aWNrZXQuY3JlYXRvcjwva2V5PgoJCQk8c3RyaW5nPmNvbS5hcHBsZS5wcmludGlu&#10;Z21hbmFnZXI8L3N0cmluZz4KCQkJPGtleT5jb20uYXBwbGUucHJpbnQudGlja2V0Lml0ZW1BcnJh&#10;eTwva2V5PgoJCQk8YXJyYXk+CgkJCQk8ZGljdD4KCQkJCQk8a2V5PmNvbS5hcHBsZS5wcmludC5Q&#10;YWdlRm9ybWF0LlBNQWRqdXN0ZWRQYXBlclJlY3Q8L2tleT4KCQkJCQk8YXJyYXk+CgkJCQkJCTxy&#10;ZWFsPi0xODwvcmVhbD4KCQkJCQkJPHJlYWw+LTE4PC9yZWFsPgoJCQkJCQk8cmVhbD43NzQ8L3Jl&#10;YWw+CgkJCQkJCTxyZWFsPjU5NDwvcmVhbD4KCQkJCQk8L2FycmF5PgoJCQkJCTxrZXk+Y29tLmFw&#10;cGxlLnByaW50LnRpY2tldC5jbGllbnQ8L2tleT4KCQkJCQk8c3RyaW5nPmNvbS5hcHBsZS5wcmlu&#10;dGluZ21hbmFnZXI8L3N0cmluZz4KCQkJCQk8a2V5PmNvbS5hcHBsZS5wcmludC50aWNrZXQubW9k&#10;RGF0ZTwva2V5PgoJCQkJCTxkYXRlPjIwMDctMDEtMjNUMDQ6MTg6MjJaPC9kYXRlPgoJCQkJCTxr&#10;ZXk+Y29tLmFwcGxlLnByaW50LnRpY2tldC5zdGF0ZUZsYWc8L2tleT4KCQkJCQk8aW50ZWdlcj4w&#10;PC9pbnRlZ2VyPgoJCQkJPC9kaWN0PgoJCQk8L2FycmF5PgoJCTwvZGljdD4KCQk8a2V5PmNvbS5h&#10;cHBsZS5wcmludC5QYXBlckluZm8uUE1QYXBlck5hbWU8L2tleT4KCQk8ZGljdD4KCQkJPGtleT5j&#10;b20uYXBwbGUucHJpbnQudGlja2V0LmNyZWF0b3I8L2tleT4KCQkJPHN0cmluZz5jb20uYXBwbGUu&#10;cHJpbnQucG0uUG9zdFNjcmlwdDwvc3RyaW5nPgoJCQk8a2V5PmNvbS5hcHBsZS5wcmludC50aWNr&#10;ZXQuaXRlbUFycmF5PC9rZXk+CgkJCTxhcnJheT4KCQkJCTxkaWN0PgoJCQkJCTxrZXk+Y29tLmFw&#10;cGxlLnByaW50LlBhcGVySW5mby5QTVBhcGVyTmFtZTwva2V5PgoJCQkJCTxzdHJpbmc+bmEtbGV0&#10;dGVyPC9zdHJpbmc+CgkJCQkJPGtleT5jb20uYXBwbGUucHJpbnQudGlja2V0LmNsaWVudDwva2V5&#10;PgoJCQkJCTxzdHJpbmc+Y29tLmFwcGxlLnByaW50LnBtLlBvc3RTY3JpcHQ8L3N0cmluZz4KCQkJ&#10;CQk8a2V5PmNvbS5hcHBsZS5wcmludC50aWNrZXQubW9kRGF0ZTwva2V5PgoJCQkJCTxkYXRlPjIw&#10;MDMtMDctMDFUMTc6NDk6MzZaPC9kYXRlPgoJCQkJCTxrZXk+Y29tLmFwcGxlLnByaW50LnRpY2tl&#10;dC5zdGF0ZUZsYWc8L2tleT4KCQkJCQk8aW50ZWdlcj4xPC9pbnRlZ2VyPgoJCQkJPC9kaWN0PgoJ&#10;CQk8L2FycmF5PgoJCTwvZGljdD4KCQk8a2V5PmNvbS5hcHBsZS5wcmludC5QYXBlckluZm8uUE1V&#10;bmFkanVzdGVkUGFnZVJlY3Q8L2tleT4KCQk8ZGljdD4KCQkJPGtleT5jb20uYXBwbGUucHJpbnQu&#10;dGlja2V0LmNyZWF0b3I8L2tleT4KCQkJPHN0cmluZz5jb20uYXBwbGUucHJpbnQucG0uUG9zdFNj&#10;cmlwdDwvc3RyaW5nPgoJCQk8a2V5PmNvbS5hcHBsZS5wcmludC50aWNrZXQuaXRlbUFycmF5PC9r&#10;ZXk+CgkJCTxhcnJheT4KCQkJCTxkaWN0PgoJCQkJCTxrZXk+Y29tLmFwcGxlLnByaW50LlBhcGVy&#10;SW5mby5QTVVuYWRqdXN0ZWRQYWdlUmVjdDwva2V5PgoJCQkJCTxhcnJheT4KCQkJCQkJPHJlYWw+&#10;MC4wPC9yZWFsPgoJCQkJCQk8cmVhbD4wLjA8L3JlYWw+CgkJCQkJCTxyZWFsPjczNDwvcmVhbD4K&#10;CQkJCQkJPHJlYWw+NTc2PC9yZWFsPgoJCQkJCTwvYXJyYXk+CgkJCQkJPGtleT5jb20uYXBwbGUu&#10;cHJpbnQudGlja2V0LmNsaWVudDwva2V5PgoJCQkJCTxzdHJpbmc+Y29tLmFwcGxlLnByaW50aW5n&#10;bWFuYWdlcjwvc3RyaW5nPgoJCQkJCTxrZXk+Y29tLmFwcGxlLnByaW50LnRpY2tldC5tb2REYXRl&#10;PC9rZXk+CgkJCQkJPGRhdGU+MjAwNy0wMS0yM1QwNDoxODoyMlo8L2RhdGU+CgkJCQkJPGtleT5j&#10;b20uYXBwbGUucHJpbnQudGlja2V0LnN0YXRlRmxhZzwva2V5PgoJCQkJCTxpbnRlZ2VyPjA8L2lu&#10;dGVnZXI+CgkJCQk8L2RpY3Q+CgkJCTwvYXJyYXk+CgkJPC9kaWN0PgoJCTxrZXk+Y29tLmFwcGxl&#10;LnByaW50LlBhcGVySW5mby5QTVVuYWRqdXN0ZWRQYXBlclJlY3Q8L2tleT4KCQk8ZGljdD4KCQkJ&#10;PGtleT5jb20uYXBwbGUucHJpbnQudGlja2V0LmNyZWF0b3I8L2tleT4KCQkJPHN0cmluZz5jb20u&#10;YXBwbGUucHJpbnQucG0uUG9zdFNjcmlwdDwvc3RyaW5nPgoJCQk8a2V5PmNvbS5hcHBsZS5wcmlu&#10;dC50aWNrZXQuaXRlbUFycmF5PC9rZXk+CgkJCTxhcnJheT4KCQkJCTxkaWN0PgoJCQkJCTxrZXk+&#10;Y29tLmFwcGxlLnByaW50LlBhcGVySW5mby5QTVVuYWRqdXN0ZWRQYXBlclJlY3Q8L2tleT4KCQkJ&#10;CQk8YXJyYXk+CgkJCQkJCTxyZWFsPi0xODwvcmVhbD4KCQkJCQkJPHJlYWw+LTE4PC9yZWFsPgoJ&#10;CQkJCQk8cmVhbD43NzQ8L3JlYWw+CgkJCQkJCTxyZWFsPjU5NDwvcmVhbD4KCQkJCQk8L2FycmF5&#10;PgoJCQkJCTxrZXk+Y29tLmFwcGxlLnByaW50LnRpY2tldC5jbGllbnQ8L2tleT4KCQkJCQk8c3Ry&#10;aW5nPmNvbS5hcHBsZS5wcmludGluZ21hbmFnZXI8L3N0cmluZz4KCQkJCQk8a2V5PmNvbS5hcHBs&#10;ZS5wcmludC50aWNrZXQubW9kRGF0ZTwva2V5PgoJCQkJCTxkYXRlPjIwMDctMDEtMjNUMDQ6MTg6&#10;MjJaPC9kYXRlPgoJCQkJCTxrZXk+Y29tLmFwcGxlLnByaW50LnRpY2tldC5zdGF0ZUZsYWc8L2tl&#10;eT4KCQkJCQk8aW50ZWdlcj4wPC9pbnRlZ2VyPgoJCQkJPC9kaWN0PgoJCQk8L2FycmF5PgoJCTwv&#10;ZGljdD4KCQk8a2V5PmNvbS5hcHBsZS5wcmludC5QYXBlckluZm8ucHBkLlBNUGFwZXJOYW1lPC9r&#10;ZXk+CgkJPGRpY3Q+CgkJCTxrZXk+Y29tLmFwcGxlLnByaW50LnRpY2tldC5jcmVhdG9yPC9rZXk+&#10;CgkJCTxzdHJpbmc+Y29tLmFwcGxlLnByaW50LnBtLlBvc3RTY3JpcHQ8L3N0cmluZz4KCQkJPGtl&#10;eT5jb20uYXBwbGUucHJpbnQudGlja2V0Lml0ZW1BcnJheTwva2V5PgoJCQk8YXJyYXk+CgkJCQk8&#10;ZGljdD4KCQkJCQk8a2V5PmNvbS5hcHBsZS5wcmludC5QYXBlckluZm8ucHBkLlBNUGFwZXJOYW1l&#10;PC9rZXk+CgkJCQkJPHN0cmluZz5VUyBMZXR0ZXI8L3N0cmluZz4KCQkJCQk8a2V5PmNvbS5hcHBs&#10;ZS5wcmludC50aWNrZXQuY2xpZW50PC9rZXk+CgkJCQkJPHN0cmluZz5jb20uYXBwbGUucHJpbnQu&#10;cG0uUG9zdFNjcmlwdDwvc3RyaW5nPgoJCQkJCTxrZXk+Y29tLmFwcGxlLnByaW50LnRpY2tldC5t&#10;b2REYXRlPC9rZXk+CgkJCQkJPGRhdGU+MjAwMy0wNy0wMVQxNzo0OTozNlo8L2RhdGU+CgkJCQkJ&#10;PGtleT5jb20uYXBwbGUucHJpbnQudGlja2V0LnN0YXRlRmxhZzwva2V5PgoJCQkJCTxpbnRlZ2Vy&#10;PjE8L2ludGVnZXI+CgkJCQk8L2RpY3Q+CgkJCTwvYXJyYXk+CgkJPC9kaWN0PgoJCTxrZXk+Y29t&#10;LmFwcGxlLnByaW50LnRpY2tldC5BUElWZXJzaW9uPC9rZXk+CgkJPHN0cmluZz4wMC4yMDwvc3Ry&#10;aW5nPgoJCTxrZXk+Y29tLmFwcGxlLnByaW50LnRpY2tldC5wcml2YXRlTG9jazwva2V5PgoJCTxm&#10;YWxzZS8+CgkJPGtleT5jb20uYXBwbGUucHJpbnQudGlja2V0LnR5cGU8L2tleT4KCQk8c3RyaW5n&#10;PmNvbS5hcHBsZS5wcmludC5QYXBlckluZm9UaWNrZXQ8L3N0cmluZz4KCTwvZGljdD4KCTxrZXk+&#10;Y29tLmFwcGxlLnByaW50LnRpY2tldC5BUElWZXJzaW9uPC9rZXk+Cgk8c3RyaW5nPjAwLjIwPC9z&#10;dHJpbmc+Cgk8a2V5PmNvbS5hcHBsZS5wcmludC50aWNrZXQucHJpdmF0ZUxvY2s8L2tleT4KCTxm&#10;YWxzZS8+Cgk8a2V5PmNvbS5hcHBsZS5wcmludC50aWNrZXQudHlwZTwva2V5PgoJPHN0cmluZz5j&#10;b20uYXBwbGUucHJpbnQuUGFnZUZvcm1hdFRpY2tldDwvc3RyaW5nPgo8L2RpY3Q+CjwvcGxpc3Q+&#10;CjhCSU0D6QAAAAAAeAADAAAASABIAAAAAALeAkD/7v/uAwYCUgNnBSgD/AACAAAASABIAAAAAALY&#10;AigAAQAAAGQAAAABAAMDAwAAAAF//wABAAEAAAAAAAAAAAAAAABoCAAZAZAAAAAAACAAAAAAAAAA&#10;AAAAAAAAAAAAAAAAAAAAAAAAADhCSU0D7QAAAAAAEAEsAAAAAQACASwAAAABAAI4QklNBCYAAAAA&#10;AA4AAAAAAAAAAAAAP4AAADhCSU0EDQAAAAAABAAAAB44QklNBBkAAAAAAAQAAAAeOEJJTQPzAAAA&#10;AAAJAAAAAAAAAAABADhCSU0ECgAAAAAAAQAAOEJJTScQAAAAAAAKAAEAAAAAAAAAAjhCSU0D9QAA&#10;AAAASAAvZmYAAQBsZmYABgAAAAAAAQAvZmYAAQChmZoABgAAAAAAAQAyAAAAAQBaAAAABgAAAAAA&#10;AQA1AAAAAQAtAAAABgAAAAAAAThCSU0D+AAAAAAAcAAA/////////////////////////////wPo&#10;AAAAAP////////////////////////////8D6AAAAAD/////////////////////////////A+gA&#10;AAAA/////////////////////////////wPoAAA4QklNBAgAAAAAABAAAAABAAACQAAAAkAAAAAA&#10;OEJJTQQeAAAAAAAEAAAAADhCSU0EGgAAAAADSwAAAAYAAAAAAAAAAAAAAn4AAAiBAAAACwB3AGEA&#10;dABlAHIAIABsAGkAbgBlAHMAAAABAAAAAAAAAAAAAAAAAAAAAAAAAAEAAAAAAAAAAAAACIEAAAJ+&#10;AAAAAAAAAAAAAAAAAAAAAAEAAAAAAAAAAAAAAAAAAAAAAAAAEAAAAAEAAAAAAABudWxsAAAAAgAA&#10;AAZib3VuZHNPYmpjAAAAAQAAAAAAAFJjdDEAAAAEAAAAAFRvcCBsb25nAAAAAAAAAABMZWZ0bG9u&#10;ZwAAAAAAAAAAQnRvbWxvbmcAAAJ+AAAAAFJnaHRsb25nAAAIgQ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CfgAAAABSZ2h0&#10;bG9uZwAACIE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BP/AAAAAAAAA4QklNBBQAAAAAAAQAAAAC&#10;OEJJTQQMAAAAAAskAAAAAQAAAKAAAAAvAAAB4AAAWCAAAAsIABgAAf/Y/+AAEEpGSUYAAQIAAEgA&#10;SAAA/+0ADEFkb2JlX0NNAAH/7gAOQWRvYmUAZIAAAAAB/9sAhAAMCAgICQgMCQkMEQsKCxEVDwwM&#10;DxUYExMVExMYEQwMDAwMDBEMDAwMDAwMDAwMDAwMDAwMDAwMDAwMDAwMDAwMAQ0LCw0ODRAODhAU&#10;Dg4OFBQODg4OFBEMDAwMDBERDAwMDAwMEQwMDAwMDAwMDAwMDAwMDAwMDAwMDAwMDAwMDAz/wAAR&#10;CAAv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VJJJJSO++jHqdfkWNppYJfZY4Na0eLnu9rVzuV/jA6E2w09Obf1a8SNm&#10;FWbGz/xvtrc3/ivVWtb0HpORf9ozMduZaPouyZuDf+Jqu300f9YrrV5jGMaGMaGtboGgQB8k8HGN&#10;wZfXgH/dLTxHYiP/ADnjH/Wb695pjpv1f+zN8comf/BX4O1VnVf418gmbK8YH80HHEfNrMh//TXf&#10;JJ4zgfLih9Rx/wDSWHETvkn9DwvnVnQ/8Zx9xznOPg3IDf8A0WxqrPo/xpYY3l2U8D919F//AEP0&#10;j/8AoL05JOHNHrjxn/BWnlx0nMf4T5U/64fXzp53Zosa3/u1ibG/51deP/1as4v+NTqgd+s4eNe3&#10;wqc+o/8AT+1L0xUsvovR84l2ZhY+Q48usrY53+e5u5O9/Cfmwj/B9KPZyj5cx/wvU8ti/wCNPpbh&#10;+t4WRS7/AIMstb95dS//AMDWvjfXv6q5JAGc2lx7XNfVHxfaxtX/AE0DL/xdfVfIH6OmzFcfzqLX&#10;f9Rcbqv/AANYuX/iqEuOD1EgfmsyKw777aXVf+eUq5SXWWP+X+Gi+aj0jP8AB7fF6j0/M/omVTkf&#10;8VY1/wD57c5WV5Nlf4tfrJV7q68bK/4qyD/7MMp/6tCb9Xvr5gCKKc2keGPkAj/NoyEfu2I/Lmj9&#10;VfeMg+bDLzD68kvJqn/4yKjDP2l/aG/8bQ9Xah/jUuHtOSB/L+zV/wDnza5NPK1/lcf1kkczf+Tn&#10;9j6Yh35FGPWbcixlNTfpPscGtHxc6Grg6Pqv/jCzC12b1h2Iw/SDbnl4/wCt4ooq/wDB1p4X+Lfo&#10;7LBf1W67q2R3N7iGT/xbXGx3/Xb7Uw48cd8oPhAcX4rxknLbGR/eNOifrbgZFrsbotdnWMlhLXDG&#10;H6Bhjc318+zbiVt0/Msut/cper2LjZ73ev1K1u/8zFon0WeG+x+23Ks/4R7aaf8AupW9WqMejGpb&#10;RjVsppYIZXW0NaB/JYyGtRFGZDaIrxOsl4B6n+D/AP/Q9VUbLK6mOstcGVsEue4gAAd3OKks/I6F&#10;0vMu9bPpGa4GWtySba2/8XjWTjVu/lsp3oiupP0Qb6OXmfX/AOrtFhoxLLOp5AMelgsN3/go20O/&#10;sWLPs+tf1zy3bemfV19I/ey9wkf1X/Ymt/7deuxqpqpYK6WNrrb9FjAGgfBrVNSCeMbY+L++b/CP&#10;CsMZn9Ov7oeBf/47GQ4mK8UH81v2aB/nfan/APSQLOkf40Xe45jifBt1bfyVsavRUk4cyRtjxj/B&#10;WnADvOZ/wnzJ9f8AjSwxuJyXgfunHv8A+h+kf/0FXf8AXH699PO7NFjW/wDdrE2N/wA6tmP/ANUv&#10;VUk4czE/NhgfIcK08vL9HLMfW3zPF/xq9UDv1jDxrx4VOfUf+n9qWti/40+lvH63hZFLv+DLLW/e&#10;XUv/APAl1OX0Xo+cS7MwsfIceXWVsc7/AD3N3LGyv8XX1XyB+josxXH86i1w/wChcbqv/A0fc5WX&#10;zYzD+6UcHMR2mJf3gnxvr39VcggDObS49rmvqj4vtY2r/prWxeo9PzNcPKpyP+Ksa/8A89ucuJy/&#10;8VQ9xweokD81l9Yd99tLqv8AzysXK/xa/WSnWuvHyv8AirIP/swyn/q0fZ5aXy5TH+//ACgr3eYj&#10;82Li/uF9ZSXkLegfXzp420051LfDHvkf5tF7kWq//GRTowdS/tVl/wCNrLEPug/RywP1V96P6WOQ&#10;fWUl5nTd/jUv0YMkeb2Y1f8A59axW6fq9/jHzYOX1Q4bZ1HrHeB5MwmNZ/4OmnlwPmy4/oeJeM5O&#10;2OZ+lPf2WV1MNlr211tEue4gADzc5Y1n1u6U+84nS9/V8wc04QD2tnh12W4sw6Gf8ZkLLxf8W/Tn&#10;WC/rWXkdXuE6Wvc1n+bvsv8A/ZldTiYeJhUNx8OlmPS36NdTQxo/stUZGKOxOQ+XBH/vl4MzuBH/&#10;AJ0mti0dSvIu6k9lfduHjkljf+OyXhlmU7/rePR/wN386r6SSYTa4Cn/0fU7LK6mOsscGVsEue4g&#10;AAfnOcVzub9f/q5j2GnFtf1O8GPSwWG7/wAFG2j/ADbVb6phfVut7MnrtlL9ziKh1C0Grd/wONkO&#10;+yNf/wAXT6i08T7H6DfsXp/Z/wAz0duyP5Pp+xPHtjcGX/MH/dLTxHao/wDOeQs+tv1xyzt6Z9Xb&#10;Kh2flB2o/qv+xtb/ANvKtY//ABsXukMrxQfzWfZo/wDBHZT13ySeM0R8uKH+EDP/AKSw4id8k/8A&#10;B9L51Z03/Gm73HJcT4Ntpb/6LY1V7Hf408IbnfaXj+SMe/8A6LG2vXpqScOZPXHjP+CtPL9pzH+E&#10;+VO+u3136c4fbmkeWXimsffWMZW8X/Gr1Ef0nBx7x/wNjqv+rGUvSlh9TZ9Sn2OZ1P8AZwtP0vWN&#10;LbP855bYne/hPzYR/gmkezlHy5T/AIQtx8b/ABpdIeAMrEyaHHks2WNH9oPrs/8AAlr4v14+quSQ&#10;1vUGVOPa8Op/6V7a2f8ASWJlfVn/ABcZAmnOpxT405jD/wBHIfkV/wDQWNl/UvoY3OwfrJiH92u9&#10;9f8A0rqbW/8AnhKuUl1lj8/5SRfMx6Rn5aPpWNnYWY3diZFWQ3xqe14/6BcjrxPJ+rdlL4rzumZT&#10;vGnMpB/9mDjq5j9M+u9Nf6kcz0h/3GyRYz/2XyLGI/dccvkzRPgUfeZj58Uh4h9gSXk9WZ/jHpO1&#10;n7RP9egv/wClbS9Xqsj/ABq3aMF48314tf8A59axCXJSjqZwA8TSY83CWgjInwFvpSjZZXUw2WuD&#10;GNEue4gADzcVwFXQP8ZOdrl9TOG2dR6sOjybg1tZ/wCDo3/ND6s4t4f9Z+tfb8gT7MrIFTf8yy12&#10;R/7MKM4scfmyg+EBxsgyTltjI/vHhegs+tvS33Oxel7+r5bYmnCAe1s8Ouy3FmFQz/jMhXMWjqVx&#10;F3Unsr7tw6CTW3/jsh4ZZlP/AOt49H/A2/zqn0sdKGGwdI9D7GJDPsuw1z+dHo+xXEwyjtEV4y1k&#10;vAPU/ZspJJJMXP8A/9k4QklNBCEAAAAAAFUAAAABAQAAAA8AQQBkAG8AYgBlACAAUABoAG8AdABv&#10;AHMAaABvAHAAAAATAEEAZABvAGIAZQAgAFAAaABvAHQAbwBzAGgAbwBwACAAQwBTADIAAAABADhC&#10;SU0EBgAAAAAABwAIAAAAAQEA/+E6tmh0dHA6Ly9ucy5hZG9iZS5jb20veGFwLzEuMC8APD94cGFj&#10;a2V0IGJlZ2luPSLvu78iIGlkPSJXNU0wTXBDZWhpSHpyZVN6TlRjemtjOWQiPz4KPHg6eG1wbWV0&#10;YSB4bWxuczp4PSJhZG9iZTpuczptZXRhLyIgeDp4bXB0az0iMy4xLjEtMTEyIj4KICAgPHJkZjpS&#10;REYgeG1sbnM6cmRmPSJodHRwOi8vd3d3LnczLm9yZy8xOTk5LzAyLzIyLXJkZi1zeW50YXgtbnMj&#10;Ij4KICAgICAgPHJkZjpEZXNjcmlwdGlvbiByZGY6YWJvdXQ9IiIKICAgICAgICAgICAgeG1sbnM6&#10;ZGM9Imh0dHA6Ly9wdXJsLm9yZy9kYy9lbGVtZW50cy8xLjEvIj4KICAgICAgICAgPGRjOmZvcm1h&#10;dD5pbWFnZS9qcGVnPC9kYzpmb3JtYXQ+CiAgICAgIDwvcmRmOkRlc2NyaXB0aW9uPgogICAgICA8&#10;cmRmOkRlc2NyaXB0aW9uIHJkZjphYm91dD0iIgogICAgICAgICAgICB4bWxuczp4YXA9Imh0dHA6&#10;Ly9ucy5hZG9iZS5jb20veGFwLzEuMC8iPgogICAgICAgICA8eGFwOkNyZWF0b3JUb29sPkFkb2Jl&#10;IFBob3Rvc2hvcCBDUzIgTWFjaW50b3NoPC94YXA6Q3JlYXRvclRvb2w+CiAgICAgICAgIDx4YXA6&#10;Q3JlYXRlRGF0ZT4yMDA3LTAxLTIzVDE1OjIxOjMxKzExOjAwPC94YXA6Q3JlYXRlRGF0ZT4KICAg&#10;ICAgICAgPHhhcDpNb2RpZnlEYXRlPjIwMDctMDEtMjNUMTU6MjE6MzErMTE6MDA8L3hhcDpNb2Rp&#10;ZnlEYXRlPgogICAgICAgICA8eGFwOk1ldGFkYXRhRGF0ZT4yMDA3LTAxLTIzVDE1OjIxOjMxKzEx&#10;OjAwPC94YXA6TWV0YWRhdGFEYXRlPgogICAgICA8L3JkZjpEZXNjcmlwdGlvbj4KICAgICAgPHJk&#10;ZjpEZXNjcmlwdGlvbiByZGY6YWJvdXQ9IiIKICAgICAgICAgICAgeG1sbnM6eGFwTU09Imh0dHA6&#10;Ly9ucy5hZG9iZS5jb20veGFwLzEuMC9tbS8iCiAgICAgICAgICAgIHhtbG5zOnN0UmVmPSJodHRw&#10;Oi8vbnMuYWRvYmUuY29tL3hhcC8xLjAvc1R5cGUvUmVzb3VyY2VSZWYjIj4KICAgICAgICAgPHhh&#10;cE1NOkRvY3VtZW50SUQ+dXVpZDo1MDE0QzlGMkFDODcxMURCQjFFNEJFNEVFRkE0NzQwOTwveGFw&#10;TU06RG9jdW1lbnRJRD4KICAgICAgICAgPHhhcE1NOkluc3RhbmNlSUQ+dXVpZDpCRDFDQzkxRUFD&#10;ODcxMURCQjFFNEJFNEVFRkE0NzQwOTwveGFwTU06SW5zdGFuY2VJRD4KICAgICAgICAgPHhhcE1N&#10;OkRlcml2ZWRGcm9tIHJkZjpwYXJzZVR5cGU9IlJlc291cmNlIj4KICAgICAgICAgICAgPHN0UmVm&#10;Omluc3RhbmNlSUQ+dXVpZDpGMzNGODFFOUFDNkQxMURCOTZENzg1MEM3RkNFMUFFNDwvc3RSZWY6&#10;aW5zdGFuY2VJRD4KICAgICAgICAgICAgPHN0UmVmOmRvY3VtZW50SUQ+dXVpZDpGMzNGODFFOEFD&#10;NkQxMURCOTZENzg1MEM3RkNFMUFFNDwvc3RSZWY6ZG9jdW1lbnRJRD4KICAgICAgICAgPC94YXBN&#10;TTpEZXJpdmVkRnJvbT4KICAgICAgPC9yZGY6RGVzY3JpcHRpb24+CiAgICAgIDxyZGY6RGVzY3Jp&#10;cHRpb24gcmRmOmFib3V0PSIiCiAgICAgICAgICAgIHhtbG5zOnBob3Rvc2hvcD0iaHR0cDovL25z&#10;LmFkb2JlLmNvbS9waG90b3Nob3AvMS4wLyI+CiAgICAgICAgIDxwaG90b3Nob3A6Q29sb3JNb2Rl&#10;PjM8L3Bob3Rvc2hvcDpDb2xvck1vZGU+CiAgICAgICAgIDxwaG90b3Nob3A6SUNDUHJvZmlsZT5z&#10;UkdCIElFQzYxOTY2LTIuMTwvcGhvdG9zaG9wOklDQ1Byb2ZpbGU+CiAgICAgICAgIDxwaG90b3No&#10;b3A6SGlzdG9yeS8+CiAgICAgIDwvcmRmOkRlc2NyaXB0aW9uPgogICAgICA8cmRmOkRlc2NyaXB0&#10;aW9uIHJkZjphYm91dD0iIgogICAgICAgICAgICB4bWxuczp0aWZmPSJodHRwOi8vbnMuYWRvYmUu&#10;Y29tL3RpZmYvMS4wLyI+CiAgICAgICAgIDx0aWZmOk9yaWVudGF0aW9uPjE8L3RpZmY6T3JpZW50&#10;YXRpb24+CiAgICAgICAgIDx0aWZmOlhSZXNvbHV0aW9uPjMwMDAwMDAvMTAwMDA8L3RpZmY6WFJl&#10;c29sdXRpb24+CiAgICAgICAgIDx0aWZmOllSZXNvbHV0aW9uPjMwMDAwMDAvMTAwMDA8L3RpZmY6&#10;WVJlc29sdXRpb24+CiAgICAgICAgIDx0aWZmOlJlc29sdXRpb25Vbml0PjI8L3RpZmY6UmVzb2x1&#10;dGlvblVuaXQ+CiAgICAgICAgIDx0aWZmOk5hdGl2ZURpZ2VzdD4yNTYsMjU3LDI1OCwyNTksMjYy&#10;LDI3NCwyNzcsMjg0LDUzMCw1MzEsMjgyLDI4MywyOTYsMzAxLDMxOCwzMTksNTI5LDUzMiwzMDYs&#10;MjcwLDI3MSwyNzIsMzA1LDMxNSwzMzQzMjsyQTBBNzcyMTI1RUJCQzY1Q0VBOEE1RDI0MUU3MjMy&#10;MzwvdGlmZjpOYXRpdmVEaWdlc3Q+CiAgICAgIDwvcmRmOkRlc2NyaXB0aW9uPgogICAgICA8cmRm&#10;OkRlc2NyaXB0aW9uIHJkZjphYm91dD0iIgogICAgICAgICAgICB4bWxuczpleGlmPSJodHRwOi8v&#10;bnMuYWRvYmUuY29tL2V4aWYvMS4wLyI+CiAgICAgICAgIDxleGlmOlBpeGVsWERpbWVuc2lvbj4y&#10;MTc3PC9leGlmOlBpeGVsWERpbWVuc2lvbj4KICAgICAgICAgPGV4aWY6UGl4ZWxZRGltZW5zaW9u&#10;PjYzODwvZXhpZjpQaXhlbFlEaW1lbnNpb24+CiAgICAgICAgIDxleGlmOkNvbG9yU3BhY2U+MTwv&#10;ZXhpZjpDb2xvclNwYWNlPgogICAgICAgICA8ZXhpZjpOYXRpdmVEaWdlc3Q+MzY4NjQsNDA5NjAs&#10;NDA5NjEsMzcxMjEsMzcxMjIsNDA5NjIsNDA5NjMsMzc1MTAsNDA5NjQsMzY4NjcsMzY4NjgsMzM0&#10;MzQsMzM0MzcsMzQ4NTAsMzQ4NTIsMzQ4NTUsMzQ4NTYsMzczNzcsMzczNzgsMzczNzksMzczODAs&#10;MzczODEsMzczODIsMzczODMsMzczODQsMzczODUsMzczODYsMzczOTYsNDE0ODMsNDE0ODQsNDE0&#10;ODYsNDE0ODcsNDE0ODgsNDE0OTIsNDE0OTMsNDE0OTUsNDE3MjgsNDE3MjksNDE3MzAsNDE5ODUs&#10;NDE5ODYsNDE5ODcsNDE5ODgsNDE5ODksNDE5OTAsNDE5OTEsNDE5OTIsNDE5OTMsNDE5OTQsNDE5&#10;OTUsNDE5OTYsNDIwMTYsMCwyLDQsNSw2LDcsOCw5LDEwLDExLDEyLDEzLDE0LDE1LDE2LDE3LDE4&#10;LDIwLDIyLDIzLDI0LDI1LDI2LDI3LDI4LDMwOzU3MDgzRjM5OTMyNjNBMjE5NjdDOTdEMzEzRDE1&#10;QjFFPC9leGlmOk5hdGl2ZURpZ2VzdD4KICAgICAgPC9yZGY6RGVzY3JpcHRpb24+CiAgIDwvcmRm&#10;OlJERj4KPC94OnhtcG1ldGE+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Cjw/eHBhY2tldCBlbmQ9Inci&#10;Pz7/4gxYSUNDX1BST0ZJTEUAAQEAAAxITGlubwIQAABtbnRyUkdCIFhZWiAHzgACAAkABgAxAABh&#10;Y3NwTVNGVAAAAABJRUMgc1JHQgAAAAAAAAAAAAAAAQ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7gAOQWRvYmUAZEAAAAAB/9sAhAABAQEBAQEB&#10;AQEBAQEBAQEBAQEBAQEBAQEBAQEBAgEBAQEBAQICAgICAgICAgICAgICAwMDAwMDAwMDAwMDAwMD&#10;AQEBAQEBAQIBAQIDAgICAwMDAwMDAwMDAwMDAwMDAwMDAwMDAwMDAwMDAwMDAwMDAwMDAwMDAwMD&#10;AwMDAwMDAwP/wAARCAJ+CIEDAREAAhEBAxEB/90ABAER/8QBogAAAAYCAwEAAAAAAAAAAAAABwgG&#10;BQQJAwoCAQALAQAABgMBAQEAAAAAAAAAAAAGBQQDBwIIAQkACgsQAAIBAwQBAwMCAwMDAgYJdQEC&#10;AwQRBRIGIQcTIgAIMRRBMiMVCVFCFmEkMxdScYEYYpElQ6Gx8CY0cgoZwdE1J+FTNoLxkqJEVHNF&#10;RjdHYyhVVlcassLS4vJkg3SThGWjs8PT4yk4ZvN1Kjk6SElKWFlaZ2hpanZ3eHl6hYaHiImKlJWW&#10;l5iZmqSlpqeoqaq0tba3uLm6xMXGx8jJytTV1tfY2drk5ebn6Onq9PX29/j5+hEAAgEDAgQEAwUE&#10;BAQGBgVtAQIDEQQhEgUxBgAiE0FRBzJhFHEIQoEjkRVSoWIWMwmxJMHRQ3LwF+GCNCWSUxhjRPGi&#10;siY1GVQ2RWQnCnODk0Z0wtLi8lVldVY3hIWjs8PT4/MpGpSktMTU5PSVpbXF1eX1KEdXZjh2hpam&#10;tsbW5vZnd4eXp7fH1+f3SFhoeIiYqLjI2Oj4OUlZaXmJmam5ydnp+So6SlpqeoqaqrrK2ur6/9oA&#10;DAMBAAIRAxEAPw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Q3yi6M+LO06bd3dm/MbtSDL1i4nae3oo6nNb439uGZlio9s&#10;df7Jw6TZPMZCeR440p6GmkKl1aQxx3cCDl7lffeabs2myW5lKDVI+FiiQcXllaiRoACSWYcMVOOi&#10;DmHmjY+VrQXe9TiIOdMaZaWV/JIo1q8jkkABQeOaDPQRdfR/IT5LNHvDtvA5n43dH1gjqtr9FRZF&#10;YO9t84+QpPS5DvnduDneLbdPJpDnZ+3al6kqfFlcs8b1OJBvuB5e5arZ7RIu5Xww91StrEeBFrGw&#10;rMR/ykTKF84oQQs3RRt45g5l/wAc3aNttsTlLWtLqUcQbqRTSEH/AJR4WLeUspBaLofv9l76C/58&#10;f1B/6LTZf/1F7IP6w7//AMp1x/zmk/6C6P8A+r+w/wDKDb/84Y/+gev/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Se3Xu3auw9t5neO99yY&#10;HZ+0tuUE2U3Bufc+WoMDt/CY2nF56/LZjKSRU9PCn9qSWRVH9fai0tLq/uUs7GJpppCFREUs7MeA&#10;VVBJPyA6T3d3a2Fs95fSLDDGCzu7BUUDiWZiAB8yeqBe3f5y2/8A5G9m1vxc/lLdS1HfvaDtLSbh&#10;+QW76CoxXS/XOOaUUVVuqjpch4HrKemdpDHkco1NSvLEi0dLmFnjjefto9mtv5c2xeafdq7G32vF&#10;LSMhrmY8RGSK6ScVRNTAE63hKkiA93947/mLc25X9p7Q391we7kBW2hHAuAaagM0d9KkgaEm1AE7&#10;nw0/lu4no7dR+RnyU7EzPyu+amfotGd7v388mQxmwoalH8+0uk9u1iiHCY2ESyQJUQwRzyI0ixJR&#10;U0zUSAjnP3Im3y0/q5y1bLtOyxnttosNKRwkuXGZXNASCSoIFS7LrI25N9uIdjuv6xcyXDbrvUg7&#10;rmXIirWsdshxGgqRUAMQTQIraBZ/7jDqTuve/de6/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Mmd3Ltza9G2Q3Nn8Jt2gRJpGrs7laHEUax00RnqJGqchJG&#10;gWNAXc6rKoubD2/BbXN0/h20bSNjCqWOcDABOTw6Ynuba1TxLmRY19WYKMZOSQMDouu6/nH8Ldim&#10;VN4/Lf407bqIVqC1Fl+8etKPJSGkVWqYqfGS5MVEsiB0vHFEzepePULiK05G50vqGz2i9kBplbaY&#10;jPCraKAYOSadB67535Msai83azjIrhrmEHHGi66k5GAK9F13P/OM/llbRaVcr8wOsqsw+fX/AHYg&#10;3bvZT9tGJZPE2zMbXiS4No9BOs3VNTAj2I7X2c9zbyhi2eYVp8Zji4/81HSnzrw8+g7c+8PtnaV8&#10;XeITSvwCSTh/zTRq/KnHy6ADcf8AwoO/leYNnGM7l3nvEK8KhtudN9n0qusket5E/vdjMUdMZ9D6&#10;gCT+kMvq9n9t93z3Rn/tbKOH/T3EB/6tu/H/AIunRBc/eB9sIP7K8km/0lvMP+riJw/4qvQEbg/4&#10;U0/y/wDE6kxOwvlBuiUpU+J8ZsDryho/LFxTiolz27aSVElPIZIJCq3LIDZSfW/3ZfcCXMtxZRDH&#10;xSzE/Omm3YVHzI+3z6Irj7y/IEWIoL2U5+GKID5V1Tqc/IH7PLoE89/wqU+PNOJf7r/F7ubMEQK0&#10;H8e3TsjbYkqtRDQynHtldEYFiJBqJNxoFrk7t/utcwtT6rdLdM50JK+Pz8Op+WPt6JJ/vQ8vLX6X&#10;a7h8Y1PEmfy10Hzz9nQQZz/hVVSqaiLbfwfnmBg/yWuznyHjpjHVFfrUYqg2VLrjU24WsUsPyvs3&#10;g+6qxobnfAM5C2lcfJjcih/2pp8+iif706iottkJxgtd0z81Fsaj/bCvy6C3K/8ACpzuGaSI4T4k&#10;da4+IIwnTK9lbozMkkmr0tFLSY6hCADgqUYk83H09msX3WdnAPj7vMx8tMKL/hdq/wAuiuX70e8E&#10;jwNphUeeqZ2/wIv+XoMcp/wqG+ZE0M64ToX4zY+oaQGmlymN7TzEMUPkuUngpNy0LSNo9OtZEF/V&#10;pt6fZpF917k0EePf3rDz0tAv7CYWp+w/b59Fkv3nucSp8Cws1PlqE7D8wJlr+0fZ0gsr/wAKaf5g&#10;uR+3+z2H8WcD4fL5P4V132RN915NOj7j+ObxrbaNJ0eLR+o6tXp0rovuy+30dddxfSV/imhx9mm3&#10;Xj86/LpBL95f3AkpogsY6fwwzZ+3VcNw+VPn0i8p/wAKQP5kOQmjlpK3o3BokXjanxfVkk0Mzai3&#10;mkbN5OskDWIWyOq2A9N7krovu3+28YIdbmT5tP8Ay7UUfy6RS/eN9x5DVGtk+Swf9BOx/n0mMp/w&#10;oi/mbZCGOKk7C60wbpL5GqMX1FtCaaVdJXwyLmo6yMLchroitcD1WuCpi+7v7ZRkl7eaT5NcSft7&#10;Sp/n0ml+8N7mSCiXEKfNbeP/AJ+DD+XTH/0EGfzRf+f07Q/9E11Z/wDWr2//AMD77Xf8oUn/AGUT&#10;/wDWzpj/AIID3P8A+U2P/sng/wCgOo1Z/wAKBf5pVTTTQQ967Yx8sqFUraPpfqB6mma/+chSvws8&#10;JP8Ay0iYf4e7p9372tVgzWDsB5G5uKH7aSA/sI6q/v8A+6LKVW+RSfMW9vUfZWMj9oPSZ/4fn/mv&#10;/wDeVf8A7A343f8A2H+1P+sN7Uf9Gr/s5vP+2jpL/r7+63/R1/7NrP8A7Z+nrFfz/P5qGPjlSr+Q&#10;2EzrSOrJLlelOkYZIFC2McQwm3qNCD9TrVjf6EDj2xL7A+1chBTbmT/S3Nzn/epW/l0/F7+e6UYI&#10;fcFkr/FbW2P95iX+denX/oIM/mi/8/p2h/6Jrqz/AOtXtr/gffa7/lCk/wCyif8A62dO/wDBAe5/&#10;/KbH/wBk8H/QHTli/wDhQ1/M8oKh5qvtHr7NxtC0S0mU6f2HFTxuzq4qEbC0tHLrAUqA0pSzG6k6&#10;Srcv3efbCRdKWsqH1W4lr9nczD+Vfn05F94T3Njar3UTj0a3ip9vaqn+dPl0qKH/AIUc/wAyakqo&#10;aifM9LZOGIsXoa7qqnjpagFCoWZ8bW084AJDDxzKbgXJFwUr/dx9tnQqqXKk+YnNR9mpSP2g9Kk+&#10;8X7kIwZntmA8jAKH9jA/sI6WWP8A+FMP8wuiqkqKnaXxjy8KBw1DkOuN9RUspZCqs74rddLPdSdS&#10;6ZgLjkEXBRSfdn9vXXSs16h9RNFX/jUDD+XSyP7yvuCj6misnHoYZaf8ZnU/z6XOK/4VBfNuFpjn&#10;OkfivkVYJ9uMVtvtvDNEwJ8hmar3hXiQEadIUJaxuWvwhl+6/wAkGngX18vrqe3b9lLdafz6XRfe&#10;d52BPj2Vi3ppSdf21uGr/Lpf4z/hUn8iIoKZcz8X+l6+pVyayXGbn3xiIJ4/MWVaanqpK1oj47KW&#10;aWQagWsAdAL5fut8ulj4O6XKjy1JExGPMgLXPyGMfPowi+9DzCFHjbXbsfPS8qg/YCWpj5n1+XQn&#10;Yr/hVTuOGSU5v4RYTIRFFECYr5BV2Hkjk1eppZavZtcHBHAUIpB5ufp7LJfuq2xA8DfGU+eq0Df4&#10;Lhf8vRnF96e5BPj7IrDy03ZX/DbtX+XQp4X/AIVQ9azmn/vF8Ot8YtWplarOF7fwOeMNYYwXgp1r&#10;sDjfLGGuBKxjYgA+ME6QVzfdX3Ja/T7zE+cardkqPU0leh+Wft6NIfvS7a1PqNnlXGdNwjUPoKxJ&#10;UfPH2dCvgv8AhUT8Q6g0n95vj98kMQHEv35wVP1juI0zBWMApBkM/i/OGIQOX8WkFiA2kBiif7rv&#10;N61+m3Czf01GZK+taRPTz4V/LyNYPvP8otT6nb7xPXSIXp6UrKlfL0/PzGLAf8KU/wCXXmBAcjiv&#10;kVtTyxSSSDP9Z7cqTSsjFVhn/uvuHJAs4F1MRdbH1MpuAT3H3a/cWGvhvZy0/gmcV+Y1xJ/OnRxb&#10;/eS9u5qeIt3FX+OFDT7dEr/yr0M+B/4UB/ys8wiNkO+dybVLUyzmPPdL9x1DxysQDRudr4TJL5Vu&#10;SSrGPg2kPFya4+7/AO6cJpHYJLmnZc24/PvlTH8/l0cwe/3tdMKyX7xYr3W1wfy7I3z/AC+fQ64D&#10;+cP/ACzNySrDjvmD1dTu08dMDnxufasXkl/SzT7ox9GgjH9qUtoX+0w9kNx7O+5tsKybPOcV7NEn&#10;8kdjX5cej2D3g9tLk0j3iAZp3a0/m6Lj58Ohz298+/gzutUO3vmP8XcpK8ElUaOHvnq9MlFTRTCn&#10;eepxc+USpiUOyreWJf1L+GW5Hccgc9Wh/wAY2a9UVpU2s9K8aBglD+R6PLfn3ke7H+L7xZMaVoLq&#10;GtOFSpeo/MdGB252V1zvF1j2jv8A2TumR5pqdI9ubqwWcd6inp/u54FXGTykukRErqOQnqIA59h6&#10;523cbMVvLeSLFe9GXBNAe4DBOPtx0ILbctuvDS0uI5Tw7HVsgVI7SeAz9nS29oulv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cWZUVndlVFUszMQqqqi7MzHgAD6n37jgd&#10;e4ZPVFPzx/n3fFH4nHN7E6lnpvkv3ZQ/cUL4TZWap4+tdqZSN3ppI949i0y1EMk1NIp8uOxEdTNr&#10;RoKiSiY61nbkP2E5r5s0X+7A7ZZNQ6pFPjSLx/ThNCARweQqKHUocY6gznv355V5U12O0kbnerUa&#10;Y2Hgo3D9SYVBIPFIwxqNLFDnqnbp742/zKf57G78P2z8rews50z8OaXJw5TC4vD42fbm1cvSRE66&#10;Lpbriqkk/iNQw1Rf3s3BJVLCJH8U9cYTQiYt45k9tfYmzfaeVLdb3eSulmYh3U+tzMANA8/AiClq&#10;Cqx6vE6h7Z+W/cn30u03bmq4az2cNqVVUojD0toSTrPl48pYLU0Z9Ph9ba/xi+KPQ/w86yxvU/QG&#10;wsZsrbNIsM2Uq41+83Lu7MJF45tx7z3HUA1ORrpef3Jn0RKRDTxw06RwpiTzPzXv3OO5tu3MFw08&#10;pwo4JGvkkaDtRR6DJPcxZiScsuWeVNi5P2xdp2C3WCIZY8XkbzeRz3Ox9TgDtUKoABivYd6EXXvf&#10;uvde9+691//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Ra6uocZSzV2SrKXH0VOFaesrqiGkpYFZxGrTVE5VFBYhQW&#10;I5IHu6RvKwSNSzHgAKk/kOqPIkSF5CFUcSTQD8z0UvsD+YF8HOrfIm+/lt8esFVxX8mJ/wBLGzMn&#10;nlAvdv7vYarqK4i4I1Cntfi9+PYs2/2/553ShsNou5AfxeBIqf72yhf59BTcOf8Akja8X+7WkZH4&#10;fHjZv94Vi38uiRb+/n9fywNj+eKg7xz/AGHXU4YyUGwerOxqzU3iWVI4MtuTHYvHSlgwAMVayhrq&#10;7KQR7G9h7A+6F9QyWKW6nzlnhH7VR3cfmv2V6BN/7+e2NjUR3z3DDyigmP7GdEQ/k3206JTvv/hU&#10;R8U8U88XXHx7773o0TSpHPuuo2DsGjqnjcossD47I5+YROAGVpadHsfVGpFvY2sPuu81ygHctwtY&#10;a+UYllI+2qRCo+RI+fQKv/vPcqxEjbtvupqebmKIH7KPKaH5gH1HRNN7/wDCp3tmuLjrf4i9d7XX&#10;6Rtvfs7cu/CbPHdnTA4zbn1US+kNwWTk+M+QZWP3WNpj/wCSlu80v/NKFIvX+J5vl+w+uAde/ek3&#10;Z/8Akm7RDF/zUmeX0/hSH5/tHpkn29P+FIn8x/dOv+BzdEdb6tOn+5fV1VXePT4r6P8ASJlc/wDX&#10;xvfVf/Ova1ovGMLL7t3txa/24urn/mpOB6/75ji9f5D51B979473Guv7A2tt/wA04CfT/fry+n8z&#10;8qFH3j/Oa/md76DjN/L3sGhEiFG/udiNh9dkKUVLoev8RjCpso9S2N7m92YkXWfsz7YWP9hs8Tf8&#10;1Glm/wCrsj9BK895Pc2+/tt3lX/mmsUP/VqNOirbx+ZPy67DMv8Afv5SfIjeKTag0G5e6OxszSKh&#10;eRxDDR1+SeKONTNLoijQIodgqgEj2KrPk3lDbqfQbVaQ080toVPlmoQEnAyTU06C15zjzduFfrt0&#10;u5q+T3MzDzxQuQBk4GBXovVfkMhlauWvyldWZKun8fnra+pmrKubxRLDF5amoZnbSiqi3bhQAOAP&#10;YijjjiQRxKFUcAAAB58B0HpJJJXMkrFmPEkkk+XE9Q/d+qde9+691737r3Xvfuvde9+691737r3X&#10;vfuvde9+691737r3Xvfuvde9+691737r3Xvfuvde9+691737r3Xvfuvde9+691737r3Xvfuvde9+&#10;691737r3Xvfuvde9+691737r3Xvfuvde9+691737r3Xvfuvde9+690J22e7e59leH+5vbnZ+0vtm&#10;han/ALs7+3XgfA1PF4IGh/hVXFpKJ6EK2svAsPZXdbJs17X620hmrx1xRvWuTXUp4no0tt73myp9&#10;HdzRU4aJXWlMCmlhwHRjNrfzJ/5gezfAuD+Z/wAlhDTLTpTUmZ7h3vuegp4qSIw09PBj9zVlZAkS&#10;odPiWMIQFup0rYOXXtr7f3lfH2Wyqa1K28SE1ySSiqa/OtehFa+5HP8AZ0EG83lBSga4kcCmAAHZ&#10;gB8qU6MjtT+ef/NL2kKeGn+UmQzdHAsStSbr616e3IahYaf7eMVGTym33rr2s7MlWrO41OWJNw3d&#10;+xftbd1LbWEJ845rhKVNcKsoX/jNAOFOhHa++PujaUC7oXA8nht3rimWaIt/xrJ416MxtP8A4Uo/&#10;zFtuxxpmMf8AHjfrICGm3Z1ln6OSUmFIg0g2Nn8KlwytINKganYEaAqqGbv7tft1cmsLXdv8o5kP&#10;n/w2KT7PsHrUkS2n3kfcS3FJltJ/+akLj/q1LH9v5+lADQbR/wCFTPd9FJGd+fFDqrckIkUyptHf&#10;27tkyPD5lZkjlzNLuAKxjDoHKMAxDaSFKMF7z7rOxuP8Q3aeI/8ADIo5fL+i0Xn/ACx8+hRafej3&#10;tCPr9qgkH/C5ZI/P+ksvl/PNPLo0W0f+FTfTVaYf7+fErs3bYZFM/wDdHsfau9jHIYGZ1hGZoNv6&#10;1EgRAzaCVLPYFQjBe8+6zvKV+g3eGX08SF4vP+i8tMfbnHzAntPvR7M9Pr9pmj9fDmSTy/pLFXNP&#10;TGfkTWbN/wCFJv8ALo3MY1ztN8gOuy7okj7u6yxGQiiu4RpSdg5rNuUH6uE1Ef2dXp9hS9+7Z7jW&#10;tTAbS5/5pzMP+rscf+Gnz6FVn95D27uaeOLq3/5qQqf+rUkn+f5dGv2V/Ow/lf77FOuL+WO08PUT&#10;+NXpt67U7I2GaWZ0iZ4Kir3hhqKm9BlVWljnaIkOVkZUcgKXvsn7oWFTLtMjgecckMtRnIEcjNmn&#10;AgHhUZHQrsver2xvqeFu0aE+UiTRUOMEyRquK8QSONCaHo2uyfmp8POyPCuwflT8d93TzaQlFgO5&#10;uvMjk1Zv0xz4unyJqY3PHokiVuRxyPYRveSucdtqb/aruEDze3mC/kxSh+0HoWWXOnJ+5U+g3W0m&#10;J8luIi35qHqPsI6MhQ11Dk6WGuxtZS5CiqAzQVlDUQ1dLOquY2aGogLIwDAqSpPII9hx43iYpIpV&#10;hxBFCPyPQjSRJUDxkMp4EGoP5jqV7p1f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qi+cf85D4b/B9cptnPbuPbfc1HHURw9O9W1VBmszjshGCkdPvrcW&#10;s47AKsmjzRVcr1wjbyw0FQBYyvyN7N85c8abqCH6Syan+MTgqpHrElNcuOBUCOuDIvUVc7+8XJ3J&#10;Gq2nm+rvRX/F4CGYH0leuiLPEMTJTIjbrUI+VP8ANY+f38zbd9N0jselz+19mb3rWw23/jp0LTZy&#10;rrd4RyMZ1pN55eiBym4CsaCSpjm8OOUR+f7KDQz+8veVfankD2yszvl8UlmgGp7y6KgR+VY1PZFk&#10;0UjVIa6dbVA6xF5p91Ofvcy8GyWIeKGc6UtLUMTJ50kYd8uBUg0jFNWhaE9Xe/yz/wDhPHtDrNtv&#10;d1fOynw3YW/4TT5XBfH6lmp8x1xtOoUpU0svY2QiJi3DXRMNMmMhLYpCGWVsmjjxQh7mfeHvNzEm&#10;y8iFre3NVa7NVmkGQfBHGFT5Of1TggREZm321+73abZ4e9c9Bbi4FGW0FGhjPEeMeErDzQfpDIJl&#10;BxtIUtLS0NLTUVFTQUdFRwQ0tJSUsMdPS0tLTxiGnpqanhARI0QBURQAoAAAA94uO7SMXclmY1JO&#10;SSeJJ8yesoERY1CIAFAoAMAAcAB5AdZ/derde9+691737r3Xvfuvdf/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XHtP5hfFHpD71O3Pkh0j15W4+wqcPu&#10;jszaGM3FrPIgp9ty1f8AEJpbXbxQ0zvYFtNgSBHtXJ/Ne+aTtG23NwrcGSGRk+0uF0AfMkDoObpz&#10;hyrsmobvuVtbsvFXmjV/sCatZPyAJ6rf7S/4UE/yzOt/uocR2pvPtzIUiXkx/VvWe6KryS8EQUuZ&#10;3xHgsZMSpDa4q5oxypcOCokja/u++5u5UM1rHaKfOeZB+ZWIyuPzWvyp1HO6e/8A7abbUQ3Ul2w8&#10;oIXP5BpREh/JqfOvVdfZ3/Cpvrmiepg6Z+JW9dyozlaPK9ndj4LZDxR2BE9Tt/atBuASMTdfEuTQ&#10;DhvIbaTIu2fdZ3FwG3nd44vVYYWl/IPI0VPt0H0p59R3uf3o9uQldm2mST0aaZY/zKIstfs1j7fL&#10;qvTsn/hS/wDPXdn3NNsTaHQXVNE/3IpKrE7N3DuvcUCzcQtPX7wy9Vj5XhABQriY1LXLqykKsh7b&#10;92jkK0o1/NdXbYqGkSND60EcauK/81D8j59R9uX3lOfLuq2ENrarmhWN5HH2mSRkNP8AmmPmPLog&#10;fZH84D+Zb2m053F8v+1sOk7hvF1vVYbqNYVWPxJHBJ1ZR4eRQF/2u7H1sWf1ex9tvs/7abUB9Ns8&#10;D0/38GuP2+O0g/l8hjHQB3H3e9yt0r9Ru86V/wB8lbf9ngLGf5/M56IjvTs7srsipWt7E7C3xv2s&#10;R/ItXvTdmf3TUrJZh5FnzlRO4b1Nze/J/qfY8str23bV0bdbxW6+kcaIP2KB0Bb3c9y3Jte43Es5&#10;9ZJGc/tYnpD+13SHr3v3Xuve/de697917r3v3Xuve/de697917r3v3Xuve/de697917r3v3Xuve/&#10;de697917r3v3Xuve/de697917r3v3Xuve/de697917r3v3Xuve/de697917r3v3Xuve/de697917&#10;r3v3Xuve/de697917r3v3Xuve/de697917r3v3Xuve/de697917r3v3Xuve/de697917r3v3Xuve&#10;/de697917r3v3Xuve/de697917r3v3Xuve/de697917pUbY3vvTZFUa7Zm790bRrWYM1ZtjP5bAV&#10;TMqNGrGoxU0TkhWZQb/Qkfk+0t1Y2V8nh3sKTL6OiuP2MD0qtb69sm12Uzwt6o7If2qR0bbY/wDM&#10;r/mBddGMbW+Y/wAiI4IbeCgzvaO6d44qABzJpgw+8KivpUBZizKkIDE3YH2Eb7209v8Aca/VbNaV&#10;PErAkbH7WjCsf29C2x9yef8Abv8AcXeLsAcA07yKPsWQso/Z0cbY3/CgP+Z/s4Qx5Luna/YVLAy6&#10;KbfPU/XMhaMMreKav2nj8TWSA6WBeSpL2ZvXwmkHX33f/a+8qY7J7cnzinm/kJHkUfkKY4cajCx9&#10;/vc6zoJL1LgDylgh/mY0jY/ma548KHI2L/wqH+WWLEEfY3x/+P8AvOOLxI821X7B2FXVMUaRq7zz&#10;ZDK56ATOVlZnipkjBZdMShLMDb/7r3KctTt24XcJP+/PClA48AEiNBjixOOOcDGx+89zXFQbjt9r&#10;NT+DxYieHGryipzwAGeGMnN2H/wqd6qrjEnZ3xF7B2sv6Z59h9nbc36TaNryxUm4MZtu2pwv7ZmO&#10;kE+tio1Ay/8AusbrHU7Xu8UvoJYXi/mjzftp+QrgZWH3pNqeg3PaJYvUxTJL/J0h/ZX8/U6mxP8A&#10;hRv/AC2N3vAu4M73N1asxjEkm++qazIJSh5FRmnHWVZuNiEBLN4lc2B0hmsCCr/7uXuVZgm3jtrq&#10;n++pwK/Z4yw/zp0NLH7xftvdkC4kuLWv+/YCafb4LTfyr0dbYP8ANk/lvdk+D+7nzH6ToTUqpiTf&#10;W5X6tkOqJpVSSLs2HEMjEKRocBtRCW1MoIK3D2m9yNtr9Ts1y1P99J4//Vkyf6s8OhpYe6/txuVP&#10;pt4tlr/v1/A/6vCOn5+eOPR0tl9odZ9kQGq677E2Lv2lEbTGp2Xu3AbpgEKlFaUzYOonXSDIgLXt&#10;6l/qPYKvdr3PbW0bjbS254UkjdD+xgPQ9DSy3TbNyXVt1xFOONY5Ecf8ZJ9R0uvaHpd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Vj/NT+bj8L/g/Hk8Hv8A7CTfnbNEkiRdMdWtRbp3vBWqpCQbplWaPH4EBijSLlqyGoMb&#10;eSCmqLaTJ3JXtHzpzwVn2+38C0b/AIkz1SIj1TBeX5eGrLXDMvHqM+dPdrkzkgNBf3Hj3a/8R4KP&#10;KD6PkJF8/EZWplVbh1qC/OD+fJ8xflrDmdl7EyKfGnpvJeWlk2j1rlat9757Gu3FPvDtIpT10odS&#10;0c1PiYcdTTRsYqiCceo5fcj+w3J3KRS9v1/ed6ufEmUeErescFSo9QZDIwOVZesROd/fbnDmwPZW&#10;Lfu2zbHhwsfFYekk9Ax9CIxGpGGVui7/AAA/lU/J/wDmEZ6PI7HxH9xOmaTJSUm6u996UVWNpUc1&#10;O4OQxm1qNDHUZ/KoCb0dEwijcotbVUayI5EXuB7q8r+3tuY75/HvSKpaxkeIQeDOciJP6TZIroR6&#10;EdB7kH2r5n9wZxJYp4FmDR7qQHwwRxVBgyv/AEVwDTW6VB63v/gr/Lc+M3wA2cMR0/tZcnv/AC2M&#10;god89ybpipq/sLeLKy1FTTGvVQmNxhmRHixOPWOAaI2m+4qENQ2CHPXuTzN7gXnjbxLpt0YmK3So&#10;ij8gafjehoZHq2SF0qdIzr5G9uOWuQbPwdni1XDqBLcPQyyeZFfwJXIjSi4BOphqJ+/YA6HvXvfu&#10;vde9+691737r3Xvfuvde9+691//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QVdod6dKdJY&#10;7+Ldx9u9Z9VY4071UdX2HvnbWzoqiFGKFqT+8FTTmYlhoVYgxZvSoLED2a7XsW973J4OzWc121aU&#10;hieSh+ehTT1z5Z6Ktz3zZdkj8XeLuG1WlayypHUfLWwr6Y88dVd9v/z8/wCWf1P91TUPcWe7ezFH&#10;5PJh+oNibhz/AJWTUFWl3JuJMTg5tRWymLKsOQSQpB9yjs/sH7mbtRpLNbND+K4lRP2ohklH5x/z&#10;6jDd/fr212mqpeNduPw28Tv+x3EcR/J+qte3f+FTOEi89H0L8T8rX3eT7XcXbvYFJifHGvEPn2Zs&#10;ykrdZe4ZtOeUJbSNerUspbR91mc0fft2VfVLeIt+ySRlp/ziNfl5xdu/3o4BVNh2lm9HuJQv7Y41&#10;b/q6KfPiKw+2v+FEn8ybseWpTam8Os+kcfODEtF1l1rh66dYP0i+V7QfcdSsrL+uWCSL1XMaxiwE&#10;n7T93b2220A3cM18w85pmAr/AKWDwRT0BB+deoy3b7w3uRuJItZobJT5QwqTT/TT+Ma/MEfKnVZf&#10;a3zT+XXeK1EPbfyX7v37j6ks0mDz/ZW66jbKlwQ/2+146pMdECCQRFSqCOPp7k3auSuUNjIbaNst&#10;rdh+JIYw/wCb6dZ/Nuo03XnTm7fKru25XM6n8LzSFPyTVoH5KOix+xP0GO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z0tVVUNTBWUVTPR1dNIk1NVUs0lPU080Z1JLBPEQyMp5DKQR7qyq6lHAIOCDkH7R1ZXZG&#10;DoSCMgjBH2Ho0+wfnb81OrvAmwPlh8h9sUlOytHiaDt7fT4ElZWmXzbeqq6ShkGpna0lOw9Tf6pr&#10;hW/5E5K3Sp3DabSUn8Rt4tXp8YUMPyPkPToU2HPXOm10Fhu13EB+EXEun/eCxU/mPXo8PX38+7+a&#10;BsIwRVXfeM7Ax1OEVMb2D1l1zlgwRdJ8+ZxGNoMpIW41GSvY3FxYltQH3D2E9r7+pWwa3Y+cU0y/&#10;sVndB+SdDfb/AH59zrCga/W4UeUsMLftZUVz+b9Hk68/4VEfKfEfbx9n/HrorfUMQKSy7Qrd9ddZ&#10;GqAi0pJNPkq7cNOshf1OY6RVI4VF+oA24/dd5Vmqdr3G6gJ/34IpgPyCwmn2sT8z0ONv+8/zTDQb&#10;nt9rOB/vsywk/mWlFfsUD5Do9fXv/CpP49ZPwjtX4v8AceymcqJjsHdeyuzI4QYgWZW3B/dRnAfU&#10;v6AdIDWudAAu4/db5hir+6t0t5/+asckP/HPH8v54+fQ52/70PL8tP3rtdxD6+E8c3/H/A8/5fs6&#10;Pb17/wAKAf5Ye+vDFk+5t0da1tQVWKh7C6s39T+oxCUibKbRosxj4gt2UtNWIupSATdCwE3H7v8A&#10;7n2FTFZJcqPOGeI/sWRo3P5KeP20HW3+/wB7ZX1BLevbMfKWCUf8ajWRB+bD/B0fDrn56fCjttoI&#10;Ou/lf8ftz19SQsGFpe1tmUu43JhE4/37WRq4cgBpP1NMBcMv6kYAB7jyFzttFW3HabuJRxYwSFPT&#10;4wpT/jXp6jod7dz5yVuxC7dutpKx4KJ4w/r8BYP/AC9fQ9GtpaqlrqaCsoqmCspKmNJqaqpZo6im&#10;qIZBqSWCeIlXVhyGUkH2FGVkYo4IIwQcEfaOhUrq6h0IIOQRkH7D1n916t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VUfM7+cl8JPhguZ29uHsGLtbtvFtNSnqHqSah3PuGiycYKmj3dm0&#10;lXFYQxvo+4hrqsVio2uKjmtpMrcmezfO/OhS4t7f6S0fP1FxVEK+sa01yVHAqugnBdePUV85e8XJ&#10;PJmu3uLj6q7XH08FHcN6SNXRHTzDNrAyEbrUn+an8+z5ofKuPJ7S2BlU+MfU1cklNLtfq3L1v998&#10;1RSqVeHdPajJTZCQMrPHJBiYcdTyxt454Z7ajlryV7Ccl8qFbvcE/ed2udc6jwlPqkFSg9QZDIwO&#10;VK9Ym86e/HOfNQa0sH/dlo2NEDHxWHo89A59CIxGpGGVuPVNWztm717O3fhdlbE21uLfW+d25NMb&#10;gds7bxlfn9x7gy1WS602PxtAks88rWZ20qTYMzWAJEy3l7ZbZZve38qQQQrV3dgiIo8yTQAf8V1D&#10;lnZ3u53aWVjE888zUVEUu7sfIKKkn/i+tuD+XF/wnLpsc+C7e+fzwV9ZG1HlcL8b9uZYTY6ncIJ4&#10;17Z3ZiJNNSyufXh8POYSVHnrp43lpRiP7j/eNaQSbPyBVRlWvHXJ8v0I2GPlJINWe1FID9Zae3P3&#10;dVjMe78/UY4ZbNGqB5/ryKc/OOM6cdzsCV62yNs7Y23svb+G2ns/AYba21tu4+mxOA25t3GUeGwe&#10;FxdFGIaTHYrFY5I4KeCJQFSKJFVRwB7xOubq5vbh7u8kaWWQlnd2LMzHiWYkkk+ZJr1ldbWttZW6&#10;WlnGsUUYCoiKFVVHAKoAAA8gB0+e2On+ve/de697917r3v3Xuve/de697917r3v3Xuv/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77p+WXxk+OkMknefffVHVtQsC1MeI3hvfA4rcdbC6+RGxm15JjkaslfUFpaWQkcgW9i&#10;HZeU+Z+Y2psVhPdCtNUcTsgP9J6aF/2zDoP71zZyzy6K75fwWppXTJKquR/RSutv9qp6qG7q/wCF&#10;IH8vvrdqqi64Ha/fmUiZooJ9lbLfam2GmQ2cVWa7KlxNWI7ghZaXGVAY2K3Q6vcvbJ92/wBwdyo+&#10;5eBt6niJJPEenyWESLX5M6/tx1EW9feN9v8Abapt3j37DgY4/DSvzaYxtT5qjfsz1Uf3V/wqE+Ru&#10;5GqqPoX4+9VdWUEhaKPK7/zG4e1tyJEp9FXRjG/3cx8Er2DGOejq0QEpdyBJ7lzZfuvcuWwD79uE&#10;90w/DEqQJ9h1eM5HzDITxxw6ibevvPcxXNU2Hb4LVT+KVnnf7RTwUB+RVwOGePVSvcv82z+Yv3q1&#10;ZHvT5W9n4rGVhIfBdbZCk6lwwprnTRSUvWsOLaeIA2Iq5JWewMjOefctbN7Se3OxUNltMDsv4pgZ&#10;2r61mL0P+lAp5U6ibefdn3E32ovd1mRT+GEiBaelIQlR/pia+deq9splcpm8hV5bNZKvy+Vr5mqK&#10;7J5SsqMhkK2of9c9XW1bPJI5/LOxJ/r7kKKKKCMQwqERcBVAAA9ABgdR9LLLPIZZmLu2SzEkk+pJ&#10;yeoHtzpv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oR9g9x9u9U1Ireru1Ox+tqxZhULV7B3xufZ1StQoss4n27VUzhx+Gvf8A&#10;x9lu4bNtG7Lo3S1huV4UliSQU9KOp6MrDeN32pte13U1sa1rFK8Zr61Rhno9vW385H+Zl1Z9smA+&#10;XHY+dp6f7ZXpuyYttdsfdQ03Hgqa3sqgytV+4t1klSoWVr6vIHCsAJuXs37Z7rU3G0Qxk1zDrgoT&#10;5gQsi48gQR8qY6HW2+8XuXtdBBu00gFMTaJ6geRMyu2fMgg/Ouej9ddf8KZvnZthaal33sH4+9nU&#10;cf8AwJravae69pbkqf3NXpr9tZqPHR+kleMQf7J/DBgDuP3ZuRLqrWFxd2pPACSORB+Txlz/AM5P&#10;9ge7d95bnq1ot9b2l0o4kxyRufzSQIP+cfR+et/+FTuwavwQdu/EXd+39N1qcn1v2dhd3+b8rLBg&#10;9z4zB+L6kGNsjJ9L6+dKgHcvusX6VbaN3jk9FmhaOn2sjy1+3QPs6Hu2/eksHou77RJH6tDMslfs&#10;V0ip9ms/b0f7rf8A4UR/y0N9mnTcG+ez+opqgxoIuyOqs/VCKSVbqlRVdYtuSBAGsjSNLoU+osEB&#10;YR/uX3d/cywqbeCC8A/3zOg/YJvBJ+ylflXHQ+237w3trfUFxPNaE/7+gc/tMPjAfbWnzpnqwLrX&#10;+Yd8Fu3Y6Y9f/LboHM1dXF5oMLV9m7X27uZotYjLttXc1RR5JQGKg66UWJW9tQvH+5e3nPW0E/vD&#10;aLpAOLCF3T/e0DJ/xrof7b7hcjbuB+792tXJ4KZkR/8AeHKv/wAZ6N/R1lHkKaGtoKqmrqOpQSU9&#10;XRzxVNNPGTYPDPCWRh/ipI9g90eNikgKsOIIoR+R6F6Okih4yGU8CDUH7COpPuvV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qNWVlHjqOqyGQqqagoKCm&#10;nrK6urJ4qWjo6OliM9TVVVTOVSOONFZ5JHYKqgkkAe7IjyOI4wWZiAABUknAAAySTwHVXdI0MkhC&#10;qoJJJoABkkk4AA4nqj/5h/z+vhB8Z1yW3Ot87N8oezKTzwJgep8hStsHH1iRa4f492zOkuMaF29D&#10;HBplJUYFZIo/r7nDk72B535m03O5R/uu1NDrnB8Ujz0wCj18/wBUxAjgT1CPOHv5yRy0Gt9tk/el&#10;yKjTAR4QPlqnNUp5fpCUjzA61TPmR/Ov+cnzA/im3anfv+hPqqudo16z6amr9swVtF+hafdO8hK2&#10;aymtbfcQSVkdFI3qWij4UZWcm+yfI3J+m4W3+uu1/wBGuAHIPqkdPDSnkQpcDGs9Yrc4+9PPHN+q&#10;3af6K1b/AEG3qgI9Hkr4j18wWCE/gHVRnuXeok6tX/l+fyhflJ8+shj9xYLEnqrogVqw5ju3e+Nq&#10;0xFVBFIFrYOvsAWhqNw1aDUo+3kio0kUx1FdA9lMU+4Pu9ytyDG1vO/1d/TttomGoHyMr5ES/aC5&#10;GVRh1KnIHtHzRz7ItxAn0thXuuZAdJHmIkwZW+whAcM6nreZ+DX8tX4vfATayUHT+0EyvYWQxsVD&#10;vDubd0VLlOxd0tfy1VOmRCLHjMe8liuMxiQwEJE0/wBxOnnbBrnn3K5o5/uvE3ibRbqax28dVhT0&#10;NK1d6fjclsnTpU6es4uR/bblfkK18PaIddwwpJcSUaZ/UVpREr+BAFwNWphq6P8A+4/6H3Xvfuvd&#10;e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0hOw+0usuo8DLurtXsTY/Wm2YfJ5dw7+3Xgtn4VDFH&#10;5ZFOU3BPTw3C8ldd7fj2v27atz3e4FrtVvLcyn8EUbSN/vKAn+XSHcN02zaYDdbrcRW0Q/HLIsa/&#10;705A/n1UP3v/AMKBP5cPTArKLb3Ye6++dw0hlhbD9MbQq8nQCpVvHEW3hvCTDYaaAn1NNQV9TZAS&#10;qO2lGl3Yfu/e4+9aXuLeOwjP4rmQKaf804xJID8mVc+YyREe++/3tzs2pLe4e/kH4beMkV/5qSGO&#10;Mj5qzY8jgGmDvT/hUR3Znlq8d8dvjp1/1xTOJoIdydobgzHZOdaNxaOvo8LglwNDSTr9RFPJXxg/&#10;XWOPc0bF913ZLeknMW4y3J46IEWFfsLN4rMPmBGfs6hnfPvP71PWPl3borYcNc7tM32hV8JVPyJk&#10;H29U295fzW/5hXyG+6p+wvlN2bSYWr8sc22OvMlB1Ttmakk4FBX4jraLFx10Ki1lyHnJIDMzP6vc&#10;ybH7U+3vL1G27aoS4/HMpncH1DTFyp/0mn04dQ7vnur7g8w1XcN0mCH8ERECU9CsIQMP9Pq9ePVf&#10;VRUVFXUT1dXPNVVVVNLUVNTUSvNUVFRM5kmnnmkJZ3diWZmJJJJJv7kFVVFCIKAYAGAAPIdR+zM7&#10;F3NScknJJPEk9Yfduq9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0Iewe3e1+qa1cl1d2d2H1tkUn+6Sv2DvTcmzq1KoxiI1K1W3qmmcSaAF1hr2AF7ey6&#10;/wBo2ndU8LdLWG5WlKSxpIKelHUinRjYbvuu1P4m13Uts1a1ikeM19aowNej89b/AM5n+Zp1cKeP&#10;B/LTsDP0sCxxvTdkUW1O1DUwxtqMdRX9iY/J1l2+jSpUrLb6OPYB3L2Z9st0qZ9oijJ84TJBT7BC&#10;6L+RBHy6Hu2+8nuXtdBBu0sgHlMEnr9pmR2/MEH59WEda/8ACnH5rbbemp+yOq+gezcbHLrqailw&#10;u8Ni7mqYygUxLk8ZlqvHRi41AjDk3LXuNIWPdy+7HyVcgttt3dWrHgC0cqD/AGrRq5/5yf7Mgbb9&#10;5nnS2IXcrW1uV8yFkic/7ZZGQf8AOP8A2LBetP8AhUv0rkRCncXxU7S2cREonqetN77T7KEkwYK7&#10;w0W6Ydp6FYXcI1QxU+jU1tZj7c/utb3HU7PusE3oJopIcfahn/wD1oOHUgbb96LZZKDeNqnh9TDL&#10;HN/JxB/hPpU8erC+s/5/H8sbsVqanr+6s/1jkquRIocd2Z1rvbFqGc2vU53blJlcTAo/tPPkEUf1&#10;9x5ufsD7nbdVo7JLpR5wzRN+xXZJD9gQ9SFtnv37ZbiQsl69qx4CaGRf2sivGPzcdWFdafMf4mdy&#10;JTnqv5K9F78qKrUI8btrtLZmRzaMhs0dTgYqz72F/o2iaBW0lWtpYEx7ufJ3NuzE/vXbLq3A83gk&#10;C/k2nSR8wT1IG2848p7yB+6tytpyfJJ4y35rq1D7CB0ZH2G+hJ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QVdv95dOfH/AGnPvru3s7ZHVm0oC0Yze99xY3AUtXUqusUGMWvkWSrqmFvHS0qSTOSAiMSB7Ndn&#10;2PeeYLsWGyWst1MfwxIXIHq1BRV9WYgDzPRVu++bPsFob7e7qO1iH4pXCAn0WpqzeirUnyHWuZ8t&#10;/wDhTP0nscZHbPw960yfde4I2mgg7H7Fhyuxus6d1YiKuxu2CItw5aNrWaGpXDkBgwlaxU5G8o/d&#10;m3u+03POFytlHxMMOmWY/JnzFGfmvjelBx6x15t+8tsljqtuULZr2TgJptUUI+YTEsg+R8H1qeHW&#10;rz8r/wCY58xvmlWTL3t3NuHLbUaby0nWe2mXaHWVAElWanA2bgvFT1kkLKDFV5P7qqX/AI78+8oe&#10;U/bjk7ktB+4rJElpmZ/1Jj5H9RqlQfNU0r/R6xi5r9xucec3I328d4vKFP04R6fprQMR5M+pv6XR&#10;HvY46A/QwdG9AdzfJXsDF9XdF9dbl7K3xl2DQ4bblCZ1oqQSLFNlc5kpilJjqGIsvnrq6eKnjuNc&#10;i3Hsn3zmDZuWtvfdN9uUtoE4s5pU/wAKrlnY+SqCx8h0cbHsG88ybgm17HbvczvwVBWg/iYmioo8&#10;2YhR5nrcb/l5f8J0+rOojgu0vmxVYbursWJaTJUHTmN8k/T21aoqs6wbslnVJdz1ULWWSCRIsZfy&#10;RvBkIyk3vDj3D+8Xuu7+JtXJIaytjUG4bFxIOFY6VECnyIrLwIaM1HWYXt793fa9o8PdOdSt7cCh&#10;FuM26HjSStDMw8waRcQVkFD1s0Y7HY/EY+hxOJoaPGYvGUdNjsbjcdTQ0WPx+PooVpqOhoaOmVY4&#10;YYY1WOKKNQqqAqgAAe8ZpJJJpGllYs7ElmJJJJNSSTkknJJyT1kvHHHDGsUShVUAAAAAACgAAwAB&#10;gAYA6me6dX697917r3v3Xuve/de697917r3v3Xuve/de697917r3v3Xuve/de6//19/j37r3Xvfu&#10;vde9+691737r3Xvfuvde9+691737r3Xvfuvde9+691737r3Xvfuvde9+691737r3Xvfuvde9+691&#10;737r3Xvfuvde9+691737r3Xvfuvde9+691737r3Xvfuvde9+691737r3Xvfuvde9+691737r3Xvf&#10;uvde9+691737r3Xvfuvde9+691737r3Xvfuvde9+691737r3Xvfuvde9+691737r3Xvfuvde9+69&#10;1737r3Xvfuvde9+691737r3Xvfuvde9+691737r3RPfkF/MA+GHxaFbD3p8jes9lZqgVmqtnx5o7&#10;o3/HpYJ/zL7Z6ZDNkFjbV9hp+tzYGww5f9v+dOadLbFts06Nwk06Iv8AnLIUj/410D+YOf8Akzlf&#10;Uu+bjDC68Y9WuX/nFGHk/wCM9Ub/ACB/4U/dBbXNZivjd0Tv7tnIR6oYd0diZPH9Y7T8utgK2hxl&#10;CuXytZDpCkR1MOPkJJB06QWnLl/7sG/3WmXmS/itFOdEKmaT7Cx8NFPzUyD7fKEOYPvObBa1i5cs&#10;ZbtuGuZhDH9oUeI7D5ERn7POkHv7+fv/ADHO8BW4/Cdl4DobbVYJomwnSO2YMBkPAzfsMd77ikym&#10;ehnReGloMlTKxu3jX0qs37B7Be3Gx6ZJ7Z7+UfiuXLivn+kgSIj5MjU9eoS3/wB+/cbfNUcFylhE&#10;34bZAhp5fquXlB+auv2dVD747C392bnqjdXZO+N39g7orL/d7k3xuXNbsz1VqkMrfcZjPT1FQ92Z&#10;mOqQ8kn6k+5esdvsNstxabbBHbxLwSJFjQfYqAAfs6iO+3C/3Oc3W5TyXEp4vK7SMftZiSf29JD2&#10;s6R9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Q9dZ/Kf5M9MeFeo/kJ3X1pDA&#10;kESUex+z96bZxzQUv+YpZ8ZiK2KnlhX6CGSJktxpt7INz5V5Z3qp3fb7a5JrmWCNzU8SGZSQfmDX&#10;o+2zmnmbZqfuncLm2ApiKaRBQcAVVgCPkRTqwzrL+fJ/M762NPBL37S9i4qnZWGJ7N6/2LuMTEKq&#10;EVG4KOgo8y4IUAg5O17sLMzEx5ufsN7Y7lVht5tnP4oZZU/YhZox/vH8upC2z329zdtopvxcIPwz&#10;RRP+1wqyf8b/AJ9WHdZ/8KkvkBiRAncHxg6i32qDRPN13uzeHV08vqIWXTuEbsQNptqAUKzAkaAQ&#10;qx5uf3W+X5qnZ90uIPlNHHOP+MeAf9Xn1IW2/eh3+Kg3fa7ef18GSSA/8b8cf6vLqw7rP/hTr8Mt&#10;xrBT9m9Rd99ZZCVYvLU43G7P3/tumZgBOJMlR5PH5BgpJ0lMQdSgkhWshjzc/uxc52xLbZeWt0o8&#10;mMkTn0wUdP2yY+fHqQtt+81ybc0Xc7S6tmPmBHKg9ch0f9kf7OHViHWX85r+WZ2s8EGC+WWwdu1k&#10;0yU70vZtFunqdKaaQBgs+T7GoMZQ6ACNU6VTRD6GQEECO9z9mfc3aQWn2mWQDNYSk9R8lhd2/IqD&#10;8upC2z3k9tN1IWDdooycUmDwUPzaZUX8wxHz6P8A7D7X6t7ToBlOseydg9jYwo0gyOw947d3fQGN&#10;XEbOKzb9TUR2DEKTqtcgfX2AL/ad02qTwt0tpbZvSWN4z+xwD0P7Dddr3SPxdsuYrlfWKRJB+1CR&#10;0vvZf0v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qxPlP8Azg/g&#10;P8Svv8XvburFb935Q+aN+tOmvtex93x1cHEtBl5sVMuJxM4Om8GZydJIQQyqw9ydyr7P8/c26ZbK&#10;ya3gan61xWGOh811DxJB840cep6jLmn3f5C5T1RXt6s861/Rt6TSVHkxU+HGflI6H0HWtX8rf+FL&#10;vyV7HOT258Wdgbb+Pu2JvLT0289xrRdjdpTw6iqVlNHkoFwONaRD66c46veM8x1dwG95K8qfdo5a&#10;23Tc803D7hKMmNKwwD5Gh8V6Hz1xg+adY281feU5k3HVb8rW6bfEcCR6TTn5io8JKjy0SEeT9a83&#10;afcPa3eG7KvfXcfY+9ez94V2pZ9xb63LltzZRYDI0qUVLU5aWUwU0ZYiGlg0RRLZY0VQAMhtq2fa&#10;djtBY7NbR2sK8EiRUWvqQoFSfNjUniST1j5um8brvd2b7eLmS6mbi8rs7U9AWJoB5KKAcAAOg49m&#10;XRb1mp6eoq6iCkpIJqqqqpoqempqeJ5qioqJnEcMEEMYLO7sQqqoJJIAF/dWZUUu5oBkk4AA8z1Z&#10;VZ2CIKk4AGSSeAA62L/5fn/Cebvr5BnCdk/K+ozPx06iqRBX0+zJKKNO8N40UirJHEuDyaNDtqCQ&#10;E6p8vFJWKV0jG6ZFnTHT3B+8NsPL2vbeUwu43gqDJX/Foz/plNZiPSMhPPxajScieQPu+b9zBo3L&#10;mstt1oaER0/xmQf6VhSEH1kBfy8Oh1Dcx+NXxP8Aj58Q9g0/W/x76y2915t5fFLlKjHwPVbj3TkI&#10;k0fxfd+6a8y5DKVRBIWWsqH8aWihEcKpGuGfMvNnMPN+4HcuYbp7iT8IJoiD+GNBREX5KBU5NSSe&#10;syOW+VOX+UbAbby/bJbx/iIFXc/xSOau7fNiaDAoAB0Yn2HehD1737r3Xvfuvde9+691737r3Xvf&#10;uvde9+691737r3Xvfuvde9+691737r3Xvfuvdf/Q3+Pfuvde9+691737r3Xvfuvde9+691737r3X&#10;vfuvde9+691737r3Xvfuvde9+691737r3Xvfuvde9+691737r3Xvfuvde9+691737r3Xvfuvde9+&#10;691737r3Xvfuvde9+691737r3Xvfuvde9+691737r3Xvfuvde9+691737r3Xvfuvde9+691737r3&#10;Xvfuvde9+691737r3Xvfuvde9+691737r3Xvfuvde9+691737r3Xvfuvde9+691737r3XvfuvdV1&#10;fJD+bB8BPi0K+h7I+RGzstuyhV1fYHWk79mbz+8RiDjq/HbPFVBjZyAWAzFTSLax1epNUi8t+0/P&#10;/NOl9t26RIW/0WYeDHT1Bk0lx/zTVz8sHqO+Y/dbkLlfUm5bjG8q/wChQnxpK+hEeoIf+ajIPnkd&#10;UMfIz/hUXMZK3EfE745RrEDIlHvrvvLM8kilCiuOtth1KhCGs6O+5WuOGhBJtPPLn3XRRZubNyz5&#10;xWq/9ZpVz6UEI+R6gjmL7z5q0PKm3Y8pbpv+sMTfz8Y/MdUQfIf+bD/MB+Tf3lH2N8kd8YzbFY84&#10;OyOtaiDq7aX2c2ofwyux+xkopclAoYhRl56tzwWdiqkTxy77T+3/ACxpfbdtiaUU/VmBnkqPxAy6&#10;gh/5phB8uoK5h91uf+ZtSbjuUqxGv6cJEEdD+EiLSXH/ADULn59V2MzOzO7MzsxZmYlmZmN2ZmPJ&#10;JP1PuROGB1HnHJ6697611737r3Xvfuvde9+691737r3Xvfuvde9+691737r3Xvfuvde9+691737r&#10;3Xvfuvde9+691737r3Xvfuvde9+691737r3Xvfuvde9+691737r3XvfuvdChtfpDunfBhGyuoe0N&#10;3mo0fbja+wN17gM/lg+5j8P8JpJtWqMeRdN7r6hxz7K7rfNlsa/W3kENOOuWNKZpnUw88fb0aWuy&#10;b1fU+is55q8NEUj1xX8Knyz9nRhds/y3f5gG7vC2E+F/yaMNT9iaaryvTG/duUFRFkrmkqafI7io&#10;aSB4SPU8yyGNFIZ2VWBIeufcj2/tK+PvVlUVqFuYnIpxBCMxr8qVJwAehDbe3HP93TwNmvaGlC1v&#10;KgNeBBdVBHzrQDJI6Hnbv8k/+aNugRHG/Efd1N5RMy/3i3l1VtAgQNpfyjdmeoihJHoD2LjlNQ59&#10;kNz72e11rXxd3jNP4I55OP8AzTiav5cPPo9t/ZX3QuqeFtMgr/HJBHw/5qSr/s+XQ57f/wCE8X8z&#10;nMqDketeudpkikJTcHb+yallNSCZlJ2tUZMXp7AS2NjceIyc2Irj7w/tjD/Z3M03H4LeUcP9OE4+&#10;X86dHlv93v3NmH6ltDFw+O4jPH/SF+Hn/KvQ14L/AITI/PvJMjZbsb4tbcgFVFFOtZvzsqvrvtSV&#10;M1XSU+J2fNDIVBbTHLUxFmFiVUhvZJP95vkGPEVtfSGmKRQgV9CWuAR9oB/Ph0dQfdn59lzLc2UY&#10;rmssxNPUBbcg/YSPy49DFhP+EtnyKnEP94/k/wBK4otVKlQMJtrfO4BFQllD1EJr4sZ5JQCxELaF&#10;JAHlFyVJ5/vScuLX6ba7l8Y1PEmfQ0L0Hzz9nRxD917mJqfUbnbJnOlJXx65CVPyx9vQrYv/AISq&#10;ZmaGRs184sZj6gSWiixfx0qsxC8OkHXJPV73oWVtVxoEbC1jq5sCmX71UIP6Oxsw/pXgX+Qtm/w/&#10;l0axfdYmI/X3xVP9G0LfzNyv+D8+hWxf/CWHqiGaRs18vew8hAY7RRYvqzbeHmSbUDrknq8tXKy6&#10;bjQI1N7HVxYlUv3p91IHgbPEp/pTu38hGv8Ah6Novut7UD+tu8rD+jAi/wAzI3+DpfY7/hLl8V4q&#10;VEy3yM+QNbWgv5KjHUvXOMpXUuTGEo6nFVbqQtgxM7XPIAvYF8n3o+ai9YdutFX0JmY/tEi/4Ol8&#10;f3X+VgtJdxumb1AhUfsKN/h6EKl/4TD/AAGgmppp+1fltWrDJDJNTTb+6hipasRsGkgl+12Ikyxy&#10;WKt45lcA+lw1m9l7fed5+YELaWC18xFcVHzzdEVHzFPl0YJ92XkJSC11ftTyMtvQ/LFqDQ/I1+fS&#10;xp/+E1v8uqGogmkyXyJq44popZKSo7M28tPVJG4d6edqTb8UoRwNLGKVHsTpZTYhG33lPcVlKhbQ&#10;E+Yheo+YrKRj5gj1HSxfu3e3asCWuyB5GZKH5GkQOfkQfn0qf+gc3+Wp/wA8x2//AOjYyv8A9T+0&#10;v/BGe5f+/bf/AJwL/n6Vf8Dt7bf76uP+c7f5ulJQf8J6v5YFHSRU1R1PvvKzR+TXX1/cXYkdXPrl&#10;aRfKmLrqaAaQQi+OBfSBqu12KWT7wvug7llu4kB8hbw0H+9Kx+eSf2dKI/u+e2KIFa0lcjzNxLU/&#10;7ywHywB1M/6B8/5XX/Plt3/+jl7T/wDrr7p/wQXuj/ymx/8AZPB/1r6v/wAD/wC2H/KFJ/2UT/8A&#10;QfXv+gfP+V1/z5bd/wD6OXtP/wCuvv3/AAQXuj/ymx/9k8H/AFr69/wP/th/yhSf9lE//QfXv+gf&#10;P+V1/wA+W3f/AOjl7T/+uvv3/BBe6P8Aymx/9k8H/Wvr3/A/+2H/AChSf9lE/wD0H1Dr/wDhPV/L&#10;ArKSWmp+p994qaTx6K+g7i7Ekq4NEqyN4kyldUwHUAUbyQN6SdNmswvH94X3QRwzXcTgeRt4aH/e&#10;VU/PBH7OqSfd89sXQqtpKhPmLiWo/wB6Yj5ZB6Tf/QOb/LU/55jt/wD9Gxlf/qf2q/4Iz3L/AN+2&#10;/wDzgX/P0n/4Hb22/wB9XH/Odv8AN0kZv+E1X8uyVpWTMfI2mEjOUSHsvbDLAHJKrEajbshIX6Lr&#10;LHj1E8+1a/eV9xABVLM09YXz+yYfyp0kb7tvt4a0e7FfSZMfthP869IHIf8ACX/4MS0rpiu5/ljR&#10;VpZPHUZDd3T+TpUUODIHo6bZNI7ErcKROtjyQfoV8f3n+eg1ZbKwZfQR3Cn9puW/wdF8n3Y+RylI&#10;r2+VvUyW7D9gtl/w9B3l/wDhLb8cppXOB+TvdmNhMGlI8vt3YmblWq9X7zzUcOPBj/T+2EB4Pr5F&#10;jGH70nMaj/GNrtmNfwvKuPsJfPzr+XRfL917lxj+hudyop+JImz+QTHyp+fQR5v/AISrYqRde3Pm&#10;9kKR0gl/yfN/HumyK1FUATAPu6DedKYYybK58EpH6gDbSTeD71UoNLnYwc8VuyKDzwbZqn8x0UT/&#10;AHWIjm23sjHBrQGp8si4Wg/I9AvuH/hLP3nTK52n8rep804gRo13DsXd+2FaqMxWSF3xtRlysYjs&#10;yyBSSxKlFA1k6t/vTbE3+5e0zpn8Esb49e4R5r5fnXy6Jrj7ru+KP8V3WB8fjikTP5GTFPP8qefQ&#10;C7l/4TLfP3DmWTB79+Me7oAak08eO352BjMhJHCuqAVFPntq00Eck36VVKp1U31uq2Yn1t95rkCa&#10;gnt72E4rWKJhnjQrOxIH+lB9B0Q3P3aOfoamCeymGaUllU/KoaAAE/6Y/M9F03V/IC/mkbbWeSh6&#10;GwG8qemWWSSbavcHUzM8MVP53kgo9xZjHVMpPKLFHA0jOLKhupIjtff/ANrbmge/eEnye3n9aZKR&#10;uB61JoBxPQduvYP3QtqlLBJgPNLiD0rgPIhPpQCpPl0WPd38qv8AmN7JExzPwy79rfA7Rv8A3R2J&#10;kuwCzJOtOTCNhjJeRdTgho7grqcEorMBPZ+6vtxfU8HerVa/78lEXlX/AEXRT8/PHEjoM3ftZ7i2&#10;VfG2a6an++4jL50/0LXX8vLPAHopm8+lu4+uFd+wupuzNhrGoaRt57E3TtdUVghVnOcpYLAiRCCf&#10;9Uv9R7FtlvWzbljbruG4/wCacqP/AMdY+h6Cd5su8bcK7haTQf8ANSJ0/wCPKPUft6DP2Z9FnXvf&#10;uvde9+691737r3Xvfuvde9+691737r3Xvfuvde9+691737r3Xvfuvde9+691737r3Xvfuvde9+69&#10;1737r3Xvfuvde9+691737r3Xvfuvde9+691737r3Xvfuvde9+691737r3Xvfuvde9+691737r3Xv&#10;fuvde9+691737r3Xvfuvde9+691737r3Xvfuvde9+691737r3Xvfuvde9+691737r3Xvfuvde9+6&#10;91737r3Xvfuvde9+691737r3Xvfuvde9+691737r3XvfuvdT8ZlcnhK+myuGyNfiMnRuZKPI4ysq&#10;KCvpZGQxtJTVlKySISrFSVYGxI+h9tyxRTxmKZQ6txDAEH7QcHpyKWWCQSwsUZeBUkEfYRkdHS6y&#10;/mW/P7p8wLsT5ed70dHSokdLh9wb9y++tvUscbh1jpdt77fJUEa3HISmAI4NwSPYL3P205A3iv1+&#10;0WpJ4skSxOfteLQ5/M9DTbPcrn7aKCx3e6AHBXlaVB9iS60H5DqxDrH/AIUf/wAxrY5hj3lW9M9z&#10;QAxCok311pDgchJGi6ZTBUdWVe3oI5H/AFampXUNayabqY73P7uHtzfVNmtzZHy8KbUPzE6ykgf6&#10;YH59SFtn3jfcWxoLxre8Hn4sOk/kYGiAP+1I+XVh/WH/AAqdo2+3pO5/iHUw+u9Vn+sO0Yqm8ZsN&#10;NPtDdeKisy8nU2bIa4Fltcx3un3WHFX2XdwfRJ4KftkjkP8A1a/b1IW2fekQ0TedoI9Xhnr+yN0H&#10;/Vzqw7rH/hRn/Lc32lMu7dwdudM1EqATr2D1fksxTQTglWRanqqfchZCRdJDGvpILqh1Ksebn93P&#10;3JsCfpI7e9A4eFOqkj7JxD+YqflXqQts+8V7cXwH1clxZk8fFgLAH7YDN+Rp9tOrEOs/5jPwP7fW&#10;AbA+W/QmVrKpYmp8Nkux9u7U3JMJgNHj2vu6agyJILKrD7W6sQrWYge473P25582cn94bRdIBxZY&#10;XkTH9OMMn/Gs8R1Ie2+4vIm70+g3a1cngpmRHP8AtJCr/wDGccD0cijrKPIU0NbQVVNXUdSgkp6u&#10;jniqaaeMmweGeEsjD/FSR7Bro8bFJAVYcQRQj8j0MUdJFDxkMp4EGoP2EdSfder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RZfkJ8&#10;zfix8U8ccj8g+9evusnaEVFPg8xmRXbxyFOyM4nxGxcGtXmq1LKfVSUEgvYXuQCJuXuTOaua5PD5&#10;esJbryLKtIwfRpW0xr/tnHQZ5g5y5W5Vj8TmC+itvMKzVkI9ViXVI3+1U9a9Xyd/4U+dY7fGQwPx&#10;J6OznYeTQNDTdg9xVLbP2hFUKwZaqg2RgJZstkadl9NqqvxUqtc6CANWQvLH3YNzuNM/N18tuvnF&#10;bjxJKehlcCND/pVlHz9MfeZvvObZb6oOUrFrhvKW4Phx19REhMjj/TNEfl665Xyh/mo/Or5dfxDH&#10;dr98bnotlV+uN+suu5B1518aR9J+wyOD20YZMrGrLrQ5uorZFYnS4FgMjeV/avkXlHTJtNgjTr/o&#10;0360tfUM9Qh8v0wgPp1jrzP7pc883ao91v3WBv8AQYv0oqehVKFx5/qFyPXqvT3IfUe9e9+69173&#10;7r3VoHwV/lH/AC5+d9VQZzZW1P8AR305JUqmQ7q7Fpq3E7UkgVh9wNn4/SKzPzgagq4+M0yyDx1F&#10;VT3v7i/nr3c5R5DRoL2X6m8AxbQkNJXy8Q/DEP8ATnVTKo3Un8je0vNvPTrPZRfT2dc3MwKx08/D&#10;HxSn/SDTXDOvW678DP5QPxK+B1Pjdyba25/pT7vp4XFX3d2HQ0dbuGinnTROmxcEPJRbfhsXjV6N&#10;WrWid4qiuqENveFHPvu/zbz4zW1zJ9LYk4toSQhA4eK2GlPA0aiVAKop6zS5E9oeU+RFW5to/qr4&#10;cbmYAuCePhLlYhxFVq9CQzsOrUvcV9Sn1737r3Xvfuvde9+691737r3Xvfuvde9+691737r3Xvfu&#10;vde9+691737r3Xvfuvde9+691737r3X/0d/j37r3Xvfuvde9+691737r3Xvfuvde9+691737r3Xv&#10;fuvde9+691737r3Xvfuvde9+691737r3Xvfuvde9+691737r3Xvfuvde9+691737r3Xvfuvde9+6&#10;91737r3Xvfuvde9+691737r3Xvfuvde9+691737r3Xvfuvde9+691737r3Xvfuvde9+691737r3X&#10;vfuvde9+691737r3Xvfuvde9+691737r3Xvfuvde9+691737r3Vf3yW/mj/BL4nPkcZ238g9nf3w&#10;xwlSbrvY003Ye/krI0Dpjsht7Z61bY2WQEeNsu9JGQbmQDn3IHLXtbz3zYFl2jb5PBb/AEaWkMVP&#10;UPJp1gefhhz8ugBzL7oci8qFot23CPxl4wxVllr6FI9Wgny8QoPn1r5fJP8A4VD5qobJYT4lfHmi&#10;xkF6mCi7B72ycmRrZInJihqoOt9lVEMNPKg/djafcFSmoqHgKqyvkHy1916FQs/Nu4ljgmK1Wg+w&#10;zSAkjyNIlPo2cY/8yfeembVBynt4UZAlumqftEMZAB8xWVh6rjNAnyQ/mU/OH5XmvpO6PkRv3L7Z&#10;yDOJtg7brotideNAVMcVNU7L2YlDQVYjQlFlroZ5iCxaRmZ2afuW/bXkflPS+y7dEkq8JXHizV9R&#10;JIWZanNFKj0AoOoD5j9yed+a9SbzuMrxN/oSHwoqehjj0q1BirBj6k1PRGfY66A3Xvfuvde9+691&#10;737r3Xvfuvde9+691737r3Xvfuvde9+691737r3Xvfuvde9+691737r3Xvfuvde9+691737r3Qub&#10;F+P/AHx2iYF6z6T7c7Fap8X2w2L1vvLdxqPO8ccHgG36Ko162miVNN7l0A/ULlF/zBsO11O53tvb&#10;U4+LNHHSla11sPQ/sPp0b2Owb7ulP3ZZT3FeHhQySVrSlNCn1H7R0cHY/wDKI/mV9hfb/wAB+HXb&#10;+P8AuvF4/wC/GNxXWOnzeHR9x/pJq8T4bedNfl06LSareKXQD773d9tNur9RvNu1P99Fp+FeHgrJ&#10;XgeFa4pxFRfY+0fuTuFPA2e4Wv8Av0LDxpx8Zo6cfOlM14Ghvtj/APCc7+ZZuz7f+PbY6g6x83i8&#10;n9+O2MVkPtPJ4df3H+jaDcN/H5H1+LXfxSadV4vID777xntpaV+nluLqn++oGFePDxjDxoONOIrT&#10;NBfY/d29ybunjxW9tX/fs6mnDj4Il4V8q8DSuKm12X/wlr+RFcIP9Inyg6X2sW0/dDZe2N8b9EN0&#10;Uv4DnE235LMWA1BLgA8EkKEr370nLsdf3dtdzL6eI8UX7dJmp/PoWWX3XuYXp+8d0t4vXw0ll/Zq&#10;ENf5dGw2b/wlj6goTH/pB+XPZO5wF/dGzes9sbELtplF4zm8luPSLmE2IbhXF/3FMYTvfvT7w/8A&#10;yT9ohi/5qTPL6fwpD8/2j0yK7P7rm0J/yUN3ml/5pwpF6/xPN8v2H1wajZ3/AAms/l3bbMT57K/I&#10;bsFl0tLHujsnb+OppW1xu6qmx8DiJFT0OqjzFgsjXcsEZQtefeU9xLmogS0t/wDSQuT5/wC/ZZBX&#10;PpxAxSoIps/u3e3ltQzvd3H+nmQDy/31FGf5+ZzWhBodofyNv5W+zRG9J8WsTnKtDG0lZu/sLtnd&#10;RqGiZzGZMfms9LRKLSFWWKlRXAUuGKggLXnvl7pXlQ+6sg9I4YEpw81iDeXmxpmlK9Ci09j/AGvs&#10;6FNrVz6ySzvXj5NKV8/JRXFeHRmdp/y6fgRsgQHbfw1+NFLUUqJHT5Cu6Y2FnMvCq0xoyY8znqGp&#10;qwzxlllbzXkuS5Ykkhm79xefr6v1O83pB4gXMqrxr8Ksq8eGMeVOhLae3fIdjT6bZrMEcCbeJm4U&#10;+JlZuHHOfPoye1+r+s9kGJtl9d7F2g0LFoW2vtHAYAxM1N9mzRHFU8WkmH9okf2PT+nj2GrrdNzv&#10;q/W3Es1f45Hfzr+Inzz9uehJa7XtllQ2VvFDThojRPKn4QPLH2Y6XXtD0u697917r3v3Xuve/de6&#10;97917r3v3Xuve/de697917r3v3Xuve/de697917r3v3Xuve/de697917r3v3Xuve/de697917r3v&#10;3Xuve/de697917r3v3Xuve/de697917r3v3Xuve/de697917r3v3XugH3z8WPjH2eZW7J+OnRXYD&#10;zEtLJvXqTYO6JXfTGnkMubx87agIogGvcaEsfStj6x5q5n2ug23cbq3p/vu4lT1/hcep/afXoivu&#10;VuWdzr+8tutbiv8AvyCJ/T+JD6D9g9Oiab5/kufyw+wRKcx8Stj4iaTWyT7Gzu/OujBK6FVlip9i&#10;ZbHwHSTqWN4mjuBqQjj2M7H3o9z9vp4O7yuB5SrFNX85Y3P5gg/PoG33sz7ZbhXxtpiQ+sTSw0/K&#10;KRB+RFPl0TXfX/Car+Xrukzy7YzXyD60mbytTQbZ7DwGZxsTu8jxJNBvrCZWpkiTWq6VrEcrGt5N&#10;RdnGVj95X3CtaC6S0uR5l4XVvLziljAOP4SMnFKAA2++7b7fXVTavd2x8gkqMPPiJY3JH+2BwM8S&#10;SY77/wCEr22pxPP1l8x85jCrXpcXvvp6gzglUsi+OfO7fz+O8ZUa21rjn1HSuleX9jOw+9RcrRdz&#10;2ZW9WiuCv7FeJ6+X4x9p4dA2++61bNVts3hl9Fltw37WSVKef4D6Y49Et37/AMJjPm3gFnqdidrf&#10;HfsCmiRmjo58/vnZ+eqXWEyBIaPI4OooRqYeMGTJryVJsuooNbD7znJFwQt/aXduT5hIpEGfUShv&#10;nhD5/KoMv/uzc7W4LWF3aXAHkXljY/kYivyy4/zEw37/ACLP5oWwmnkk+NVTu/HxOyJk9hdg9abo&#10;Wo0zGINBh6XLrlLMNLgyUC+lhezBwozsPfT2vv6AbmIWP4ZYpkp9rGPR8sMf8FQZf+xvufYEk7aZ&#10;lH4opYXr9iiTX+1R/h6JRvr4U/MPrFJpuwviv8h9nUcAZnyWf6b7Bx2IZI4xJJJDmZ8eKWRUBGto&#10;5iFPBIII9jaw515O3Mhdv3W0mY/hS4iLf7yH1D8x0C77kvnDbATuG1XcIHm9vKF/3oppP5HotNRT&#10;1FJUT0lXBNS1VLNLT1NNURPDUU9RC5jmgnhkAZHRgVZWAIIIIv7EqsrqHQ1ByCMgg+Y6DTKyMUcU&#10;IwQcEEcQR1h926r1737r3Xvfuvde9+691737r3Xvfuvde9+691737r3Xvfuvde9+691737r3Xvfu&#10;vde9+691737r3Xvfuvde9+691737r3Xvfuvde9+691737r3Xvfuvde9+691737r3Xvfuvde9+691&#10;737r3Xvfuvde9+691737r3Xvfuvde9+691737r3Xvfuvde9+691737r3Xvfuvde9+691737r3Xvf&#10;uvde9+691737r3Xvfuvde9+691737r3Xvfuvde9+691737r3XvfuvdCT1/3L2/1NVpkOq+1uyes6&#10;+OdKqOt6/wB87n2ZVx1SfoqUqduVVM4kH4cNcf19lu4bNs+7J4e62kNytKUliSQU9KOpFOjLb953&#10;faX8Tarqa2YGtYpXjNfWqMM9WB9Yfzqf5mvVP2sOJ+VG8N14+n1iTHdn4fafZ33iPzoqsxvWgrMm&#10;LNZg0Veji2nVoLKY+3T2V9st1qZtqjiY+cDSQ0+xY3VP2qR+fUgbZ70e5m1UEW6SSqPKZY5q/a0i&#10;s/7GB/Lqw3rP/hT38wdurTUvaPS3Q/ZdJTxpHJWYSn3l15uKtZRZ5quujyOVx4ZvraDExKP9T7jz&#10;c/uw8n3FW2u9urYnyYxzIPkBojf9shPUg7Z95vm+3AXdLK1uQPNRJE5+063T9kY6sO6z/wCFR/xy&#10;zLU0Xbvxo7j6+eaRI55th7k2d2lRUgc6fPLLmjtWdo0Ni/jpmfTcqjsArR5uf3XOY4QTtG529xTg&#10;JUkgJ+Xb44r9pp6kcepC2z70HLsxA3fbbi3rxMTxzgfPu8A09aCvoDw6sL6x/nt/yxOzBSwH5Cnr&#10;7LVRI/hHZ2xN9bVNOA2kNVbhXH1GFQH6/wDF0JtyQOfcebn7E+522Vb93fUIPxQyxPX7E1iQ/wC8&#10;dSFtnvp7ZbnRf3h9O5/DNFKlPtfQY/8AjfVhPWfyf+Nnc/hXqL5AdL9mzVCQOlJsTs7Ze6sgpqeI&#10;Yp8dha2aeKQn0mKWNXDAqyhgQI93PlfmXZand9vubUCuZYJEGPQsoBHzBpTPDqQds5n5b3mn7o3C&#10;3uSaYimjc59QrEg/IitcdDp7Iujz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ou3fPy2+M3x&#10;gxZyvf3ePXHVsbUz1dLjNzbkoYtz5WCManbA7PpDLlsgQP7FDRSt/h7EWw8pczc0S+FsFjNdZoWR&#10;DoU/0pDSNP8AbMB0Ht+5t5Z5Yi8Xf76G1xUK7jWw/oxisj/7VSeqHfkX/wAKb/jLslcph/jb1N2B&#10;3jm4VaHH7o3Y8XVnXs0jgrHX0yVsdbnqiOP9bU9RiaFpP0CWO+tZ45c+7JzPe6JuZLuKxQ8Uj/Xl&#10;HyNCsQJ9RI9ONDw6gnmL7zHLNlrh5btJb5xweT9CI/MVDSkD0MaE8Kjj1r/fJD+el/MV+RQr8bF2&#10;7H0btGtDxna3QmPm2HKsRYhde+JZ6vcpYp6ZBHmY4n5/aANhkBy37F+3XLumU2f10y/juj4v/VKi&#10;w/ZWMkevUA8x++XuJzFqjF39DC34LUeF/wBVatN9tJAD6dVF5TK5POZGtzGayNfl8tkqmWsyOUyl&#10;ZUZDI19ZO2ueqra2rZ5ZZHYku8jFieSfcuxRRQRrDCoRFFAqgAADgABgD5DqJJZZZ5GmmYu7GpZi&#10;SSTxJJySfU9QPbnTfXvfuvde9+690bj4nfBj5Q/NjdY2v8eurc3uylpaxKTcO96xDheudoExCpc7&#10;o3tkAtFTyCE+ZKJHkq5l4p6eZiFIR5s565X5JtPquYbpYiRVIh3TSeXZEO4iuC1Ai/iYDoW8qcjc&#10;z863X0vL9q0oBo8h7YY/PvkPaDTIWpdh8Kk9bi/wN/4Ty/G747NhuwPk3V4/5M9t0jU9dDt+vx8l&#10;P0htWviKTKlFtOuHm3BJG4kQ1OdH2sqFT/CoZF1nDrnz7w3MnMQfb+WAdstDUFwa3MgyMyDEQIpi&#10;LvB/0VgadZhcifd75c5d0bhzMRud2KHQRS2Q44RnMpBrmXtI/wBCUivWwvR0dHjqOlx+PpaagoKC&#10;mgo6Gho4IqWjo6OliEFNS0tNAFSOONFVI40UKqgAAAe8eXd5HMkhLMxJJJqSTkkk5JJ4nrINESNB&#10;HGAqqAAAKAAYAAGAAOA6k+69W697917r3v3Xuve/de697917r3v3Xuve/de697917r3v3Xuve/de&#10;697917r3v3Xuve/de697917r3v3Xuv/S3+Pfuvde9+691737r3Xvfuvde9+691737r3Xvfuvde9+&#10;691737r3Xvfuvde9+691737r3Xvfuvde9+691737r3Xvfuvde9+691737r3Xvfuvde9+691737r3&#10;Xvfuvde9+691737r3Xvfuvde9+691737r3Xvfuvde9+691737r3Xvfuvde9+691737r3Xvfuvde9&#10;+691737r3Xvfuvde9+691737r3XvfuvdFm+Q3zK+LfxRxTZT5B949f8AWbGl+9pMDmM1HV7zy1L6&#10;gJsFsXDipzNepKsuqkoZADwSPYm5e5N5p5rl8Ll6xluc0LKtI1Po0rUjX/bMOg1zDzjyvypF4vMF&#10;9FbYqFZqyMPVYlrI3+1U9a8fyf8A+FPnXOAOQwHxF6Oy3YGRQSw03YnctTLtTaMdQqgw1VBsPb8s&#10;mVyNOxJBFVksVKNP6CCCMh+V/uwbjcabjm6+W3Xzhtx4klPQyuBGh/0qSj59Y98z/ec2631W/KVi&#10;1w3lNcHw46+oiQl3H+meI/LrXa+Tf81355/LFcjjeze/N0YjZmSDQz9cdaSnrnYstE4N8dksXtkw&#10;z5SC5vpzFVVm9jq9K2yI5Z9qOQuU9Mu2bejzLwmm/Wlr6qz1CH/mmqfzPWPHM3urz3zWGi3O/dIW&#10;4ww/oxU9GVKFx/zUZ/5Dqur3I3Ud9e9+691737r3Xvfuvde9+691737r3Xvfuvde9+691737r3Xv&#10;fuvde9+691737r3Qn9f9Jdz9sTx0vVnUfZ/ZdTNJHDFT9f7B3XvKeWaWVoIoo4du0lSzMzqyKoFy&#10;wIHIPsr3De9l2lde63kFsB5yyxxj1/Gw8s9Gm37JvO7Np2u0muScUiieQ14fgU+fR5+u/wCTZ/M0&#10;7NFO+B+I3Y2FgnELtN2JVbV6rNPDMxHlqKTsjI4qoBQKWeJYTKBb0EsoYC7j7ye2W2VE+7wuRXEI&#10;eetPQwo4+w1p88Hocbd7Oe5e50MG0TIDTMxSCn2iZ0P2ilflw6PP19/wmi+fe6TBPvPdfx+6xpGC&#10;NUwZje+5Ny5uLWtykFFs/C1lHIynhtWSRf8AUs3sDbh95fkC1qtlFd3R8isSIv5mSRWH+8Hoc7f9&#10;2vn26o17LaWo8w0ju35CONlP+9jo8WwP+Er1KEhqe0vmNPJIV/yjD7A6ejhSNvH9Ydy7iz0hcaja&#10;zYleBe92soH3D71DVK7Xswp5NLcf4USIU/5yH+WRvYfdaWgbdN4JPmsVvT9jvKa/84x0d3YX/Caf&#10;+X1tZoJ917h+QXZs6ur1FNuLf+3sFiJgkwfxRU2yMJjKtEZBoe9czcsVZTp0ge/+8t7g3QK2kdpa&#10;jyKROzD85ZXUnz+GnDBzUbWH3bPb+1o13Jd3J8w8qKv7I40Yf70T8x5HU2L/ACYv5Y3XqQjDfEjY&#10;WXliCa599Zbe3Yz1EixlGlmi35lMjDdtRYokSoDbSihVABd/7z+524E+Nu8qA+USxQ0+wxIh/nX5&#10;8ehpY+zXtlt4Hg7TE5HnK0k1f+cruP5U+XR0dj/Gf439YmNutvj90j160NvEdj9U7E2mYtLmRfGc&#10;DQU+mzMzC35JP59gq+5m5k3P/kpbhc3Ff9+zyyf8fc9DOx5a5c2yn7t2+2t6f76gij/46o6G72Sd&#10;HfXvfuvde9+691737r3Xvfuvde9+691737r3Xvfuvde9+691737r3Xvfuvde9+691737r3Xvfuvd&#10;e9+691737r3Xvfuvde9+691737r3Xvfuvde9+691737r3Xvfuvde9+691737r3Xvfuvde9+69173&#10;7r3Xvfuvde9+691737r3Xvfuvde9+691737r3Xvfuvde9+691737r3Xvfuvde9+691737r3Xvfuv&#10;de9+691737r3SB3r1R1b2TF9v2L1tsHf0ARY/DvXZ23d1ReNG1onjztNOLA8gWsDz7MLLdt0206t&#10;uuZbc+scjp/x0jpBe7Vte5DTuNtFcD/hkaP/AMeB6JNv7+Uf/LX7JE43F8OOmscKlBHJ/cHC13VJ&#10;VVQoDAerqnDGJrMbtFpJNiTcAga7f7ue5W20+n3m4an+/WE/7fHElfz6BV/7S+2+5V+o2e3Wv++l&#10;MH7PAMdPy6JHv7/hN7/Lj3f5m21T949Vu+swrsns+PK08LHQY1MfZWNz8jIpU3BlDEO3rB0FBvt/&#10;3kPcezoLk213/wA1INJP/OF4h/LyGONQTf8A3cvbm7r9MLm1/wCac2oD/nMkpp+fmc8KEg3/AP8A&#10;CWDZ9T9xP1Z8wty4bS0jUmM3/wBS4vc3lUynxQ1Gd27msT4yqFdUi459TA2RQ1lHG3/envFou67O&#10;j+rRTsn5hXjkrny1j7cZBF/91uzarbXvDp6LLAr/ALWSSOn26D9noR3sD/hMh84turLU7E7N+PHY&#10;tKhCx0f95N67R3BNcM2sUWYwclAqiyglsrquwspALAcbf95vke4IW/tbu2ProjkQfmsof/jHQI3D&#10;7s/O9vVrG5tLgemuSN/2NEV/430RvsP+ST/M863+4lyPxZ3LuahhUNHXdebo2D2B90vi8jGnxO1c&#10;rU5EEEFNMlEjFh6QQVLDnbve32w3Kgj3VImPlMksVPtaRFT9jEfz6A+4eynubttTJtbyqPOJ4pa/&#10;YqOX/ao/wdEX7C+MvyP6k+7PafQPdPW6UKyPVzb66u3vtSngjiiE7zSVOcoYI/GI2WTyatJQhgdJ&#10;BI627mblvd6furcLa51cPCnikJ8qUVia1xTjXHQH3DlnmPaa/vSwubbTx8WCSMDzrVlApTNeFM9A&#10;h7POiPr3v3Xuve/de697917r3v3Xuve/de697917r3v3Xuve/de697917r3v3Xuve/de697917r3&#10;v3Xuve/de697917r3v3Xuve/de697917r3v3Xuve/de697917r3v3Xuve/de697917r3v3Xuve/d&#10;e697917r3v3Xuve/de697917r3v3Xuve/de697917r3v3Xuve/de697917r3v3Xuve/de697917r&#10;3v3Xuve/de697917r3v3Xuve/de697917r3v3Xuve/de6Mv1n8zvlz021KOrPk13vsWko3DxYnb3&#10;ae9KLb7lYxEqVe3BWGgnQKFAjnpnX0rxdRYM7nyZyjvNf3rtlrOW/E8EZf8AJ9OofaCD0Jds5y5t&#10;2an7r3O6gA/Ck8gT801aT9hBHVgvWv8AP5/mddeeCHId1be7Ox1MixxY3srrTY+Ruq/Uz5vbNHis&#10;rMT+WmyDn+hHuPty9gfbHcamOye1Y/ihmlH7FdpIx+SDqQNt9/Pc3b6LJepcqPKaGI/tZFRz+bnq&#10;wfrX/hUt3djpKZe4Piv1VvCIyWq5utd57u63kWFkC+Smpt0R7qBZGu+hpgHHo1If3BHu5fda2OQE&#10;7Pus8J8hNHHN+0oYPs4Y40PDqQNt+9FvcZA3faoJh5mGSSH9gcT/AOHPDHHqwLrf/hTp8L9xinp+&#10;yepO/uta6VY/NVUGK2bvvblMxbTKJMhQ5WiyDBbhlKYk3Aa4UhQ0f7l92LnS2q223drcqPItJE5/&#10;Ixsn7ZP9iQNt+81yZcUXcrS6tmPmFjlQfmHV/wBkfVgvWv8AOi/lk9o/bR4b5XbI23WTt45KLsrF&#10;bu6w+0mEQmaOpyW/MdQUBABt5Yqt4i3pDlgQI+3L2X9zdrqZtplkUecLRz1+xYndvyKg+dKdSBtv&#10;vN7Z7pQQ7rHGT5TLJDT7TKiL+YYjyr0fjr7uvprtqnWr6q7b6y7MpXhjqFqevt+7V3nTtTzIZIZ1&#10;m25V1KlHUFlYGxAJBt7AO4bJvO0to3W0mtTwpLE8Zr6UdR0PNv3rZt2XXtV3DcilaxSpIKevYxx0&#10;Jvss6M+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izKis7sqoqlm&#10;ZiFVVUXZmY8AAfU+/ccDr3DJ6IL39/NH+A3xpSvg7Q+TPXAz+P8AJHPs3ZGTk7K3olWhKLQVW29g&#10;pkaijkZl0g16wRr9XdF9Xsf7B7Xc/cylW2vbJvDbhJKvgx09Q8pQMP8ASaj6AnoA7/7ochctBl3T&#10;c4fEXjHE3jSV9CkWsqf9NpHqQOqQvkD/AMKietsSazFfGH457p3nULqip94dy5yh2Zh0ljdlNTT7&#10;N2m+Uq6yBwFMfmylDLY3eNSNJm/l/wC67uU2mXmfcUhHnHbqZG+wySaFU+tEcehPUJcwfef22KsX&#10;LG3PMfKS4YRr9ojj1swPlV4z6gdUXfIT+dz/ADHPkMKyhyHe1b1NtmsWdDtXoihHWVJFHUt+7CNz&#10;0Ek245YyoEfjqM3Ium4td3LTpy97I+3HLtHjsBdyin6l0fGOPPQQIQfOojBr9gpB3MHvZ7i8w1SS&#10;+NpEa9lqPBGf6YJmI8qGQin2mtU+SyeSzNfV5XMZCtyuUyE8lVX5LJVc9dX1tVM2qWpq6yqZpJJG&#10;PLO7Ek/U+5VjijhjEUKhFUUAAAAHoAMAfZ1Fcksk0hlmYuzGpJJJJ9STkn7eoXtzpvr3v3Xuve/d&#10;e697917oePj98Ye//lRvOLYPx96p3d2huUtAa2Lb2PvicFT1DmOKv3RuStaHHYqlLAqKnI1UMV/S&#10;H1EAkPMHM/L/ACrZHcOYLuO1izTWe5iPJEFXkb+iisfl0fcv8sb/AM03gsOX7WS6kxXQO1QfN3NE&#10;Rf6Tso+fW2h8Gv8AhNX19s7+E79+cm74eztwhKasi6U69r8riNgYufib7fd29ovtcnl3W4WSmx6U&#10;MCOrDz1sLD3iXzz95XcLzXYcjQ/Sx5H1MwVpWHrHF3JH8i+tiD8KEdZYcj/dt2+z0X/PEwupMH6a&#10;IssSnjSSTteT5hAigg9zg9bPWxthbH6x2tiNj9cbP2xsLZmAphR4PamzsHjNt7exNMDq8OPw+Iih&#10;p4gSSzaIxckk3JJ94w31/fbpdPfblM9xNIatJIzO7H5sxJP7esm7GwsdstUsduhSCGMUWONVRFHo&#10;FUAD8h0rfaTpX1737r3Xvfuvde9+691737r3Xvfuvde9+691737r3Xvfuvde9+691737r3Xvfuvd&#10;e9+691737r3Xvfuvde9+691737r3X//T3+Pfuvde9+691737r3Xvfuvde9+691737r3Xvfuvde9+&#10;691737r3Xvfuvde9+691737r3Xvfuvde9+691737r3Xvfuvde9+691737r3Xvfuvde9+691737r3&#10;Xvfuvde9+691737r3Xvfuvde9+691737r3Xvfuvde9+691737r3Xvfuvde9+691737r3Xvfuvde9&#10;+691737r3XvfuvdJ7dW7dqbE2/k92b33Nt7Zu1cJTNWZnc26s1jdvbfxFGnD1WTzOXlhpqeMfl5Z&#10;FUf19qLW0u764W0sYnmlc0VEUu7H0VVBJPyA6T3V3a2Nu13eypDEgqzuwRFHqzMQAPmT1Rj8qP8A&#10;hRF8G+iP4jguoptw/KPfNG8kApevr7d66gqorMY6/s7cEDRTRspvHUYPHZOIm6llINpz5V+7vzzv&#10;2mfdwm1wNmsvfMR8oENQfUSvEfl1B3NP3huR9i1QbQX3ScYpF2Qg/OZxQj0MSSj59a2nyk/n7/P3&#10;5FLk8HtDeWM+N2xK5ZqdcF0tDU4vdctHICsf8Q7OyTzZlKhQSGmxE2ORuCYQQPeSfK3sFyBy7pnv&#10;IW3Kdc6rkho6/KBQI6fKQSEevWN/NHv3z9zFqgtJl22BqjTbArJT5zEmSvzjMY+XVLuazeZ3Jlsh&#10;ntxZfJ57OZaqlrsrms1X1WUy2TrZ21z1mQyNc8k00rnl5JHLE8k+5ohghtolt7dFjjQUVVAVVA4A&#10;AUAA9AOoZmmmuZWnuHaR3NWZiWZieJJNSSfU9Nnt3prr3v3Xuve/de697917r3v3Xuve/de69791&#10;7r3v3XuhA2H1P2n2pW/w3rDrTsDsfIiXwmg2Hs3ce763zePy+L7Xb1NUPq0erTpvbn6ey+/3batq&#10;TxN0uYrZeNZZEjH7XIHRhYbTum6P4e2W0ty3CkUbyH9iAno//Wn8mP8AmadqCKXB/E3fu3aSSJZp&#10;Krsuv2p1UaeFm0Bpcd2JkMbWlgSLwxUzygclLAkR/ufvP7ZbVUT7tFIeFIRJPX84UdfzLAfPofbb&#10;7Ne5e60MG0yxg5rMUgp+Uro35BSfl1YZ1r/wmK+Z+43pajsvtzoPrPHTPEKinx2U3jv7ctJGw1Ts&#10;2NosXQY52W9lVMxZiGuVGlmjzc/vO8l2wK7ZaXVyw4ErHEh9O4uzj/nHj59SFtv3Zec7khtyu7W2&#10;U8QGklcevaEVP+qn7OrAut/+EtHR+OWBu3vlT2tvJtBNTF1vsraHWq+RpAwWCfc8u7OFS6Fmjux9&#10;dkHo9x/uX3pd8kr+6Nqgh9PGkkm/aEEH+HHDPHof7d913Y46fvfdZ5vXwY44f2FzP/gzxxw6sA63&#10;/kAfyxev2gnyXTW5+zq+mcyQ13ZHZ++KxdRjEZE+H2pV4jGzC1yFnoXAJuBcLpj/AHL7wHuduFVi&#10;vUtVPlDBEP2NIsjj8mH+Hof7b7Be2W30aSze6Yec00p/aqNGh/NT/g6Pz1z8Gfhl1IKZuuPit8f9&#10;pVlJ4DDl8b1Pso7hLUqFKeSfclVRyZCV0DNpeWpZgWY3uzEgHceeuc93qNy3W7mBr2meTRnjRAwQ&#10;fYAPL06Hu3cj8m7TT93bVaxEU7hBHrxwq5UuftJPn69GkhhhpoYqeniigp4Io4YIIY1ihhhiUJFF&#10;FEgCqqqAFUCwHA9hZmLEsxqTkk+fQoACgKooBwHWX3rrf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AL2N8V/jJ2+Kn/Sr8eOkexp&#10;avzmeq3r1ZsjctcZKlAk1TFkMvQyzxzEKpE0ciyAqrKwKgg+27mrmbZ6furcbm2ApQRzyoMeVFYA&#10;j5EU+XRDuPK3LO71/eu321yTWpkgjc586spIPzBr8+iJdjfyOf5YXZAqZar4zYrZ+SqPOY8n1zvP&#10;sDZJo3qECs9NhMPlFxPpKq0aS490Ug6VAZww8273x9z9toF3NplFO2aOKStPVmTxPto4J/IdAXcf&#10;ZD2x3KpbbFhY17oZJY6V9FV/D+yqED8z0RDsb/hMJ8Oc+aqo617o7+67q5xMYKXMVuyd+4CikZbQ&#10;CCikxWMr2jU8ssuUdmHAdfr7He3fee5xt6LuVla3AHEqJYnPrU63Wv2IAPQ9AXcfuycn3FW229ur&#10;cngGMcqD0oNCNT7XJPqOiG9jf8JZ+6ccJm6j+V3V+8T62p4Oxth7r62AumqOKaq2zU7r+jekyLDy&#10;PUEBOgDzbfvTbLJQbvtM8PqYZY5v2BxB+yvyr59ATcfuub1HU7TusE3oJopIf2lDP+2nzp5dEM7I&#10;/wCE+H8zfYTTtherNj9rUlO4D1vW/amz9LxGPWZ4Mfv+fAVsig2QpHSmS5uEK3YD3bfvB+2V/QTX&#10;UtoT5TQSfsJiEqj1y1PnXHQD3L7v3uZYVMNrFdgecM8f7QJTEx/Ja/KnRCeyP5f3zg6j88nYXxN+&#10;QG36Gmt5s1/ou3blttoW+i/3nwlLU48t/tIqSf8AD2Pdt9wOR93oNv3a0kY8F8eNX/3hmV/+M9AP&#10;cuQOd9pqdw2m6jUfi8CRk/3tVKf8a6KRVUtVQ1M9HW009HV00jw1NLVQyU9TTzRnS8U8EoDIyngq&#10;wBHsXKyuodCCDkEZB+w9BJkZGKOCCMEHBH2jrB7t1Xr3v3Xuve/de697917r3v3Xuve/de697917&#10;r3v3Xuve/de697917r3v3Xuve/de697917r3v3Xuve/de697917r3v3Xuve/de697917r3v3Xuve&#10;/de697917r3v3Xuve/de697917r3v3Xuve/de697917r3v3Xuve/de697917r3v3Xuve/de69791&#10;7r3v3Xuve/de697917r3v3Xuve/de697917r3v3Xuve/de697917r3v3Xuve/de697917rNT1FRS&#10;VEFXSTzUtVSzRVFNU08rw1FPUQuJIZ4JoyGR0YBlZSCCAQb+6squpRxUHBByCD5HqysyMHQ0IyCM&#10;EEcCD0a/rf56/NjqJYIeuvld8gNs0FMhjhwlN2pvGs22imTy3/uzlKufHltVyGNMSLsAbMwIU3Lk&#10;Lknd6ncdptJWPFjBGH/3tVD/APGv8HQr23nznXaKDbt1uolHBRPIU/3hmKf8Z/w9H/63/wCFB/8A&#10;M32E0C5rtPY/a1JTuSlF2R1Xs/S8Rj0CCfIbAgwFbIoN3DyVRkubFytlEf7l93z2yv6mG1ltCfOG&#10;eT9oEplUemFp8q56H22/eB9zLCgmuorsDymgj/YTEImP5tX506Pt1x/wqY7lx7U6dufFHrLdynwr&#10;V1HXG/N1ddsv7YWonp6Pc1Nui/ru6RNOOPQZL/uewFuX3Wdmkqdo3aaH0E0STfYCUMH2Vp86eXQ8&#10;2770e8x0G7bVDN6mGV4ftIDif7aV+VfPo+/XP/Cnf4ZbgNNTdkdP/IDrmsn8Amq8bjNlb729Rs7l&#10;ahp66ly1BXsiDSymLFOzDV6VKqHAO4/di5zt6ttt5aXIFcM0kTn0oDG6Z+cgpjPoPdu+81ybcUXc&#10;bO6tiaZCxyoPWpEiPj5Ia5x6nz65/ndfyxOyzDBj/lFt7auQl0CSg7G2rvzYApmkfQqzZnc2Lgxh&#10;/qTFXOFHLEewFuXsj7n7ZVpNreVR5wvFLX7FRy/7VHQ7273s9styose6JEx8pklip/tnQJ+xj0fD&#10;rr5KfHbt5aY9Ud89NdlmssKWPYfZuy92zTN5PCY1gwVbO+sP6GQrqVvSQG49gTceWuYtnr+9rC4t&#10;tPHxYZIx+1lApTNfTPQ727mTl3d6fuq/t7nVw8KaOSv5KxPHFPXHQ1+yTo6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i3d0fMT4q/H&#10;aOoPd3yE6j61rKZC7YPcu+MFTbpnAXURQ7RimfKVJA5009I5/wAPYk2Xk7mrmIj9ybfcXIP4kiYo&#10;PtkoEH5sOg3vPOHK3LoP773C3tmH4XlUOfsjqXP5Keqg+8P+FJPwJ64Sto+qsf2t8gMzFqSjn21t&#10;Vti7PmlQ2YVme7DahyEaHnTJT4SoB+trEH3L+x/dt593Iq+6tBt6HiHk8WQfYkOpCfkZF6iPe/vH&#10;8h7cGTaln3BxwKJ4UZ+1pdLj7RG3VOHev/Cm75db3FZj+iuqOp+isVUBhBlcuMl21vqiYMfG9Nlc&#10;wuNwliv60n27LzazAXBmPYvuyco2NJN9u579xxVdMER+1V1yfsmH2dQ7vv3mObb6sexWkFih4M1Z&#10;5R9jNoj/AGwnqmHvf54/Mj5Mmti7x+SHa2+8Tkdf3e1Kjc9VhNiSeRy76Ovts/ZYOO97ft49eAF/&#10;SqgTRsPIfJvLOk7HtsEDrwkCBpf+cr6pT+b9Q1vvPfOPMuob5uU86NxQuVi/5xJpiH5J0Ur2Legl&#10;1737r3Xvfuvde9+691737r3XvfuvdDX0R8ce9fk7vWn686C6s3f2nu2bwtPj9r4x6ikxFNPIYosj&#10;uTOVBjoMVRlxpNbkqqCANwZASPZJv3MexcsWR3Hf7qO1hHAu1CxHkiiru39FFZvl0d7Fy5vvM16N&#10;v2C1kupTxCLUKD5uxoqL/SdlX59bUnwn/wCEzeJof4Rvj51dgfxqoHgrP9BnUuTqaPEp9JPsd7dm&#10;6Yqqe6kx1FJgoafQ66ocpKh5xX52+8xK+ux5Ft9AyPqp1Bb7YocqPUNKWqOMQPWUvJX3aYk0X3PN&#10;xrOD9NAxC/ZJNhj6FYgtDwlI62kOn+lOpPj/ALHxvW3SnXe0+sdjYm7Um3Nn4elxFC9S6Kk+Rr2g&#10;XyVdZNpDVFbVPJPM3qlkdufeLe8b3u/MF825b3cyXU78XkYsaeQFcKo8lUBRwAHWUG0bLtOwWK7b&#10;stvHawJwSNQor5k0yzHzZiWPEknoUPZX0ade9+691737r3Xvfuvde9+691737r3Xvfuvde9+6917&#10;37r3Xvfuvde9+691737r3Xvfuvde9+691737r3Xvfuvde9+691737r3Xvfuvdf/U3+Pfuvde9+69&#10;1737r3Xvfuvde9+691737r3Xvfuvde9+691737r3Xvfuvde9+691737r3Xvfuvde9+691737r3Xv&#10;fuvde9+691737r3Xvfuvde9+691737r3Xvfuvde9+691737r3Xvfuvde9+691737r3Xvfuvde9+6&#10;91737r3Xvfuvde9+691737r3Xvfuvde9+690Tr5QfP74hfDmhkl+QHd+0dn5zwCoo9i0dRNubsbJ&#10;JJCJqd6PYm3EqskIpQVCVc9PHTAsNcyg39jHlfkDm/nF6cv2MkyVoZSAkI9ayvpSo/hBLeinoH8z&#10;8/co8nITv99HC9KiIHXMfSkSanof4iAvqR1rO/Kz/hT1vDMfxDbnw26Vo9oUL+SGLs7u0wZzcrxt&#10;qQT4jrrblQcdRTJZXjlrsrkI2BKvSqRc5Mcqfdhs4dNzzlemZuPgW1VT7Gmca2B8wscZHk56xq5q&#10;+83eTarbk6yEK/7+uaM/2rCh0KfQs8gPmo61u+//AJYfJH5TZ7+8fyD7o372nXxztU0VJuXNTNt3&#10;DSsHDf3d2jQCHFYxbSSft4+ihX1Nxyb5I8v8p8t8rQfTcvWUVqpFCUXvb/TyGsj8Bl2Jx1jjv/Nf&#10;MnNM/wBTzBey3TVqA7di/wCkjFETicIoGei9+xD0Huve/de697917r3v3Xuve/de697917oxXVHx&#10;D+VHeho26e+OvdPY9HXKjwZfafW27Mtt5YpF1R1FVuSClNBBE3Fpp6lEJIAa5AIc3bm/lXYqjeNx&#10;trYrxWSaNX+wIW1k/IAnoRbVyjzTvlDs+3XNyG4NHDIyfaXC6QPmSB1ZT1Z/wny/mZ9kNSyZrq/Z&#10;HT+PrGj8eS7T7N2xCscLmxnqsPsB9wZSELzqjloFl4uIyCLxruv3g/bPbaiG6lvGH4YIXP5BpfCQ&#10;/aGI+fUk7X93/wBy9yoZrWOzU+c8yD8ysRlcfYVB+XVkXVv/AAlk3bUCGq7r+W23cOUkT7jCdW9b&#10;ZLcgqIdQMgh3TuzIYrwtbUAWw8ovYkcWMb7p96a0Wq7JtDv6NPMqUP8ApI0kr/zkHUj7X91y7ajb&#10;1uyJ6rBCz1+x5HSn/OM9WP8AV3/Cbn+XbsfwTb2/019z1IeKWqg3r2Mu3MRKyafJBTUvV9FgaqOF&#10;7G6vXSSDUbSj06Y43T7yPuJfVFj9NZDyMcOtvtJnaVSf9qB8upG2v7uPt5Y0N79TenzEk2hfsAhW&#10;JgP9sT8+rGerv5aXwC6b+3k2B8Rui6Kuo5lqKPNbg2Lit97ko50/TLR7n34uTyERH9Y6ke443T3L&#10;5/3mov8Ad7plIoVSVokI+aRaEP5r1Iu1+2vIOzUNhtFsrDIZ4llcH5PLrcfk3R1cbjMbhqGmxeIx&#10;9FisbRRiGjx2NpIKGhpIQSRFTUlKqxxrck6UUD2CpJZJpDLMxdmySSST9pOT0NI4o4UEUKhFXAAA&#10;AH2AYHU33Tq/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B5vvqLqjtGleh7N6w687FopI1hej33srbe7qV4UfyJE9PuCmqEKhuQpFgefZjYbv&#10;u21v4m2XU1s3rFI8Z/ajDovvto2rdF0bnaxXC8KSxpIKfY6nohvZP8m7+Wb2n9y+f+I/XGCqKj7l&#10;kqetpty9T/azVPPnpqLrWvxVL+21mjienaIW0+MoSpHm2+8nuZtVBb7vNIBTE2ieoHkTMrtnzIIP&#10;zrnoB7l7O+2m6VM+0wxk1zDrgoT5gQsi48gQR8qY6IH2R/wmY+C+6DPVbA7A+QHV9ZI4MNHT7o2r&#10;vDbdPH49LL9huPDnIsdVmDHL2HqFjdSo/wBt+8zz1a0XcLe0ul8yUeNz+aSaP+qf+yAty+7RyNdV&#10;awuLq1b0DpIg/J49f/VT/Yr57I/4Sydp0IqJeoflp1/uklZHpaHsjrrcewhG2r9qnqMrtiu3JrFv&#10;1TLRrz9Ih7kHbfvTbVJQbxtMsXqYZkl/MK6w0+zUft6j/cvuubpHU7Ru0UvoJoXi/IsjTV+3SPs6&#10;r/7L/wCE9n8zTr8yvg+sthdt0kErLJV9adp7UAMKrcVUWP7Ek29WyKTZQkVK0tzcxgXIkDbPvCe2&#10;W4UE91LaE+U0En7KwiVR+bU+fQA3L7vvuXt9TBbRXYHnDOn7aSmJj9gWvy6r57L+B3zU6eSafsr4&#10;q9+7Vx1OnkmzlZ1bu+q20igkMP7z42lmxxYaSWUVJIFiQAwJkHbOfOSt4IXbd1tZWP4RPGH/AN4L&#10;B/8AjPUf7lyJzps4LbltV1Eo/EYJCn+9hSn/ABroqM0M1NNLT1EUsFRBLJDPBNG0U0M0TFJYpYnA&#10;ZWVgQykXB4PsWKwYBlNQcgjz6ChBUlWFCOI6x+99a697917r3v3Xuve/de697917r3v3Xuve/de6&#10;97917r3v3Xuve/de697917r3v3Xuve/de697917r3v3Xuve/de697917r3v3Xuve/de697917r3v&#10;3Xuve/de697917r3v3Xuve/de697917r3v3Xuve/de697917r3v3Xuve/de697917r3v3Xuve/de&#10;697917r3v3Xuve/de697917r3v3Xuve/de697917r3v3Xuve/de697917r3v3Xuve/de697917ow&#10;PXXyx+UfUP246s+RveXXkNKFSKj2d2rvjb2O8SSmYU8uNxldHTyRayWMUkbISTdTc+w/uPKfK271&#10;/eu22twT5yQROfSuplJB+YNehBt3NfNG0U/de43NuB5RzyoPWlFYAj5EU6PT15/PK/mf9dGnipvk&#10;zkt342B42kxnYeyOu95irWN9XjqM3lcUcsAwJVvFkEJB+twpUC7j7G+2G41LbYsLH8UMs0dPsVZP&#10;D/ah/wAPQ52/3w9ztuoF3MzKPwyxwyV+1mTxP2OOjz9ef8KefmZgftafsbpv4+dhUcHhWaqxWN3z&#10;sXcFaq6vO1RXQ5jI0Cu100GLFoq2N0bUNIF3D7sPJk9W269u7dj5M0UqD0oPDRv2ua+o6HO3/eb5&#10;ygou42dpcAeaiWJz61PiOv7EFPQ9Hi6+/wCFTvWVb9vH2r8Rd97ZCoFqqzr7s7b++fLIsHqnp8Zu&#10;PGbd0B5L2iarcop/zkhHIH3D7rG5pU7Vu8UvoJYHi8+BZHmrQeekVPkOhvt/3pNseg3XaJYvUxTJ&#10;L5cQrpFTPlqNB5no72wf+FGn8tXeBhG4dx9xdUiW2tt/dUZHIinu6KfN/ouqdyE2DMx8YbhG/JQM&#10;B7/7uXuVZ1+njt7un++pwK8f9/rD/OnEfOg2sPvFe215T6iS4ta/79gJp/zgM38q8Psqdrr/APms&#10;/wAuPswR/wB2fmR0bRvKIzFDvfd0PWFRIZWZI4kpuy0xEhkJUjxhdXK8epbgncPan3H2z/cnZrk0&#10;/wB9R+OP2w+IKfPh+w9DXb/dT263L/cbeLYV/wB+yCE/sm8M1+XH9vRz9m9ldc9i0v33X2/9lb7o&#10;QgkNZs3dWC3PS+MqjiT7jCTzpptJGb3tZ1P9oXBd7tm47c/h7hbyQN6SRsh8/JgPQ/sPQzs9y27c&#10;U8Tb7iOdfWN1cftUn1H7elr7RdL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pszObw23cbVZncGXxmCxFDG01blczX0uMxt&#10;HCou0tVXVrpFGo/LOwHt2GCa4kENujSO2AqgsSfkBUnpqaeG3jM1w6xovFmIUD7SaAdEE7c/mxfy&#10;6OkhVpvb5a9TVldR6kmxHX+Xqe18wlQqFhSS4/rGHLvFIT6bThApI1lRz7H20e0/uLvdDZbROqtw&#10;aVRAtPWs5jBH2Vr5V6AW7e63t3slRe7tAWXisTGdq+lIRIQftpTzp1V12/8A8KdPh/tIz0fT3UPd&#10;PcOQhLaK7Lxbd6w2nVLp/bNLk8hUZTK3vcOJsHHYWILG4Eo7P92PnC7o+8XltZqfJdc8g+1QET9k&#10;p/LqL93+81yhaVTZ7O5vGHm2iGM/YxLv+2Ifn1VX3H/wpu+ZO8UrKHp/qzpfpfH1Gv7fJVlHnezd&#10;5UHJEXgymbnosO9lI1ebb73YAjSLqZV2b7snJtmVk3i6ub1hxUFYYz9qqGk/ZKPz6izePvMc43gK&#10;bPa29kp4EhppB9jMVj/bEfy4dVN9y/zL/nx3991F2h8ru4srjq5Hjrtvbd3M/Xe0q2N/1JV7O65T&#10;E4qVf6B6Mgc2tc+5Z2b2z5B2Ch2vabdGXg7p40g+ySYyOPybqKN59yufd/qN03W4dW4oj+DGftjh&#10;EaH816I9JJJNJJLLI8ssrtJLLIzPJJI7ankkdrkkkkkk3J9jgAAUGAOgQSSanJPXD3vrXXvfuvde&#10;9+691737r3Xvfuvde9+691737r3Q/wDx7+K/yI+Vm7P7l/HvqPeXaObiemXJPt3GN/A9vxVkvhp6&#10;vdO6K4w4zFQO3Cz5GrhjJ4DE+w/zDzVy7ypafW8w3kdqhrTW3c9OIRBV3PyRWPQg5f5W5h5qu/ou&#10;X7SS6cUroXtSvAu5oiD5uyjraa+GP/CZbb+MbDb1+cPZbbmqQsNZN0h1JV1mNwSPcSCg3d2fKIq6&#10;qUqTHUU2FpaMo63hyUyHnFnnP7zVxLrsuR7bwhw+puAGb7Y4MqvqGkZ6jjED1lHyb92i3i0XvO9z&#10;4p4/TQEqv2STYZvQiNUoeEhHW0H090h1B8fdlUHXXSXW+0Or9lY6zQbf2dhKPD0k1T4xHLkclJTq&#10;JayslCgz1tXJJPK3qkkdiT7xf3jfN45gvW3He7mS6nbi8jFiB6LXCqPJVAUeQHWTuz7JtHL9ku3b&#10;JbR2sC8EjUKCfU0yzHzZiWPEk9Cn7KujTr3v3Xuve/de697917r3v3Xuve/de697917r3v3Xuve/&#10;de697917r3v3Xuve/de697917r3v3Xuve/de697917r3v3Xuve/de697917r3v3Xuve/de6//9Xf&#10;49+691737r3Xvfuvde9+691737r3Xvfuvde9+691737r3Xvfuvde9+691737r3Xvfuvde9+69173&#10;7r3Xvfuvde9+691737r3Xvfuvde9+691737r3Xvfuvde9+691737r3Xvfuvde9+691737r3Xvfuv&#10;de9+691737r3Xvfuvde9+691737r3WGoqKekp56urnhpaWlhlqKmpqJUhp6enhQyTTzzSEKiIoLM&#10;zEAAEk297VWdgiCpOABkknyHWmZUUu5oBkk4AA4knqmf5efz2vgn8WWye3cFvKo+RPZlC09N/c3p&#10;efH5vB4/IRF4/DuXsieQYamVJY2iqI6Gauq4Wtro7fSZuUPYnnvmnTczwjbrZqHxLkFWIxlIQPEb&#10;BqCwRGHB+ob5u99OReVi1vBMdxuVqPDtiGUHOHmJ8NcihCl3B4p1q5fLf+f586fkkcpt/r/cNF8Y&#10;uuK5aqmXb/UtRUDe9XQVC6ETNdrVyLkxOgLDy4SPFowPriYhSMo+UfYDkXlvRcbhGdzuVoddwB4Q&#10;I/hgHZQ+khlI8j1i/wA2+/nPPMmq32+QbZbNUaICfFIP8U576j1jEQPmOqSMlksjmchW5fMZCtyu&#10;VydVPXZLJ5KqnrshkK2qkM1TWVtbVM8kssjkvJJIxZiSSST7m2OKOGNYYVCIoACgAAAYAAGAB5Ad&#10;QpJLJNI00zF3YkliSSSckknJJ8yeoXtzpvr3v3Xuve/de6Gjqv44fILvKeODpnpDtntRpJmg8vX/&#10;AF9urdlJFJH/AJ0VNbhKWaGEJ9ZGlkVUHLED2S7rzHy/sa6t5voLXz/VljjP5BmBNfKgz0dbVy5z&#10;BvjadmsZ7ry/SieQfmVUgU86nHn1Z71N/IA/mZdofaT5PqXa3UOLrbGLK9s9ibaxniT8vV4DaEma&#10;zEFiLaZsar/kKRz7jDdvf/2z2uqxXb3jr+GCF2/Y8gjjP5OR8+pN2n2C9y90o0tolorfinmRf2pG&#10;ZJB+aA9WfdS/8JZc3K9PWd7fLPFUMa6PutvdS9eVeVefUD5Pt95bxraMRaTYDVgpNV7nRazRfu33&#10;poACmxbSzejzzBafbHGrV/5yinz6k7afuuTkh993ZV9UgiLV+ySRlp/ziNfl1Zt1R/wnW/lt9dij&#10;l3XtbtLuytpmSZ5uyuy8pj6SWpVvIGON6ui25E0St+mCYSKVAWUy3YtGW7feK9ydxqLSWCyU+UMK&#10;k0/005mNfmKZyKYpJm1fd49uNuobqKe9Yec0zAV/0sAhFPka4wa9WYdU/B74ddHeGTqf4xdHbJr4&#10;PHozuK622s+6H8X+a+43XW00uSl0G5Ty1TWJJFiSTGm7c8c475UbtulzOp/C0z6PyjBCD8l6krau&#10;SOT9jodp2y2gYfiWFNf5yEFz+bdGm9hXoU9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E/YvQvRvb6GPtrpjqftGNlRWTsXrraG9kZY4zFGpXctHUghVJ&#10;UD8AkDj2bbdv2+7Oa7Tez2v/ADRmkj/44y9FW47Dse7im7WUF1/zWhjk/wCPq3VfPZX8kP8Ali9n&#10;JVSV3xhwOz8lOkqw5XrXdO+NgvQvKdRmpcLt7JRYlip/Qs+PkRfoFtx7kHbPe/3O2wgJujTKPwzJ&#10;FLX5FnQyfscH59R9uXsl7ZbmCX2xYWP4oXlip9io4j/ahHy6r07P/wCEv3xQ3B91UdTd8949a1c+&#10;hoabdMGzezMDRMOHWnooKTA1zIQAbTZN2DEnXpsqyHtf3oOa7ei7tYW1yB5oZIWP2ktKv7EH2efU&#10;fbn92LlS4q2039zbE+TiOZR9gCxN+1z9vl1Xl2Z/wl2+T2Eapk6l+RPSfYdLDK/gj3rit6dYZWrp&#10;wbRslJjINzUySn6mN60IP+Op9yHtn3ouWJwBu+3XNuTx8No51B+1jC1PmFr8uo93P7sHM8FTtO42&#10;1wBw8RZIWI+xRMK/ItT59V3dmfyOP5nfWKz1NV8acnvXGQrKy5LrPeGxd8tUCEFnEGAw+SbMXKgF&#10;A+OUtcKt3uokTbPfH2x3MhU3NYGP4Zo5YqV9XZPD/wCN488dR7uXsh7m7ZVm21plH4oZIpa/Yiv4&#10;n/GM+Weq8eyOgu9em5np+3el+2OrZozGrR9idd7u2WwMzlIbf3jo6a4cghCOG/F/ch7bv+xbyNW0&#10;XsF0P+EzRyfb8DHh59R7uWwb7s507vZT2p/4dDJH9nxqOPl0Evs36KOve/de697917r3v3Xuve/d&#10;e697917r3v3Xuve/de697917r3v3Xuve/de697917r3v3Xuve/de697917r3v3Xuve/de697917r&#10;3v3Xuve/de697917r3v3Xuve/de697917r3v3Xuve/de697917r3v3Xuve/de697917r3v3Xuve/&#10;de697917r3v3Xuve/de697917r3v3Xuve/de697917r3v3Xuve/de697917r3v3Xuve/de697917&#10;r3v3Xuve/de697917qTR1lZj6mGtoKqpoaymcSU9XRzy01TBIBYPDPCVdT/ipB90dEkUpIAyniCK&#10;g/kero7xsHjJVhwINCPsI6NBsT5z/NDrEwjYPyv+RG16aDToxmN7h36uEYI8kiLPgZq96KUK0srK&#10;ssDAM7EC7EkMX/IvJe51N/tNpKT+JreLV5cG06hwHA+Q6E9hzzzntlPoN1u4gPwi4l0+fFdWk8Tx&#10;Hmejm7E/nr/zQ9iGniT5KTbux0Do7Y3ffXXWG5RU6XRitRmp8OmVIZVKEJkF4ZiLPZgDL/2K9rr+&#10;pO2iFj5xTTpT7FEhT5/B/LHQysffP3PsaAbl4yj8MsML1+1jGH/43/PPRydif8Kcvm/gRT02+Oq/&#10;jpv+kiRFmq4tub62ln6p1REZ5K3G56agXVpZyExY9TG1lCoAZf8A3Y+R56tY3V5bk8BrikQfk0Qb&#10;9r8B656GNj95nneCi31raXAHnoljc/mJSv7E/ljo4myf+FUdA/hg7H+GdZT20+fK7J7qhrdd+G8O&#10;Azu24NNvqNWSa97cWuQde/dXkFW27eQfRZLYj/jazH/jnQwsvvSxmi7jsxHq0dyD/wAYaEf8f6OH&#10;sj/hTP8AAvcKww7u2H8jev6wqPuJq7ZezNxYWNiGNqet27uGaskA0gEtjk5YWBAYgH333Zufbck2&#10;lxZ3A8qSSI35h4go/wB7PDoYWP3luQ7gAXcF3bnzrHG6/kUlLH/eB0bvZf8APR/lc71aOCD5OUW2&#10;61zY0e9Ouu1dsLGCbK0mVyOEGPsefpWEj+0BcXCF77F+6Nl3NthkX1jmgf8A4yJdf/GehbZe+Xtf&#10;e9q7mI29JIZ0/wCNGPR/xro22zPn38HewjFHs35efG7N1c7xxxYyHufr+mzTvM6Rwj+B19fFWDW8&#10;iRreDlzoHqBHsJXvIHPG31N5s94gH4vppSuK/iCFfInjwzw6Ftlz7yRuFBZ7vZuT+H6iIN5fhLBv&#10;MDhxxx6M/gtx7e3RQpk9tZ7DbixsixNHkMFlKHLULrNCtRCyVdA8kZDxsrqQ3KkEcEH2F57a4tX8&#10;K5jaNh5MpU4wcEA8cdCeC5t7pPFtpFkX1Vgw9eIJHDPTz7Z6e697917r3v3Xuve/de697917r3v3&#10;Xuve/de697917r3v3Xuve/de697917r3v3Xuve/de697917r3v3Xuve/de697917r3v3Xuve/de6&#10;97917r3v3Xuve/de697917r3v3Xuve/de697917r3v3Xuve/de697917r3v3Xuve/de697917r3v&#10;3Xuve/de697917r3v3Xuve/de697917r3v3Xuve/de697917r3v3Xuve/de697917ov/AGH8sPi7&#10;1H9yvaXyN6L68mpfIJqPefa+xduZDyxQfctTRY7K10U8kxQhlhjjaRrgKpJAIg27lPmnd6Ha9tur&#10;gHzjglccaVqqkAV8yaDzPRBuHNfK+01/em421uR5STxIeFaUZgSaeQFT5DohnZH89L+WF1uZ6eT5&#10;IU298nA4X+Gdb7G7A3eJlMfkMkGfpMYmIYD0r/xcb3PAIDFR5tvsX7n7lRhtpgU/imlijp9qF/E/&#10;4x/k6Ae5e+XtjttVO5Cdh+GGKWT9jBPD/wCN/wCXqv7sr/hUP8WcKlRH1R8eu8uwayKP9l95V2yO&#10;s8TVVGs+mOsxtZuSqWLTY+R6EPe48VgGMgbb917mmcg7tuNtbqePhiWZgPsZYVr8g1Pn5dADcvvP&#10;crwgjatvubgjh4hjhUn7Q0zU+ZWvy6rx7Q/4VB/KrPmrg6k6C6Q62o6hmWCo3bV7y7OztDEVGk09&#10;bSVW3qJpQ39ubGOhBt4r+r3Im1/df5Vt6Nu+4XNyRxEYjgU/aCsrU+xwfn1Hu6fed5quKrtNhbWw&#10;PAyGSZh9hDRLX7UI+XVc3af87D+Zp2w1VFkvlDujZuNqDJ4cX1ZhdqdarQxyEnxUub2nQ02WIF/S&#10;8+Rkcf6r3I21eyftltIBi2tJmH4p2kmr9qyMY/2IB8uo73T3q9y92JEm6PCp/DAqQ0+xo1En7XJ+&#10;fVdO/u1u0e1smc12j2Tv7snMM5kbLb+3juLeOTaRhpaQ1+4qmplLEcE67+5F2/adr2mLwdrtorZP&#10;4Yo0jX9iADqO7/dd03WXxt0uZbl/4pZHkb9rknpA+zDov697917r3v3Xuve/de697917r3v3Xuve&#10;/de697917r3v3Xuve/de6Oj8Uv5e3y7+aWUgpegunNxbh28aoU2R7GzMa7X6zwumYw1T129s34qO&#10;WSDS7SUdC1RVkKRHTu1lIL5r9wuUOS4i2/3iRyUqIV75m9KRLVgD5M2lPVgOhpyr7fc3c5yhdhs3&#10;kjrQzN2Qr61kaikjzVdT+ik9bUXw6/4TR9IdefwvdnzD39Vd57phFPUS9b7Fny20OqKGrjl8ktPk&#10;M9/k+ezcfpXQ6/wpCC6y00oIIxX5x+8tvm46rTk63FjEajxpQsk5HqEzFGfUfqngQw6yk5P+7Xsm&#10;36bvnC4N9KKHwYi0cAPoWxLIPn+kOIKnrZC646w646f2njth9U7E2j1xsvEqRjtrbJ29i9s4Kldk&#10;VJZ0xuIiiiMsmlTLMyl5CNTszc+8bty3Tct4u2v91nkuZn4vK7Ox+WpiTQeQ4Dy6yO27bNu2e0Ww&#10;2qCO2hTgkaKij50UAVPmeJ8+l17Q9Luve/de697917r3v3Xuve/de697917r3v3Xuve/de697917&#10;r3v3Xuve/de697917r3v3Xuve/de697917r3v3Xuve/de697917r3v3Xuve/de697917r3v3Xuve&#10;/de6/9bf49+691737r3Xvfuvde9+691737r3Xvfuvde9+691737r3Xvfuvde9+691737r3Xvfuvd&#10;e9+691737r3Xvfuvde9+691737r3Xvfuvde9+691737r3Xvfuvde9+691737r3Xvfuvde9+69173&#10;7r3Xvfuvde9+691737r3XvfuvdJjeO9dndd7bym8d/7r23sjaWDpnrMzufdubxu3dv4qljF3qMjm&#10;MvLDTwoP9VJIB7VWdlebjcpZ7fE88zmipGrO7H0CqCT+Q6TXl7Z7dbPeX8qQQoKs8jBEUepZiAPz&#10;PWvB8xP+FI3xk6gfJ7T+Lm18l8k96QI8A3fUyVuyuoMbVkFNUWSrof4tmGhcHXHSUNPTSrYw5Eg3&#10;GQ/J33buZ94C3fNMo22A58MUkuGH2A+HHXyLMzDzj6x65w+8dyztBa05XiO5TDHiGsduD9pHiSU8&#10;wqqp8pOtVj5cfzQPmn81Z6yj7l7fytNsWpmeSHqbYIm2V1jSxm/jgqdu42UyZPx6mEU+bqq2dAxA&#10;lsbe8qeUfa/krkpVfZrNTOBmeX9SY/MOwolfMRKin06xZ5t9zudOdGZN5vGEB4QRfpwj5FAavTyM&#10;jOw9eq/fcg9R/wBOGKxGVz2RpMRg8ZkMzlq+Xw0OLxVFU5HI1s2kv4qSio1eWRrAnSik2BPtuWaK&#10;CMzTsERclmIAH2k4HTkUMs8ghgUu7cFUEk/YBk9WC9Pfylf5jPeQpZtk/E7tLH46rZTHmexaCg6k&#10;xJpiwD1sNX2fUYjzxKDqBpVlZwCI1dvT7j7ePdr252Oq327QMw/DCTcNX0pAJKH/AE1KedOpA2f2&#10;m9xd8o1ltM6qfxTAQLT1rMY6j/S1r5V6ta6g/wCEv/yk3N9pVd098dO9U0M/jeah2jQbm7V3JRxn&#10;SZIqqkmTAY7yj1D9jKTJwPWb8RRvH3oOVraqbLYXF2w4GQpAh+w1len2oD8upV2j7sXNFzR96v7e&#10;0U+UYedx9opElfscj59Wo9P/APCZ74PbKWkq+1t8d0915SMJ95R1OfxXXu0KplB1GHEbSpv4rEGJ&#10;5Bzz2sLEckxXvH3mOeL0lNqgtrJDwIRpZB9rSN4Z/wCcQ6lLZ/u1ckWVH3We5vWHEF1ijP8AtY11&#10;j/nKerSuof5Z/wABOikpD1r8Tel8dXUHiNFndx7Tp+w91UjQnVHJT7v7FbK5RXvyzis1MQCxNhaL&#10;d49zOft9J/eW7XLK3FUkMMZr6xw+Gn/GepR2j215C2ID927Tbqy8GeMSuKekk2t/z1dHfp6enpKe&#10;CkpIIaWlpYYqempqeJIaenp4UEcMEEMYCoiKAqqoAAAAFvYHZmdi7mpOSTkknzPQ3VVRQiCgGABg&#10;ADgAOs3vXW+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xTQw1MMtPURRT088UkM8E0&#10;aywzQyqUlilicFWVlJDKRYjg+9qxUhlNCMgjy60QGBVhUHiOijdn/wAv/wCEPcv3MnZPxR6F3JkK&#10;zR9znv8ARptfD7pkEf6F/vbgaelyYA/1K1YH+HsXbX7gc77NQbbu11Gq8E8Z2T/nG5ZP+M9BLc+Q&#10;OSd5qdy2q1kY8W8FFf8A5yKFf/jXVdfZ/wDwnX/lq7/+4fbW0O0+mqid/L5ete0sxWxxyG5fx0na&#10;cW5YVR2NzGiKqj0xhF49yLtf3ivcrb6C5mgvQP8Af0Cj+cBhNfmT9teo73P7vHttf1NtDPZk/wC+&#10;Z2P8pxMPyA+ynVc/Z/8Awlixzmpq+l/l3W0w8sv2mB7P6vgriYSpMIqd3bUylPZlICsVwhDAlgF0&#10;6Xkba/vTyCib1tAPq8E5H20jkQ/9XcfOtRHW5/dbjNX2bdyPRZoQf2yRuP8Aq3+ylDXH2j/wnG/m&#10;O7D88uz8V073RTo8pgXr/symwte9Oupomnpe1aXbkSSFQA0cdRIAxsruBq9yPtf3jvbi/oLx7iyP&#10;n4sJYV+RgaY0+ZAx5Dh1HW6fd09xrCps0t70eXhTBTT5idYRX5AnPmePVc3aP8uj529M/cSdi/Ev&#10;vfDUFJr+6zuP69z26tr0+j6+bde0Yq/GrcAlb1XqAJW4BIkba/cbkTeqDbt2tXY8FMqxuf8Am3IV&#10;f/jPUdbp7d89bNU7jtN0ijiwiZ0H/NyMMn/GuibVVLVUNTPR1tNPR1dNI8NTS1UMlPU080Z0vFPB&#10;KAyMp4KsAR7GSsrqHQgg5BGQfsPQOZGRijggjBBwR9o6we7dV697917r3v3Xuve/de697917r3v3&#10;Xuve/de697917r3v3Xuve/de697917r3v3Xuve/de697917r3v3Xuve/de697917r3v3Xuve/de6&#10;97917r3v3Xuve/de697917r3v3Xuve/de697917r3v3Xuve/de697917r3v3Xuve/de697917r3v&#10;3Xuve/de697917r3v3Xuve/de697917r3v3Xuve/de697917r3v3Xuve/de697917r3v3Xuve/de&#10;697917r3v3Xuve/de697917pwxeXyuEq0yGFyeQxFfGrLHW4utqaCrRW/UqVNIyOAbC4De25YYp0&#10;8OZQ6+jAEfsOOnIppYH8SFijDzUkH9oz0ZPZ3zg+Z3Xyxx7I+WfyR2vTRurjH4bu3siixcjJJJMo&#10;qMTFkvtpQHmlfTLEw1OzWuxPsNXnI/Jm4Em+2mzlJ82toS3lwbRqHAcD5DoSWfO/OW34st2vIh6L&#10;czBfPiuuh4niPM9Gl2h/Op/mg7JRI8R8uN6V8aDTbd+1+tt/O6+OOIh598YTISkkRr6teq5dgQzu&#10;WC157K+198azbRGv/NN5ovXyikQefp6DgB0KbT3o9z7IUh3aRv8AmokMvp5yxufL/D5k9Gh2n/wo&#10;9/mSbcMBzGT6R374nRpBuzqtaMVSrUmcxz/3FyGFIDIfCfFoOgAgiS8hC9393D22ua+Ctzb1/wB9&#10;z1pimPFST7c1z8sdCe0+8Z7j29PGa2np/vyClc1z4Tx/ZimPnnozm0/+FSPyVo/D/fr4z9G7j0rH&#10;9x/dPN7+2X5WETCYw/xirz/jDPpZQ2vSoKksSGUMXf3W+Wnr9Bud1H6eIsUn7dKxVx9n5cOhNafe&#10;h5lSn122W0nr4bSx/wDHmlp/P/L0ZLav/CqTa06wR73+F+fxbKsSVVXtXu/HZ5ZWFP8AvVEGPy+2&#10;Mb4w0o9MLVT6UPMrEWYN3X3Vrpamx3pH9A9sU8+BKzPXHnpGfIdCS1+9LatQX2zOvqUuQ3lkgNCl&#10;M+Wo48z0Y/a//Cnv4RZLwxbr6d+TW155fGHmotudabjxdOfBrmM1Sm56SpIDjQhjomLXDME5ADd1&#10;92HneOptbyylA8i8yMc+ngMvDJqw/PoR2v3m+SZKC6s72InzCQuox6+MrccCin8ujD7X/wCFD38s&#10;bPmEZbsrsbZHlFGXO6OoN7VYpzVKTOs39y4MuSaawE3j1AkjxGUXIDt193j3Ot6+FbQz0r8FxGK0&#10;4f2hj4+VafOnQhtfvCe2VxTxbmaCtPjt5DSvH+zEnDzpX5V6MBtv+dH/ACv91Kj4z5d7FpRJH5VG&#10;5Nu9jbOYKJvBZ03fhaFlbVzoYBtPrto9XsP3Pst7oWhpLtEp/wBI8Mnz/wBDkb/Vjj0f23vN7Y3Q&#10;rFu8Qr/Gk0fy/wBEjX/Vnh0Pu3v5h3wL3UyRYP5nfF2qqZZ5KaGhm7061x2SqJY4RO/22MyeShqJ&#10;FCG/kSMrwwBurAEFx7ec+2orPst6ABWotZiB5ZZUIH2E1/aOj+39wuQ7o0g3myJJpQ3MIJ88Kzgn&#10;7QKfsPQ4bf716Q3Yiy7V7k6q3NG8H3SSbf7D2jmUalLiMVKvjqyQGPUQuscX4vf2R3Gxb5aGl3Zz&#10;xGtO+GRc+mVGeju333ZLsVtbyCUUr2Sxtj1wxx0KasrqroysjKGVlIZWVhdWVhwQR9D7KuGD0a8c&#10;jrl7917r3v3Xuve/de697917r3v3Xuve/de697917r3v3Xuve/de697917r3v3Xuve/de697917r&#10;3v3Xuve/de697917r3v3Xuve/de697917r3v3Xuve/de697917r3v3Xuve/de6Yc9unbG1qcVe59&#10;x4HblKYaqoFTnsvj8RTmnoUElbOJshJGuiFWVpWvZAQWIB9vwWt1dNotY2kNQKKpY1PAUAOT5evT&#10;E91a2q67qRYxk1ZgooOJyRw8/ToAN0fNn4a7I8y7w+WXxr2zLBrD02c7y6yxtYXjg+5aGKiqsmsz&#10;yFCGWJELsCNKm4uILXknnK9p9HtN5KD5rbTEcaVqEoBXzJp0QXXOvJ1lX6zdrOIjya5hU8K0oXqT&#10;TyAr0XDdn84n+WXssTnMfMHq+s+2R3k/umm6d+llSmFWRANi47I+U6DYLFqJe8YBkBX2JLT2d9zb&#10;2ng7POtf9+aIvOmfFdKfn5Z4Z6Dl37we2llXxt4gNP8AfeuXyrjwkev5eeOOOix7w/4URfyyds+X&#10;+C9hdmdh+NrIdn9RbuovOPKkeqL+/wDHg7CzM/r0nSjcaiisJ7P7u/ubc08e3ht/+alxGaf84jL9&#10;mPX0rQM3n3hvbO2r4NxNcf8ANO3kFf8AnKIvtz6fZUrG8/8AhUT8T8eJl6/+PXyC3XIiSCJt1ydd&#10;7GppplR/HaXF5bPSLGzCMa2h1BWZjHdQjCmy+67zZJT94bjaRD/hfjSkcP4o4hXj50r55qAte/ef&#10;5Ujr+79vu5f+angxAnP8MkppwzSvyxQlL3r/AMKod8VQnj65+HO1MEVaZKWt3r3Dl92CVQ0ggqJ8&#10;ZgsDhfGWBiZ4Vq3sQyiVrhlFtl91exSh3HeZJPUR26x+lQGaWSvnnSPLHQTvfvS3zVG3bOkfoZLh&#10;pPWhKrFHTyxqPnnz6KBvr/hSr/ML3SJ4tsYX4+9aQt5Vpp9s9eZ/M5KJHSRInnn31m8tTSSJrVtS&#10;0aIWjW8ekurjCw+7V7eWtDdPd3J8w8yKvlwEUUZAx/ETk5rQgIX33kvcG6qLVLS2HkUidj58TLI4&#10;J/2oGBjiCTTff86H+Z32H5VzPy231iIZGOiDYmF2L1v4I/KZEiiqdhYrHTkLfSHkmZyos7t7GVh7&#10;L+2O3UMO0ROfWVpZq/lLI4/YAPQdA2+95vc3cK+Nu0qD0iWKGn5xIh/aSfU9Ej3/API75DdrpNH2&#10;l3x3N2VHUrpqE3/2hvfeKTqY/EVmXcVdUhhp9Nmvxx9PY32/lzl7aSDtdhbW1OHhQRR0+zQo6BN/&#10;zHzDuoI3S/uLmvHxZ5ZK/brY9Az7Ouibr3v3Xuve/de697917r3v3Xuve/de697917r3v3Xuve/d&#10;e697917r3v3Xuve/de697917rnHHJNJHFFG8ssrrHFFGrPJJI7aUjjRbkkkgAAXJ96JAFTgDrYBJ&#10;oMk9XAfEn+R189PlV/C89N12vRHW2QKS/wB/e7RW7UmqaJohUCowOwxFJnq0SRsrUs7UENHKWAFW&#10;oDMsP82++PIXKuqBbn6+5X/QraklDwo0tREtD8Q1M4/g6l7lP2Q585q0ztb/AEFs3+i3NUqONVio&#10;ZWqPhOlUP8fGm0d8Qf8AhPn8JPjl/CtydrUFf8peyKJI5Zcl2ZQ01D1pS163DTYbqaikmpJIypt4&#10;s9WZUBvWmhtOnFzm/wC8HztzHrttqYbVbN5QkmYj0acgMD84li9DXrKDlH7v/JPLui53VTulyvnM&#10;AIQf6MAJUj5StL6inledicRisDjKDC4LGY/C4bFUsNDjMTiaKmx2Mx1FTIIqejoKCjVIoYo1AVI4&#10;0CqBYAD3Bk00txK087F3ckszEliTxJJqST5k9TjFDFBEsMChEQAKqgBQBwAAwAPIDpw9t9Ode9+6&#10;91737r3Xvfuvde9+691737r3Xvfuvde9+691737r3Xvfuvde9+691737r3Xvfuvde9+691737r3X&#10;vfuvde9+691737r3Xvfuvde9+691737r3Xvfuvde9+691737r3Xvfuvdf//X3+Pfuvde9+691737&#10;r3Xvfuvde9+691737r3Xvfuvde9+691737r3Xvfuvde9+691737r3Xvfuvde9+691737r3Xvfuvd&#10;e9+691737r3Xvfuvde9+691737r3Xvfuvde9+691737r3Xvfuvde9+691737r3XvfuvdIHs3tXrT&#10;pfZ2U7C7b35tPrfZGFQNkt070z2O29haZ2VmhphW5OSNHnl0lYKaMtLK1kjR3IUr9s2rc96vE2/a&#10;LeS5nf4UjUux9TRQaAeZOAMkgdINz3Xbdms23Ddp47aBPieRgij0FWIqT5AZJwAT1rLfM7/hTF1v&#10;tGTMbK+FHXb9pZmNKiki7j7Mp8ptzYFNUhtCVu29hqKfM5aMqSVkyM2K0OB+xURnnJrkz7s+5XgS&#10;952uPpUND9PCVeUj0eXMcZ+SCWo/Ep6xo5y+8rttoXsuSrf6pxUfUTBkiB9UixJIPm5iofwsOtYT&#10;uL5FfNr+YZv6mPYW6e3PkLuhKmap29sLa+Fy2Zw2AeqdkP8AdPrXZVN9lRlg3iaWloRLIoVZJHIH&#10;vJ/Z+XeSfbywP7uit9uipR5XZVZ6f78mkbU3rRmoPIDrGTeOYudfcK/H7wluNwlrVIkVmVa/77hj&#10;GlfSqrU+ZPRqemP5GH8y/ub7KqToGbq3BVmm+d7n3Lgtg/Z6rEfe7Tnln3Elgbm2FNrEH1cewrvX&#10;vp7abNqU7h9VIv4bZGlr9kgAh/6qdCnZvY73K3nS4sPpY2/FcOsVPtjJM3/VPq23pf8A4S0ZuV6W&#10;u+RHypxVDGvj+92x0vsqryrz6gDN9rvvfEtGItJuq69uSarhjotpaJN6+9LAAU5d2pm9HuZAtPti&#10;iDV/5zCnDPHqWdm+67OSH5h3VV9Ut4y1fsllK0/5wmvy4dWz9MfyA/5avUX2VVleqtzd0Zqh0smY&#10;7j3zmMzHLILFnqtsbU/g2DmBt+ifFuoB+n59xLvXv/7lbvqWK7SyRvw28Sr+x5PElH2hx1LGzewf&#10;tttGlpbV711/FcSs37Uj8OI/mh6tQ6v6L6U6Sx38J6c6i6z6qxxp0pZKTrzY22tnRVEKMHC1f936&#10;anMxLDWzSlizepiWJPuK9033e97k8bebya7atazSvJQ/LWxp6Y8sdSltmx7LskfhbPaQ2q0pSKJI&#10;6j56FFfXPnnoVfZV0a9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BV2P0V0l3FTtSdt9PdW9o0rReEwd&#10;h7A2pvOLxW0hFXcdJU2AH0t9Px7Ndt33e9nbXtF5PanjWGWSP/jjDoq3HYtk3hdG7WcF0PSWKOT/&#10;AI+p6rn7Q/ka/wAsftHzzz/G+g2HlZnldcr1fu/emx/B5tRdINv46vOGChiGQNjDo0hV0pqUyNtf&#10;vl7nbXRV3IzoPwzxxy1p6uV8T/jefPOeo73T2P8AbPdKs22iBz+KCSSKn2IG8P8A4xjyxjqt7tP/&#10;AIS4fHrMrVTdM/Jft3r+okkkmp6bsPbe0e0cdAGGoUcf8BG1qgRhvSjyTSOq21eRgWaSNq+9HzDD&#10;Qb1tlvcAcTC8kBPz7/HFfkABXhQdRxun3X+XpqnZtyuLcngJUjnA+Xb4Bp8ySacanqtztP8A4TJ/&#10;NjagqKvrHsvortmgiYiCikzW5dg7oqQWsrDG5zHz4xBbltWauPoA3uSdq+81yTd0Tc7a6tGPE6Ul&#10;Qfmrh/8Aqn1HG6fdn51tKvtlza3ajgNTxOfyZCn/AFU6rb7V/lHfzIunHqv72fEXtnK01JqeTIdb&#10;4yh7eoTTga/vDP1ZUZjRHo9bmVUMYv5QhVgJI2r3c9t95A+k3eBCfKZjbmvpScR1PlitfKvUb7r7&#10;S+4+zk/V7RO4HnCouBT1rAZKD7aU86dEE3LtTdOy8tNgd47az+085TKGqMLuXD5HBZaBWYorTY7K&#10;RxTKCVYAsg5BH4Psf213a3sQuLOVJYzwZGDKfsKkj+fQCubS6spTBeRvE44q6lWH2hgD0we1HSf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nzDbn3Ltxnfb24c5gXklhmkbDZavxbPNTkmCV2oZEJZCToY8i/FvbE1rbXIpcRrJ5dyhu&#10;PHiDx6fhurm2zbyNHX+FivDhwI4dDHhPlj8pttW/u58lu/8AAaalKwfwTuTsXFWrItPjqh9jko/3&#10;F0rpk/ULCx4Hsmn5T5Vuf9ydstJMU7reFsemUOPl0cw818023+4+5XUea9txMufXDjPz6F7D/wAy&#10;z+YTgl00XzX+T84M61N8x3Vv7cTeRQAF17grqo+P0i8V9B5upublE3tp7ez5fZLIYp220Sf8cVc/&#10;Pj0bw+5PuDBhN6vTmvdcyv8A8fZsfLh0K+J/nJ/zOML9x9n8v+x5vufF5P4tQbLz2nw6tH2/8cxd&#10;T4r6zr8WnVxqvpWxTN7N+2M9Nezwin8JkTj66XFfzrTy49GsXvF7mQ10bvMa/wAQjb9mpDT8uPn0&#10;J+K/n1/zVsZLSNL8nIMvTUsXi+xyvS3QckVSogMMZq6uj2vDVuymz6/uQzMAXLAsGK5fYX2qlBpt&#10;hQnzW5usZrgGcr8qU4cKdGcXvx7qREV3MOB5NbWucUyRCG+fHjxr0ImL/wCFEX8zbHwyRVfYXWmc&#10;d5fItRlOotoQzRLpC+GNcLHRxlbgtd0Zrk+q1gC6X7u/tlIQUt5o/ktxJ+3uLH+fRjF94b3MjFHu&#10;IX+bW8f/AD6FH8ul/Q/8KU/5ilJFSx1GL+OuUenWISz13We445a4x21tVDG7hp0Be3q8CRjn0heL&#10;IJPu1+3TklXu1r5CZMfZqiJx8yfn0vT7yPuIgAZbRqesL5+3TKOPyp8ul1T/APCn354LUQNV9PfE&#10;ealWaJqmGn2R3JS1EtOHBmigqZN9zLG7LcK7ROFNiUYCxQN92DkMqQl5fg+VZbcivzH0or9lR9o6&#10;XL95znsMC9nYEeYEdwDTzofqjT7aH7D0q1/4VE/LgMpf4+fHJkuNSrH2YrFb+oKxzpANvobH/WPt&#10;Kfuu8o0xuF5/1R/61dKx95/m3z2+0/6rf9belb/0FLd+/wDeLHUH/oY70/6N9o/+Ba2D/o63H/OO&#10;PpX/AMFFv3/Rrt/+cknT3iv+FTvbMMcozfxD67yEpdTA+K7R3Lho449PqWWKrxVcXJPIYOoA4sfr&#10;7Yl+6xtJI8Dd5lHnqgRv8Ei0/n09F96TdgD4+0QsfLTO6/4Ub/J06/8AQVHv7/vDPaH/AKOrNf8A&#10;2N+2v+BXsP8Ao9Sf9ky/9bunf+Clv/8AozR/9lLf9aevf9BUe/v+8M9of+jqzX/2N+/f8CvYf9Hq&#10;T/smX/rd17/gpb//AKM0f/ZS3/Wnr3/QVHv7/vDPaH/o6s1/9jfv3/Ar2H/R6k/7Jl/63de/4KW/&#10;/wCjNH/2Ut/1p69/0FR7+/7wz2h/6OrNf/Y379/wK9h/0epP+yZf+t3Xv+Clv/8AozR/9lLf9aev&#10;f9BUe/v+8M9of+jqzX/2N+/f8CvYf9HqT/smX/rd17/gpb//AKM0f/ZS3/WnpIt/wqW77LMU+K/U&#10;Kpc6Vbee82YLf0hmCAE2+psP9Ye1g+61sFM7rcf844/8/SQ/ei37y2q3/wCckn+bpkyv/Co/5OzN&#10;D/BPjZ0Pj1UP9wMrlOwcy0rEjxmFqSvoPGB6tQYPe4sVty/F91zlgV8fcrpvTSsS/tqjV/l0zL96&#10;DmY08DbbVfXU0rfsoy0/n0kMr/wqC+bczQnB9I/FfHKof7gZXbfbeZaViR4zC1JvCgEYA1agwe9x&#10;YrblXF91/kgV8e+vm9NL26/trbtX+XSOX7zvOxI8CysV9dSTt+ylwtP59InJ/wDCmP8AmE19SJ6X&#10;Z3xgwsQjVPs8Z1zv6WmLKSTMWzG7aubU1wCBLp4FlBvdbF92b29jXS01659Wmir9nbbqP5dIpfvK&#10;+4MjakhskHosMtPt7p2P8+g5yn/Ciz+ZfXx1aUm8OpsI1S7NDNi+pcFLJQK0vkEdIM1JVoygeged&#10;ZDp+pLer2ZRfd09s4yC8M7046p2z9ukL9uKfs6LpfvEe5UgISaBK/wAMC4+zUW+zNf29BtmP5+P8&#10;1TKSE03yToMFC1N9u9Lh+luifG7FmLVIqMrtqqqEkIYLeOZQAqlVDXYmUPsH7VRDu20ua1q1zdfs&#10;osyin2g/s6LZvfr3TlPbuQjFKUW2tf21aFjX7CP29BLl/wCcf/M3zfi+9+X/AGVD4UkRP4RSbP2/&#10;dZbajL/AcZTayLDSz3K86SLn2bw+zftlBXRs8Jr/ABGR/wDj7tT8uPRTN7xe5k9Ne7zCn8IjT/jq&#10;CvQN53+Yx8/NyRtDlvmn8o5KeSmmo5qWj707IxNHVU1QpSeGspMRkYIpg6kq3lRvSSv0NvZzB7c8&#10;gWx1RbLY1qCCbWFiCOBBZCR+XRPP7ic/XI0y71e0oQQLmZQQeIIVwD+fQJbi+Q3f27xKN2d49wbo&#10;EywrMNxdmb0zYlWnbXTrKMlWy6ghAKA/pPIt7O7bl7YLOn0ljbxUrTRDGvHj8Kjj59ElxzDv93X6&#10;u+uJa/xzSNw4cWPDoJaioqKuonq6ueaqqqqaWoqamoleaoqKiZzJNPPNISzu7EszMSSSSTf2bKqo&#10;oRBQDAAwAB5DopZmdi7mpOSTkkniSesPu3Veve/de697917r3v3Xuve/de697917r3v3Xuve/de6&#10;97917r3v3Xuve/de697917r3v3Xuve/de697917r3v3Xuve/de697917r3v3Xuhl6U+O/enyP3QN&#10;m9EdTb77W3EPE1VQ7L27kMxDioJ38cdbnslAn2uOpi3Bqq6eKIHguPZNvfMWxct2v1u/XcVpH5GR&#10;wuojyQHuc/0VBPy6Odl5e3zmO6+j2K0lu5PMRoW0g+bEdqD+kxA+fWxL8Tf+Ey3du9jjty/L7tDD&#10;9L7fk8NRP111w+P332VURF7T0GS3Mxbb+Jk0+qOemOYHGl4lJuMdubPvNbJY6rblC1a9k4CaasUI&#10;9CE/tZB6hvB+R6yG5T+7Rvd7puebrpbKPBMMNJZj6gv/AGUZ9CvjfMdbNPxP/lh/Cj4ZR0Fd0x0t&#10;gTviiT1dq74A3v2bNOw0S1NJubNq/wDDPIoUSQYWCigawJh1Ek4y82e5/O3OZaPer1vAb/QIv0oQ&#10;PQovx08jIXYevWS/KntlyVyaFfZrJfHX/R5f1Zq+odvgr5iMIvyr0fz2AOh91737r3Xvfuvde9+6&#10;91737r3Xvfuvde9+691737r3Xvfuvde9+691737r3Xvfuvde9+691737r3Xvfuvde9+691737r3X&#10;vfuvde9+691737r3Xvfuvde9+691737r3Xvfuvde9+691737r3Xvfuvde9+691//0N/j37r3Xvfu&#10;vde9+691737r3Xvfuvde9+691737r3Xvfuvde9+691737r3Xvfuvde9+691737r3Xvfuvde9+691&#10;737r3Xvfuvde9+691737r3Xvfuvde9+691737r3Xvfuvde9+691737r3XvfuvdN+WyuOwWMr8zl6&#10;uOhxmMpZq2uq5tRjgpqdDJLIVQFmNhwqgsxsFBJA9uRRSTyrDCNTMQAPUnpuWWOCJppjpVQST6Ad&#10;Vnd2fJX529hGu2h8GPiJWUYleegf5DfLqtXp/YeKl1mH73bfS9dLHvjJjSS8VTkcVQxo6DVS1UbK&#10;GkzZOWuRNu03nPW7hqUP0lgPqJW86PcgG2T0ISSQkH4kIxGu98yc9bhqtOR9oK1qPq78/TxL5VS3&#10;JFy/qGeOMAj4XBzWduD+Qx8iflpvGm7I/mKfzAN2dm5xHkMez+rdtLBt3bkNSwkq6LZGR3R4MXio&#10;GIF4aLZ8Ksf3HDMTeTLf355d5Ssztvt1y/Hap/vyd6u5HAyhKvIfm1wSOAx1Glx7Ecxc2Xg3L3D3&#10;+S5f/fcCURAeIiL0RB8ltwDxOej7dJ/yK/5anSv2lV/oJ/0tZ2k0f7ne7Nx5Xfn3Ojn/ACvaeqk2&#10;69zy3+4UX+n6ePYC3v319y96qn1/0kZ/DbIsVPsk7pv+qnQ82X2M9ttlo/0P1cg/Fcu0tftj7YT/&#10;AM4+rTdk9e7B60wsO2uuNj7Q6/27T6fBgNk7awu1cLBpXQvhxWCgggWw4GmMcce4svdwv9znNzuU&#10;8lxIeLyO0jH/AGzEn+fUo2W32G2wi226CO3jHBI0VFH+1UAfy6V/tH0s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Sm79h7H7BxjYXfu&#10;zNqb3wzCVWxO79u4jcuMZZ08U6tQZmGaIh19LjRyODx7V2d/fbfL49hNJA/8UbsjY4ZUg46SXdhY&#10;7hF4N/DHOn8MiK6544YEdV79qfycv5aXb7Szbj+JnXO3q2Qu6VvV7Z7qJoZXN2lFD1nWYqjkP+0z&#10;UzryTpvz7kLaveP3L2cBbbdppF9J9Fx/OZXYfkQeo/3X2e9td3q1xtMMbesGq3/lCyKfzBHVa3a3&#10;/CYX4i7mWoqepO6u7+q8hMWMdNn22p2ZtmkFjoWnxslJh8iQDa/lzDkgWuDz7knavvPc32xC7vZW&#10;10o808SFz9rapE/ZGOo23X7snKNzVtpvbm1Y+T+HMg+waY3/AGyHqtPtT/hL/wDLDbrVlR1F3v0h&#10;2fQUwL09NumDeHWG5MgtwFjpsdDS5/HrJySRPl40sD6ybAyXtX3oOU7gKu72FzaseJQxzoPtJaJ6&#10;fZGT8uo23X7sXNdvVtov7a6UcA4khc/YNMqV+2QD59Vr9rfyZf5l/ULVD5v4pb93XQwq0kOQ6pqM&#10;B20tZCpI8lPiuvavI5FSSDaKeijlPB0WKkyVtXvN7Z7xQQbtFEx8pw8FPtaZUT8wxHz6jbdfZv3K&#10;2gkz7VLKo84Ck9fsWJnf8ioPy6rs3jsHfXXmUOE3/svduxs0uvViN47czG2coviIWS+PzUMEo0kg&#10;N6OL8+5Fs7+w3GLx9vnjnT+KN1df2qSOo8vLC+2+XwL+GSB/4ZEZG/YwB6SftX0k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nDE4jK57J0GFwWMyGazOVq&#10;oaHGYnE0VTkcnka2pcRU9HQUFGryzSyMQqRxoWYmwBPtuaaK3iaedgiICWZiAoA4kk0AA8yenIoZ&#10;Z5VhgUu7kBVUEsSeAAGST5AdXF/F/wDkO/zBvkecfl811zS/HvY9aIpjujvOpqdr5aSmdWkk+x67&#10;o4qncHl0hfGK7H0kLl1tOAHKQ5zR78e33LeqGG5O4TrjRagOtfnMSIqeul3Ip8PCsw8sexPuBzHp&#10;mmtht8DfjuSUanyhAMtfTUiA1+LjTY7+Lf8AwnB+GHTZoM73vmd2fJ/d9N4pZKPPNLsDrGGqicyR&#10;y0uydsVT109iQskeTzlVTyhRemUFlOOPNP3j+dN51QbCke1wnzT9Wcj5yOukfIpEjD+I9ZGcr/dz&#10;5M2bTPvrybnMPJv0oQflGjFj8w8rKf4eI6vl2B1x171Rtig2V1hsbaPXez8YAMftfZG3cRtbAUdo&#10;khL0+JwkMECsURFZwmohRcm3uBtw3LcN2umvd0nkuZm4vK7O588sxJ8/XqdrDbtv2q2Wy2yCO3hX&#10;gkaKiDywqgDy9Olp7RdLeve/de697917r3v3Xuve/de697917r3v3Xuve/de697917r3v3Xuve/d&#10;e697917r3v3Xuve/de697917r3v3Xuve/de697917r3v3Xuve/de697917r3v3Xuve/de697917r&#10;3v3Xuve/de697917r3v3Xuve/de697917r//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TBuXam1t6YmbA7x21gN2YOpYNUYXcuHx2dxM7KpRWmx2UjlhYgMw&#10;BZDwSPyfai2u7qylFxZyvFIODIxVh9hUg/z6T3Npa3sRgvI0lQ8VdQyn7QwI6r97X/lDfy2+5DWS&#10;7r+JHVuHraxXL5HrWjynUVWlSy8VwHV1TiInl1fuMZonWRrmVZNTAyBtPu97k7NQWm7zuo8pitwK&#10;en66yEDywRQcKY6AG6+0ftxvNTdbTAjHzhDW5r6/oNGCfPINTxr1Wf2t/wAJivh1ujzVXU/b/ePV&#10;FfL5NFHlara3ZG16a/MX2+NraPG5I2N9flzL6ha2kglpM2n7zvONrRN2s7a7Ueah4XP2kM6fsjH5&#10;9Rruv3ZeT7qrbTeXNox8mKTIPsBVH/bIfy6rO7X/AOEvvyo24Kyp6e776W7Ro6ZnaCk3ZQ7s6s3D&#10;kIg2mMUtDBDuGgWU8EpPlY0AvaUkANJm0/eg5VuaLvFhc2pPExmOdB9pJhen2IT8uo03X7sXNNtV&#10;tnv7a6A4CQSQOfsAEq1+1wPn1Wf2x/Jn/mW9PfdTZ74qb73TjqdHmTJ9V1O3+2I6qnjvqmhxnX1Z&#10;kMin0P7c9FHJbnRYqTJe0+83tpvFFg3WKJj+GcPBQ+mqVUT8wxHz6jXdvZv3K2epn2qWVR+KApPU&#10;eoWJnf8AIqD8uq6t27H3psDLS4Hfe0N0bKzkDOs+F3bgMttvLQtG2iRZcdmIYZlKnhgU4PB9yNaX&#10;1luEQuLCZJ4zwaN1df2qSOo7u7G9sJTBfQvA44rIjI37GAPSX9qukv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WS&#10;GGapmip6eKWeonljhgghjaWaaaVgkUUUSAszMxAVQLk8D3pmCgsxoBkk+XWwCxCqKk8B1aD8b/5N&#10;f8w35NGgr9r9B5zrzaNcUI313Y7dXYCOnlUNDXU+Mz0f8brqdwbpPi8RVIRze3uL+ZPeX285Z1R3&#10;V+txMv8AoVt+u9fQsp8NSPR5FPUn8ueznuFzNpktbBreFv8ARbn9BKeoVh4jA+qRsOtgL40f8Jgu&#10;p9uigznyv7y3J2Rk08U8+xOoqRdk7PjmCWmochu7OR1WWyMBJJElLS4qXgc2uDj9zN95/drjVByn&#10;YpbLwEtwfFk+REalY0PyZpR1P3LX3Y9qt9M/Nd89y3ExW48OP7DIwaRx81WI9bBfx4+F/wAVvijj&#10;hj/j50X191rO1MtJV7hxOFjrd65SmVAghzW+8yanM1qcXCVVdIoJYgAs18feYudOaua5PE5hv5bk&#10;VqEZqRqfVYl0xqfmqjrIDl7kzlblSPw+X7GK2NKF1WsjD0aVtUjfYzHozvsMdCbr3v3Xuve/de69&#10;7917r3v3Xuve/de697917r3v3Xuve/de697917r3v3Xuve/de697917r3v3Xuve/de697917r3v3&#10;Xuve/de697917r3v3Xuve/de697917r3v3Xuve/de697917r3v3Xuve/de697917r3v3Xuve/de6&#10;97917r3v3Xuve/de6//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Sb3Vs7aG+sRNgN77V23vHA1P/AAIwm6sHjNw4io/5&#10;bY3LxTQv/wAhIfam1vLyxmFxYyvDIODIzIw+wqQf59JrqztL6I297Ek0Z4q6q6n7QwI/l1Xp23/J&#10;4/lr9z+eXcvxP6427XzamXJdWR5fqGohna5NT9r1pVYuklcliW+5ppVY8srEC0hbR7xe5Wy0Ftu0&#10;0ij8M+m4FPSsyuwH+lYU8uo+3b2f9t95qbnaYY2PnBqtzX1pCyKfzBHr1WT2v/wmB+J25BV1PUHe&#10;fdnVlfUF3gpdzQ7T7Q23QFmusdNjlpsFkWjUcWmy7sfrr9ydtP3n+bLai7xY210o4lDJA5+01lSv&#10;2RgfLqM91+7Hypc1baL65tWPAOI50H2CkT0+2Qn59Vjdrf8ACYr5i7X81V1P2/0d2vQReTRR5Wq3&#10;T1vuiptzF9vja2jyWNFxfX5cymk2tqBJWTtp+87yddUTdrO5tGPmoSZB9pDI/wCyM/l1Ge6/dl5w&#10;tattN5bXajyYvC5+wFXT9sg/Pqsbtf8AlIfzIOmTWPu/4jdr5OjoleWbJdcY2g7cx4pUXyGtao6t&#10;qMx44gnrdpghjW/lCFWAk7afdz233mgs93gUt5TE25r6UnEdT5Cla+Veoy3X2l9xtmqbvaJ2C8TC&#10;BcCnrWAyUFMmtKedOq/89t7P7WylThNz4PMbczVE5jrMRnsZW4jKUkgJUpU4/IJHLGQQRZ0B49yB&#10;BcW91EJ7WRZEbgysGU/YQSD0AJ7e4tZTBco0brxVlKsPtBAI6Z/b3TP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O2CwGd3Tl6Db+2cLltxZ/KzilxeEwWOrMvl8lVMpZaagxu&#10;PSSaaQgEhI0JsDx7ZnuILWFri6dY40FWZiFVR6liQAPtPT0FvPdTLb2yNJI5oqqCzE+gABJP2Dq1&#10;748/yOP5jnyEFDXxdJydN7XrjB/v6O+cl/o6SCOZhaWTZ8sVTuVlCHyakwhUgWDXIBijmH3x9uOX&#10;tUZvvrJVr2Wo8atP+GVWH5Zl6lXl72Q9xuYNMgsvo4m/HdHwaf8ANuhm+eI6dXt/Hf8A4S/dN7dN&#10;Hl/k/wB+bx7Kr0MU8uz+qsXR9e7XSQKBJQZDceb/AIpk6+AnUfJSxYyTlbWsdUE8xfeg3m41Q8r2&#10;EdsvDxJ2Mr/aEXQin5MZR/knXl77sWz29JuZ7+S5bj4cCiJPsLtrdh81ER/y3y/HX4E/Dv4oQUv+&#10;gT4+9d7Fy9LD4BvD+EHcXYM0bD9xKnsLdT1uadGNyYjXeMH9Kgce4G5i595x5sY/v/cJp0Jr4erR&#10;EPsiTTGPt01+fU7cu8h8n8qKP3Dt8MDjHiadcv5yvqkI+Wqny6N37CHQu697917r3v3Xuve/de69&#10;7917r3v3Xuve/de697917r3v3Xuve/de697917r3v3Xuve/de697917r3v3Xuve/de697917r3v3&#10;Xuve/de697917r3v3Xuve/de697917r3v3Xuve/de697917r3v3Xuve/de697917r3v3Xuve/de6&#10;97917r3v3Xuve/de697917r3v3Xuv//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0&#10;hd+9X9Z9qYlsD2f13sXsfBsHVsLv3aWA3hiWWVSkitjtw09RCQwJDDRyOD7XWG6bntUv1G13EttJ&#10;/FFI8bftQg/z6Q3+17busXgbnbxXKfwyxpIv7HBHVbfbf8kb+Wb2956iu+NWB2FlZb+PLdSZ3cvW&#10;/wBrqvq8G3tu1ceFPJuPLjHtYAWFwZJ2j3u9zNooqbm1wg/DcKk1ftd1Mn7HHUb7t7J+2m71Z9tW&#10;Bz+KBnhp9iIwj/ah6rD7a/4S39E5lqup6Q+TfaWwHdZJqXG9lbU2v2fQrOSZFo0rtuvtaeKAm0aO&#10;6zyIvqbzMCGk/afvSb7DRd82yC49TDI8Bp60cTgnzoNIPlp6jLdvuv7FNVtk3Oe39FmRJhX0qhgI&#10;HlU6iPPV1WD21/wmq+fGx1q6zrjP9J910MZk+yoMBvKu2ZumqRASn3GO3/RUGLhZ7AADNSAE8sAN&#10;XuT9o+8ryDfEJuUdzZN5l4xIg+wxMzn/AJxjqMd2+7bz7Y1fbpLa9XyCSGNz9olVUH/OQ9Vkdrfy&#10;1Pnz0o1Q3YnxK7vx9FSBmqs3gNk5Hfe2aZVJBao3VsIZPGoOCQWqhcci49ydtXuVyDvdP3du9szH&#10;gryCJz9iS6H/AOM9Rnuvttz7stf3jtNyqjiyRmVB9rxa0H+9dEmqqWqoamejraaejq6aR4amlqoZ&#10;Kepp5ozpeKeCUBkZTwVYAj2NlZXUOhBByCMg/YegUyMjFHBBGCDgj7R1g926r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GZ6Q+GXyv&#10;+SU1OnRnx77X7IoqiRIhuDA7Oy390Kd5W0RjIb1ro4cRSgkGxqa1BwxvZTYM75znyny2Cd93GC2Y&#10;fgeRfEP2RgmRvyU9CbZOTea+ZCBse3z3Kn8aRt4Y+2QgRr+bDq5von/hND81uwPsq7uve/VPx+xM&#10;3gNZjpcnJ2nvmiEnMwXDbNdMLKYxwQu5AGbgHT6vcMb795fkrb9UeyQT7g4rQ6fAiPp3SDxBX/mj&#10;/m6mTYvu186bhpk3qeDb0NKjV48o/wBrH+maf81v8/V1PQn/AAm3+CPWS0OQ7eynZ/yJz0Ijasp9&#10;x7hk2BseWoiBKy0e2tgNS5JFLEM0VVnqlGsFIK6g0K7/APeS573PVHtCQbdGeBRPFlp83l1IftWJ&#10;T+dKTRsP3cORdsCybu824yDiHfwoq/JItLj7GlYflWt1PTnxw6B+PWLbD9G9M9Z9T0UsC01X/cTZ&#10;uC25WZOJXEo/jGTx0CVVa2oBjJVzSMSASeB7hXeeZN/5hl8bfL2a7YGo8WRnC/6VSSq/YoA6mjZ+&#10;XNg5fi8HY7KG0Uih8KNULf6ZgAzfaxJ6Gn2S9HXXvfuvde9+691737r3Xvfuvde9+691737r3Xvf&#10;uvde9+691737r3Xvfuvde9+691737r3Xvfuvde9+691737r3Xvfuvde9+691737r3Xvfuvde9+69&#10;1737r3Xvfuvde9+691737r3Xvfuvde9+691737r3Xvfuvde9+691737r3Xvfuvde9+691737r3Xv&#10;fuvde9+691737r3Xvfuvde9+691//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E3ZnQnRvdNKaHuDpvqztOkKeMQdibA2pvNI1ClFMP94qSoKFQ&#10;fQyEFfqpB9m22b/vuyvr2e9ntT6wyyR/t0MK/n0U7nsOx70mjeLOC6HpNEkn/H1NOq2O1/5Ef8sn&#10;tU1lSvQUvWuYrA4OY6o3tu7aQpiy2VqPbUtXVYKMqeRbE2v9QRx7krafff3N2qincPqUH4Z445K/&#10;a+lZT/zk6jfdfYr2z3WrfQfTOfxQSSR0+xNTRD/nH1Wx2p/wlq6Yyfmm6T+U3ZuyyELQUHaGzNrd&#10;kxySi58L5Lasu1WiQ8AP9tKV+pD/AE9yTtX3pd6ioN72qGb1MEjw/wDGXE9T/thX5dRvuv3Xdmlq&#10;dl3SaH0E8aTf8aQwU/3k0+fVcHZ//CZ7527RNTU9d726H7bx6LKaWkod1bg2ZueoMallWXG7sxkW&#10;NjL8Klsy41X1FVGoyRtf3mORLui7jBdWjeZMaSIP9tG5c0/5pj5V6jnc/u1c9WlW26e1u18gHeNz&#10;+UiBBX/mofnTquXs/wDlNfzHuoRUvu/4g9wVlPSRyz1FbsDC0nbNBDTQsRLUy1vVlRmY0jUAuzOw&#10;0p62soJ9yNtfuz7cbvQWe8W6k4AlYwGvpScRmvl9uOPUdbn7Ue420VN5tFwQMkxKJxT1rAZBT/Jn&#10;oiO5tpbr2VlJcJvHbO4dpZqC/nxG5sLksDlIbHSfLj8rFFKvItynseW13aXsQns5UmQ8GRgyn81J&#10;HQEubS6spTBeRPE44q6lW/YwB6T3tR0n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jR9NfCP5e/IT7&#10;WXpj42dy7/xlY6Rxbkw+w8/Hs5Hk/wA2KreuQhhxEGqxK+etS4BI4BsFt5535Q5eqN63K3t2H4Gl&#10;TxPyjBMh/JT0KNm5J5u5godm224uFP41ifw/zkIEY/Nh1bD0x/wm6/mA9ifZVnZNR1H0Ni5tMlZT&#10;7u3p/e/dMELWt9rhuuIcpQySWN/HPl4LWILBvSYn3r7yPt/t2pNtFxfuOBjj8NCfm0xRgPmI26lf&#10;Zvu48/7jpfcjb2CniJJPEcD5LCHUn5GRerduk/8AhMD8ZtrfaV3fHe/a3bmQh0SzYnZmNwPVG1p5&#10;DzJS1kU38eycsQ5UPT5KldrBvTfR7iLe/vP8zXVU2Gwgs1PBpC07j5j+yQH5FGHlnj1Ley/dj5Zt&#10;aPvt/PdsPwxhYEPyP9q5HzDqfPHDq33pH+V1/L/+PLUVT1n8V+q4MzjzFJR7n3jhpezN10tVGQ33&#10;tFuTseXK1lLKWFy1JLEBfSoVbL7iDe/dH3A5h1Lue6zlG4pG3gxkehSEIrD/AEwPzz1Luye2HIHL&#10;2lts2qAOvB5F8aQH1DzF2U/6Uj5Y6PrHHHDHHFFGkUUSLHFFGqpHHGi6UjjRbAAAAAAWA9gIkk1O&#10;Seh4AAKDAHXP3rrfXvfuvde9+691737r3Xvfuvde9+691737r3Xvfuvde9+691737r3Xvfuvde9+&#10;691737r3Xvfuvde9+691737r3Xvfuvde9+691737r3Xvfuvde9+691737r3Xvfuvde9+691737r3&#10;Xvfuvde9+691737r3Xvfuvde9+691737r3Xvfuvde9+691737r3Xvfuvde9+691737r3Xvfuvde9&#10;+691737r3Xvfuvde9+691//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Sd3RtDaW98VLgt6bX27u/CTsGmw+&#10;6MJjc/ipmU3VpcflYpYWI/BKe1FreXdjKJ7KV4XHBkZkb9qkHpPdWdpexGC9iSZD+F1V1/YwI6It&#10;2V/Ke/lxdsvVS7u+H3TVNPWvLLV1WxcFU9VVs804tNUSVvVs+GlMjkl2k16i5Lk6yT7He2+7HuPt&#10;IAs94uCF4CVhOBTgKTiQU+XCmOHQG3L2p9ud2JN3s9uC3ExKYCSeJrAYzX58a549V8dlf8Jqv5fu&#10;8PuajZGc746lq2H+SU23N94jc2Bgcylj9zRb8xWSrpV0nSFTJxnhSWNmDSDtv3lfcCzot9Ha3Y8y&#10;8TIx+wxOij/eD9npH25fdt5AvKtZPdWh8gkquo+0So7H/ex/nIL2N/wlgzcRqanqT5g4quDedqPC&#10;9jdT1eJMNnBpoqnc+2czW+S6kiR1xCWKghGD2Qf7d96eA0Xd9nZeFWhnDfbRHjWnyHiH7cZAW4/d&#10;bnFW2neFbjRZoCv2VdJGr8z4Y+zOCFdi/wDCcH+Y9sw1TbVoOlu3YoRM9Kuxuz48NV1aIuuGLw9n&#10;0W3oo5X/AElWn0K1x5CtnI9277x/txe0F21zZk8fFg1Af84GlJH5Vp5Vx0A9x+7n7jWVTarbXYHD&#10;wptJP/OZYgD+dK+dM9EQ7D/lWfzF+rhUvuv4dd4zwUaSS1VXszaM/ZdDTwwp5JqiWv62fLQrGi+p&#10;pDJpABJNlNh3t3ur7c7pQWm82wJ4CSQQkn0pN4Zr8qV6Au4e1nuJtdTdbPckDiY4zMBTzrD4gp86&#10;06JXu3Ye+NgV4xW+9mbr2VlGaZRjd27dy+3K8tTsEqFFHmIYZLoWUONPpJF7X9jW0v7HcI/FsJo5&#10;19Y3VxnhlSRnoF3dhfWEnhX0MkLekiMhxxwwBx0lPavpJ1737r3Xvfuvde9+691737r3Xvfuvde9&#10;+691737r3Xvfuvde9+691737r3Xvfuvde9+691737r3Xvfuvde9+691737r3Xvfuvde9+691737r&#10;3Xvfuvde9+691737r3Xvfuvde9+691737r3Xvfuvde9+691737r3Xvfuvde9+691737r3Xvfuvde&#10;9+691737r3Xvfuvde9+691737r3Xvfuvde9+691737r3Xvfuvde9+691737r3Xvfuvde9+691737&#10;r3Xvfuvde9+690OvWPxe+SfdRhPUPQHc3ZsU5iCVexes95bnx6rOuuKWfJYejlp4oyoLeSSRV0gk&#10;mwv7Itz5o5a2Wv733C2tSPKWaNDj0DMCT8gK9Hu2cscyb1T90bfcXIPnFDI4z6lVIA+ZNOrG+rP5&#10;CX8zfs5Iqqq6PxXWGLn8XiyXafYGz8A51n1+Xb+IqsjmIvGCGbzY1L3smpgwEcbr79+2W2Eqt810&#10;4/DBFI//ABtlSM1+Tn506kXa/Yb3M3MBmsVtVPnPLGn/ABhWeQU+aD5V6ss6n/4Sz9m1slLUd5/K&#10;zYm2Yk0PWYnqfY24N8yVXqAkpqXcO8J9uiDi5Wd8ZNyADDzdY03b70u2ICuxbVLKfJp5Uip8ykYm&#10;r9msfb1JW0/dd3NyG3zdYoh5rBE8tfkHkMNPt0H7OrO+pP8AhN9/Lw2B4KjfsfcXeNaul6mHfHYL&#10;7ZwbSi3FJj+rqbBVUcfF9E2QmNy13IsFjHd/vIe4m4VWw+nsV8jFFrb8zO0qk/MIv2dSbtP3cvb2&#10;wo1+Li+bzEsuhfyEAiYD5F2+3q0bqH4IfDLoX7aXqT4w9KbNyNJp8G4aTYOByO7Rovo8m8c1DU5V&#10;7XNvJWG1zb6+4t3fnznPfqjd90uZlPFDK4j/AOcalUH5L1J+0cicm7DQ7TtltCw4OIlMn/ORgXP5&#10;t0bL2E+hZ1737r3Xvfuvde9+691737r3Xvfuvde9+691737r3Xvfuvde9+691737r3Xvfuvde9+6&#10;91737r3Xvfuvde9+691737r3Xvfuvde9+691737r3Xvfuvde9+691737r3Xvfuvde9+691737r3X&#10;vfuvde9+691737r3Xvfuvde9+691737r3Xvfuvde9+691737r3Xvfuvde9+691737r3Xvfuvde9+&#10;691737r3Xvfuvde9+691737r3Xvfuvde9+691737r3X/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035XEYrOUM+LzeMx+YxtSAtTjsrRU2QoahQbhZ6SrV43F+bMp&#10;9uRTSwOJYGKMOBUkEfYRnpuWGKdDFOodTxDAEH7QcdFI37/Ly+CfZzTzb2+Ifx3y1dUu0lRl4Op9&#10;m4XPTu8xqHMu4MDSUtc13LOb1HJZj/aa4usPcPnvbKCy3i7RRwUzyMg8vgdmXh8vT06CV/7e8i7m&#10;S17tFo7HiwgjVj5/Gqq38+iT76/kAfyv95id8d0juTr6sqEKtW7F7X7HhKPo0LNBjt0ZHK0MZAA9&#10;KUgQkXZSSxI2sff/AN0LKgkvkuAPKWCE/tKIjH/eq/PoFX3sF7Y3lTHZPbk+cU8w/YHd1H5LT5dE&#10;w35/wl4+J+V80nW/yC7+2XLKzukW7Iuv9/0FM7yu4ip4Mdi8BP4kUxoiy1TvZSWkctdRnYfeh5si&#10;oNy2+1nA/wB9+LETw4kvKK8eCgZwBToG3/3YeVJanbdwuoSf9+eFKBx4USI04UqxOMk16Jvvj/hL&#10;F2lRGRutfl5sHcym7RRb46u3FscrdxpikqMDldw6rKWu4iFyB6BqOkZWP3p9ren7y2iWL/mlOkv8&#10;nSH9lfz9Qdffdb3RP+Sbu8Uv/NWB4v5q8v7afl0T7ev/AAm3/mNbW8hwJ6G7IVOYxs7s6vx0koOg&#10;gBewcRg1B9RuC1rq1iRpLDCy+8l7c3VPqPqrb/mpAD/1akl/1H7aBC9+7h7i2tfA+luf+acxH/V2&#10;OL/UPsqUfeX8l/8Ame7FEjZn4i77yCRo8mrZud6/7CLoiGS8cWw8xknYkDhNOsn06dXHsXWXvR7Y&#10;X9BDu8S1/wB+LLD/ANXY0H58Py6CV57M+51jXxtolan++2il/wCrUj/s49FP3n8OPlx1yJ2398XP&#10;kPsyKnDvLU7n6Y7GwlH4kaRTUR1uQx0cLxHwylZUcowRirEAn2LLLnLlHcaCw3S0mJ8kuYWPligc&#10;kHIwRXPQUvOTubdur9ftd3CB5vbzKPPNSgFMHNaYPRea6hrsZVTUOSo6rH1tOVWejrqeakqoGZBI&#10;qzU84V1JUhgGA4IPsQpIkqh42DKeBBqD+Y6DzxvE5SQFWHEEUI/I9Rfd+qde9+691737r3Xvfuvd&#10;e9+691737r3Xvfuvde9+691737r3Xvfuvde9+691737r3Xvfuvde9+691737r3Xvfuvde9+69173&#10;7r3Xvfuvde9+691737r3Xvfuvde9+691737r3Xvfuvde9+691737r3Xvfuvde9+691737r3Xvfuv&#10;de9+691737r3XvfuvdO2EwGd3LkIcTtzC5bcGVqCq0+MwmOrMrkJ2eVYUWGioEkkYl3RAFU3ZgPq&#10;R7ZnuILaMzXLrGg4sxCgefEkDh09Bbz3MghtkaRzwVQWJ+wAE9Gr2L/L5+c/ZYgl2V8Q/kXmaKp8&#10;XgyzdQ73xeBk86RyxadwZijp6HlJY5P+BH6GDn0er2Fb73B5F22ovd3s0YcV+oiZsV/ArFuII4cc&#10;cehVY+3/ADzuVDZbRdup4N9PIq5p+NlC8CDx4Z4dHS2D/IM/mgb58M1Z0Ph+v6CfQY6/f3aHW+Os&#10;ra9bTYjB5PI5KLQVAYS0Kk6lKhhqKgq/9/Pa+xqEv2uGHlFBMf2MyIh/Jjwz0M7D2F9zr6hewW3U&#10;+cs8I/4yru4/NRxx0drr/wD4S8/K/L+KTsv5A9CbHhlBdotpw797CyNOpiVkjqIMhjcBT+TWXVxF&#10;VuoABV31EKCdw+9DynDUbZt91OR/vzwogfsIeU0+1QfkOhrt/wB2Hmuah3LcLWAH/ffiykfaCkQr&#10;60Yj5no9fXv/AAlp6Bxpj/0rfKbuDegAPlHXuz9l9ZF20gKYzuRt3aQDckENccXFrkCbh96Xf5f+&#10;SVtVvD/zVkkm/wCOfT9Drb/uu7BH/wAlXdLib/mlHHD/AMf8fo+vW/8AIA/li9ftBPkumtz9nV9M&#10;5khruyOz98Vi6jGIyJ8PtSrxGNmFrkLPQuATcC4XSAty+8B7nbhVYr1LVT5QwRD9jSLI4/Jh/h6H&#10;m2+wXtlt9Gks3umHnNNKf2qjRofzU/4OrBetfhT8P+nfA/V/xg6F2TWUyLGmXwXVWy6bcEip+k1W&#10;42o2r5iPw01Qx/x9x9uXOvOG8VG6bpdTqfwtPIU/JNWkfkB0P9t5L5Q2eh2zbLWAj8SwRh/zfTqP&#10;5k9Gd9hjoT9e9+691737r3Xvfuvde9+691737r3Xvfuvde9+691737r3Xvfuvde9+691737r3Xvf&#10;uvde9+691737r3Xvfuvde9+691737r3Xvfuvde9+691737r3Xvfuvde9+691737r3Xvfuvde9+69&#10;1737r3Xvfuvde9+691737r3Xvfuvde9+691737r3Xvfuvde9+691737r3Xvfuvde9+691737r3Xv&#10;fuvde9+691737r3Xvfuvde9+691737r3Xvfuvde9+691737r3Xvfuvde9+691737r3Xvfuvdf//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0ndx7Q2lvGlWh3dtfbu6aJRIq0e48JjM5SqsrpJKq0+TilQBm&#10;jjZhbkqpP6RZRbXl3Zv4lpK8TeqMynz81I9T+09J7mztLxdF3Ekq+jqrDy8mB9B+wdFr3Z8Bfg5v&#10;mSSo3Z8PvjNmq2Vg0mTqekOuI8u9pnqShzFNjkqtJkkkdk82lmZiQST7E1pz9zzYjTabxeoo/CLm&#10;bT6fCXK8ABw6DV3yFyRfHVd7PZux/EbaHVxr8QQNxJPHose6f5JX8rrd6sMl8TNrY9zpKS7W3p2n&#10;sxo3jieGN1Tamdo42sHLFXRkZgrOrFVsJrX3t90bM/p7s7f6eOCT/q5Ex/Yajyp0Gbr2U9r7wfqb&#10;Si/6SSeP/q3Ko/bg+dei4bm/4Tk/y188WOKwHcuytTxsBtntatqwipAYmjX++VJluHYiVr3OoAKV&#10;S6ESWv3jfcq3/tZLef8A08AHn/wto/s+z556Dlz93X23n/so7iH/AEk5Pl/wxZPt+35Y6LvuP/hL&#10;t8RarX/dH5BfI7B38Oj+8c3WW6dOn/P6/wCGYHD31caLW0/nX7EVt96Lm5f9y9vs3/0njJ9nxSyf&#10;7Py6D1z92DlJv9xNwvE/0/gv9vwxR/7Hz6AHcf8AwlXxUgll2j82chRlY5zDRbj6CpsiJ5tRNNHL&#10;k8Zu+l8SgWV3FJISfUFH6fZ/bfeplFBd7IDwqUuiKeva1u1fl3D7fPogufusxGptN7I40D2oNT5d&#10;y3C0+faf8nQF7i/4S1fIKmeUbT+UfTebQSQiFtxbT3ttd5IWh1VDypjf4uEZZLqiBmDL6iyH0ez2&#10;2+9Ly+wH1e13Cca6JI3+z4vD8uPCnDPHojuPuu8wKT9Julu/+njkT7eHief21444dAnm/wDhMn8/&#10;sbIP4X2D8XNxQSTTqjUG/wDseiqIoI2HhmrIcxtCnRWkB/RDLLpIILWsSdwfeb5AkH6tvfRnHGKE&#10;ivnQrcHh8wOiSf7s/P0R/SuLKQZ4SzA08q6rccfkT0DGV/4TxfzOce0IpOteuc6JQ5d8V2/smFaY&#10;oQFWb+N1FGSWuSvjDjg3I4udRfeH9sZK67maOn8VvLn7NIb+dOiaX7vXubHTRbQyV/huI8fbqK/y&#10;r0EeV/kZ/wA1PDLC1X8TstMKguqDFdp9F51lMYBbzJg90VBjHI0mQKG5texsbRe+ftVNXRuyin8U&#10;F0v7NUAr+XRTL7He6cIBfaWNf4Z7Zv26ZjT8+gszH8pT+ZNg0nkrfhv3VOtPOaaQYfb8G4XaQOY9&#10;UEWAnqWljuP87GGS1jqsQfZrD7te205ATebYVFe5yn7dYWh+Rz0Vze03uRACX2e5NDTtQP8As0k1&#10;HzGOg7yf8uT+YDiakUtV8JPldLKYll1YzoHtHNU2lyVANZh8XPCG4N0L6hwSACLmMXuN7fyrqXe7&#10;ED+ldwKf2M4P506Lpfbrn+JtD7JfE/0bWdh+1UI/n0HlZ8Pvltjo6qbIfFv5F0EVAk8ldLWdI9l0&#10;sdHHSqWqZKp58YojWMKxkLkBQDe1vZinOHKMhCx7rZsWpSlzCa14Uo+a+XRc/KHNkYJk2u7ULWtb&#10;aYUpxrVMU8+kVWdEd4Y+mmra/prtaho6dDJUVdZ15u6mpoIwbGSaeajVFH+LED2tTfdjkYJHeQMx&#10;4ATRkn7AG6RPsW+RqXks51A4kwyAD8yvSXbr/fiKzvsndyqoLMzbbzKqqqLlmJhsAB9T7VfvCwOB&#10;PH/va/5+kx2+/AqYJP8AeG/zdJH2s6R9e9+691737r3Xvfuvde9+691737r3XvfuvdKyPYO+po0l&#10;i2Xu2WKVFkilj25mHjkjddSOjrCQQQQQQbEe0hv7EGhmjBH9Nf8AP0rFhfEVEMhB/oN/m6VVH0R3&#10;hkKaGtoOmu1q6jqEElPV0fXm7qmmnjJsJIZ4aNkYf4qSPaR992ONikl5ArDiDNGCPtBbpUmxb5Io&#10;eOznYHgRDIQfzC9LvH/DX5fZZ6OPFfFT5I5N8h4f4emP6N7PrXrvuQGp/s1psWxl8gIKaL6ri1/a&#10;CTnPk+IEy7rZrprWt1AKU41q+Kedel8fJ3N0xAi2q8bVwpbTGteFKJmvy6EPFfy3f5gmZaZaT4Tf&#10;KiE04RnOV6J7KwSsJCQvhfOY6nEh4OoRlivF7XFy+X3I9voaa97sTX+G6hb9ulzT8+jCL249wJiQ&#10;myXwp/FazL+zUgr+XQoYb+UB/Mvzr0qUXw87YgNZAKmE5mnwG3USNofOFqpNwV1KsEmngxTlHDeg&#10;rr9Psrm94PbOAEvvEB0mnaXf5Y0K1R8xUefDo0h9ofcqcgJs84qK9wRPnnWy0PyND5cehYwP8h3+&#10;alnvtJP9lh/g1HVef/LM9290bjvtvBrX/K8b/eV65NbJoj/yQ31K/wDmzr9lM/vx7VwVH701kUwt&#10;vdGtfQ+Dp+3u+XHHRrb+xPunPQ/uzQDXL3FsKUrxXxtX2dvoeGehk2//AMJyf5lGZERyOA6a2kZI&#10;ZJXXcHa1DUmB0k0LTy/3VpMmC7j1qULJb9TK3p9k1x94321hr4clxNQ/ggIr8/1GTH20Py6Obf7u&#10;vuRNTxI7eL/Tzg0+XYr/AMsfPoc9t/8ACX/5qVrRNuru34x7fgkNEzLiM52juWugilJNes0FRtfH&#10;Q+WEW0JHUskjXHkRQGYjufvQclJUWtjeyEV+JYEB9MidzQ+dQCPQ8Ojy2+7Fzo9DdXtlGMfC07ke&#10;uDCgqPKhIPqOPQ97c/4Stb2qkQ7u+aO1cHIYZmdNudHZfdKLULUaYIkkye6MOSjRXd3Kgq/oCOP3&#10;PZBc/epslP8Aimyu4/p3Kpimfhgk88U8xmo4dH1t91m9Yf43vSJ/pLZnzXHxTR+Xn5HFDx6MRtr/&#10;AIS09B0ur++Pyn7fzv8AndP92tm7M2na+nw6v4o+avps+r6ari2nSdQdufvS7+/+4e1W8f8Ap5JJ&#10;Pt+Hw/8AV69CG2+67sK/7mbpcSf6SOOP/j3if6vToyu1v+E1v8urb7K2WyfyJ3yF1XTdPZm3qRX1&#10;TJINR2Tt/Dn0hTGLEelmJu2llDV195T3FuBSFbSD/SQuf+rksn2/l6VHQltfu3e3dv8A2rXc/wDp&#10;5kH/AFbij+z8/WhBntofyNv5W+zRG9J8WsTnKtDG0lZu/sLtndRqGiZzGZMfms9LRKLSFWWKlRXA&#10;UuGKggL3nvl7pXlQ+6sg9I4YEpw81iDeXmxpmlK9Ce09j/a+zoU2tXPrJLO9ePk0pXz8lFcV4dGs&#10;2Z8Avg3168E+zviD8bMJW0xRoMtF0v19VZyMxvHLHbO19BLWWV4Y5ADPYOof9XPsKXvP/PO4Areb&#10;xeOp4r9TKF8/whwvAkcOGOHQqsuQeR9vIaz2izRhwb6eIt5fiKluIB48c8ejQ4Lbm3tr0KYzbWBw&#10;23cbGsSx4/BYuhxNCiwwrTwqlJQJHGAkaqigLwoAHAA9hee5uLp/FuZGkY+bMWOcnJJPHPQngtre&#10;1TwraNY19FUKPTgABwx08+2en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UOvx9BlaSWgylDR5Khn8fnoq+mhrKSbxSrNF5aaoVkbS6q63XhgCOQPd45JInE&#10;kTFWHAgkEeXEdUkjjlQxyqGU8QQCD58D0nP9Huwf+eH2h/6DWF/68e1P7wv/APf8n+9t/n6Tfu+w&#10;/wB8R/7wv+br3+j3YP8Azw+0P/Qawv8A149+/eF//v8Ak/3tv8/Xv3fYf74j/wB4X/N17/R7sH/n&#10;h9of+g1hf+vHv37wv/8Af8n+9t/n69+77D/fEf8AvC/5ulBjcVjMPTCixGOoMVRq7yLSY2jp6GmE&#10;khvJIIKVVS7fk2ufaeSWWZtczFz6kkn9p6URxRQrohUIvoAAP2Dqf7b6c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W7evyW2pi+w&#10;Jek+tKF+4e9oaakrMr17tbIRRY3r3GV4DUe4u6d6rFU0e1ce6HzQx1UcuTrY1b+FYzIyKYvYksuW&#10;buXbxve5t9HYEkLK4zMw4pbR1DTv5EqREhp4ssYz0G73mW0i3A7Ltq/WXwALRIcRKeD3MlCsCHiA&#10;wMrivhRSEU6HXbUW5IcHj49312GyO5PHI+VqtvY2txOFM8s7SpBjqHI1NZOI4YykPklqC0hUylY9&#10;fjQiuTbNOxtFZY/whyGalOJIVRUnNAMVpU0qT22FysCi7ZWk/EUBVa14AFmNAMVJzStBWgfPbHT/&#10;AF737r3Xvfuvde9+691737r3Xvfuvde9+691737r3Xvfuvde9+691737r3Xvfuvde9+691//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QD/ACH+TvQvxR2FU9l/ILs7bXWm04TLDSVGbqZJMrnq6GLztidq7cx6TZDK1uj1/aY6lmlC&#10;3cqEDMD7l3ljfua78bZy/avczHiFHag4apHNEjX+k7AVxWvRFzDzNsPKlgdy5guktohwLHuY8dKI&#10;Ku7f0UUmmaU6qh2R3180f5qdSZug6LePwc+CNTPJDW/IDOUFJF8nO+cQpMVTRdLY6Yz0W2sfONcT&#10;7hQ1MkThXpKmWWKqoVle+2Hkv2qWm/tHvm/AYtFJ+itW8jcnDTOOPhdoIqHUAq/UU2W/c5+6bV2F&#10;ZNj2ImhumA+tul8xbDKwoeHi9xBoUYkMnVuHRHx96j+NWwaTrfpvZ9FtTbsVVU5XKTrJPkdxbs3H&#10;kGEmW3dvfc+RaWvzGXrXGuqyOQnlmeyrqEaIixJv3MG78y353LeZjLIQFUYCRoPhjiQUWONR8KIA&#10;o40qSTLWxcv7Ty3YDbdnhEUYJZjkvI5+KSRzVpJG/E7kseFaAADN7Jejnr3v3Xuve/de697917r3&#10;v3Xuve/de697917r3v3Xuve/de697917r3v3Xuve/de697917r3v3Xuv/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cJJI4&#10;Y5JZZEiiiRpJZZGVI440XU8kjtYAAAkkmwHvYBJoMk9aJAFTgDoLc93r0htYSHc/cnVW3BFSmvlO&#10;e7D2jiBHQhmQ1kn8QrI7RXRx5D6bq3PB9mlvsW+Xf+4tnPLU07IZGz6YU5yMdFc++7Ja/wC5N5BH&#10;QV7pY1x65YY+fQQ5v58fBnbZmTO/Mr4r4ueClatejq/kB1SmQemVWYSU+OGWM8pbQwRYo2Z2GlQW&#10;49nEHIPPNzQwbNfMCaVFpPSvzPh0HzqcefRRPz7yPbVE+82KkCtDdQVp8h4lT8qDPl0FWV/mv/y3&#10;8NJFFV/MvoyZpkaRDit3Q52MKraSJZcIlQkZ/orsCRyBb2axe1HuRMCU2a6FP4o9P/HiK/l0VS+6&#10;3txCQH3m2Nf4ZNX/AB0Gn59BhlP53f8AK0w8M89X8tdtTJTyCKRcXsDuHOTMxk8V4KbCbdqJJVvz&#10;rjVlt6r6efZpF7Ie6cxCptDiv8Utuv7S0wA+w/Z0WS+9ntdCpZ92Q0/hiuGP5BYST9o6QOV/n9fy&#10;rsc0K0nyIzOdEquXfFdKd4QrTFCAqzDObdoyS1yV8YYcG5HF18XsD7qSV17csdP4rm2z9mmZv506&#10;QS+/ntbHTRuLSV/htrnH26ol/lXpF5T/AIUR/wAsrH1CQ0nYHZucjaFZWq8X1FuyGnjdnZDTuuaS&#10;jl1gKGJWIpZhZidQVbF93f3NkXU9vDGa8GuI6/b2lhT86/LpFL94b2zjaiXEzj1W3kp9ndpP8qfP&#10;pKZX/hSL/Lhx7Qikk74zolDl3xXV1HCtMUICrN/G8tRklrkr4w44NyOLq4vu3e48ldf0sdP4pzn7&#10;NMbfzp0ll+8d7cx00G6kr/DAMfbqkX+Vemn/AKCV/wCXb/zpPkd/6LTa3/2R+3f+Bq9xP9+Wf/Oa&#10;T/rT0z/wSXt5/Bef84U/63dJ7Jf8KcP5f9DUmCl63+V+YiCIwrcb171ZFTMzDmMJl97Us11/N4rf&#10;0J9qI/ux+4Drqa5sEPoZZ6/8ZtmH8+k8n3meQEbSttfOPURQU/41cqf5dQP+gnz4D/8APo/l9/6A&#10;PTH/ANn/ALc/4GDn7/lM2/8A5y3P/bL1T/gnOQv+US//AOcVv/21de/6CfPgP/z6P5ff+gD0x/8A&#10;Z/79/wADBz9/ymbf/wA5bn/tl69/wTnIX/KJf/8AOK3/AO2rpUUv/Clz+XjUU0E8u2vktQyyxJJJ&#10;R1XW2zXqaZmFzDO1FuiaEsv0Jjldf6MRz7St92j3DViolsmA8xNJQ/MVgB/aB0qT7ynt6yhjHeKT&#10;5GGOo+2kxH7Cepcf/ClT+XY8kaNifkXCruqtLJ1ntoxxKzWMkgi3Cz2X6nSpNvoCePdT92r3FAqH&#10;sz/zef8A609WH3kvbwmhS7H/ADZT/rb0rP8AoIy/lqf89P2//wCinyv/ANUe0n/A5+5f++rf/nOv&#10;+bpX/wAET7bf79uP+cDf5+ldD/woN/ldyrEz9z7xpjIqF0m6a7RZoC4BZZTT4uQEr9G0Fhx6SePa&#10;Nvu+e6IJpZRmnpcQZ/a4/nTpWv3gfbA0reyCvrbz4/Yh/lXpeUP89r+VNkKqGjg+V1LHNOWVHrum&#10;/kJjKVSqFz5q7JbTigjFgbGSRQTYDkge0D+xPutGpdtpNB6XFox/YJyT+Q6Xp76e1cjhF3UVPrb3&#10;aj9pgAH5npeYr+cn/LHzPn+z+X3XEP23i8n8Vx+9cDq82rR4P45iqfy20nX4tWnjVbUt0Evs17nQ&#10;017PMa/wmNv26XNPz4+XS+L3i9s5q6N3hFP4hIv7NSCv5cPPoTMN/M6/l4Z5qNKH5p/GyA10RlhO&#10;Z7Z2htxUUQmcisfcNTSrTtpBGioKNqsltZCksm9sfcSDVr2W8Onjpgkf5Y0K1ftFfXh0ZQ+5vt7O&#10;QE3qzGrhqnjT551lafnT049ChhPmp8N9yiE7c+Wnxm3AKiqWhpzhO+OrMqJ612VEo4TQZWTVKS6g&#10;RrdiSBbkeyufkrnK2r9TtF7HQVOq1nWg9TWMY+fRpBzpydc0+m3azkqaDTdQNU+mHOfl0LeE7X6t&#10;3Lb+7nZOwc/qqUox/BN47dyt6yXT46UfY1Mn7jal0x/qNxYcj2Uz7Tult/uTbSx4r3RuuPXIGPn0&#10;bQ7rtdz/ALj3MUmadsiNn0wTn5dL72X9L+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T26927V2HtvM7x3vuTA7P2ltygmym4&#10;Nz7ny1Bgdv4TG04vPX5bMZSSKnp4U/tSSyKo/r7UWlpdX9ylnYxNNNIQqIilnZjwCqoJJ+QHSe7u&#10;7WwtnvL6RYYYwWd3YKigcSzMQAPmT1rV/MX/AIUJYefdC9A/y3+vcl8hO3txZI7aw/YtXt3NV20v&#10;4zK70xp+vdjU6R5PcVSrKWiqplp6IaRKgrqck+8leTvu9zLa/v8A9yLhdvs4xraEOok04NZpSSkI&#10;9VGp/I+G3WNvOH3goWuv3B7c253C8kOhZijGPVkUiiFHlPox0p5jWvSs+G/8m/srt3f2P+YP82ve&#10;+S787oyCU+R270RuDKU+b2PsSMP91SUe9Y8Y38MqfA5Bi21h4o8PAQ3nNf5WjhSc5e8m27RYNyf7&#10;SQLYWS1D3SKVll8iY9XetfOaQmZsafDpVlfJ3s7uW73683+7M5v71qFLV2DRReYEmnsanlDGBCud&#10;XiVoNkKlpaWhpaaioqaCjoqOCGlpKSlhjp6WlpaeMQ09NTU8ICJGiAKiKAFAAAAHvG93aRi7kszG&#10;pJySTxJPmT1kaiLGoRAAoFABgADgAPIDrP7r1br3v3Xuve/de697917r3v3Xuve/de697917r3v3&#10;Xuve/de697917r3v3Xuve/de697917r3v3Xuve/de6//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jN39jde9e0rV2/t97M2PQpC1Q9Zu/dGE21SrToru87VGangQIBHISxNgFY39Jsts9u3Dc&#10;H8OwgknbhSNGc19KKD6j9vSO83Hb9vTxL+eOBeNZHVBT1qxHof2dE93z/NH/AJdvXYn/ALyfMroG&#10;eSmZkqKbae/8R2DWQyIzJJDJQ7AbJzCRSjK8ZTUpsCASLjCx9rfcTcafTbNdCvAyRNEPtrLoFPnW&#10;nQPvvdD2826v1O82pI4iOVZT+yLWa/Kleie72/4UKfyxNp+ZcN2rvvsaSHUDHsnqLflP5HXhkhm3&#10;5SYOJueAwk0H6hiLH2MLH7vXufd08a0itgf9+3ER/lE0p/lXoIXv3gvbK0r4N1Lc0/33byj+cqxD&#10;+dOij7z/AOFRPxPx4mXr/wCPXyC3XIiSCJt1ydd7GppplR/HaXF5bPSLGzCMa2h1BWZjHdQjC6y+&#10;67zZJT94bjaRD/hfjSkcP4o4hXj50r55qAle/ef5Ujr+79vu5f8Amp4MQJz/AAySmnDNK/LFCVbd&#10;/wDwqj3XUNLHsH4Z7exSK5WGs3f3TktwNPGJriWXG4XbeMERaO40CqkCtzrYCxFdn91e0Whv95d/&#10;UR2wSn5tM9c+ekfYOgrefelumJFhsyJ85LkvX8lhSmPLUft6K1uz/hTd88czHJT7a62+M2zYmUaK&#10;ym2b2FnMvG5heJ7T5ndD0hXUyyKpobhkUFmUsrCi0+7JyHCdVzc3sx9DJCq/sWAN8vi8/Wh6C939&#10;5jnuYaba2s4R6iOVm4erTFfn8Pl6V6LXur/hQB/NI3GZRj+99u7MgmVken2r091MQsb0wp3SKq3P&#10;h8nURkkGUSJMHVySrKoVVE1r7Ae1ttTxLB5iPN7if1rwSRAfShFKcR0G7r3990Lmvh3yQg+SW8Hp&#10;Ti8bketQa14HouW5v5tP8yXdhlOU+ZHddL5n8j/3Z3FDssBjB9vaIbOhoPGuk30pYavXbX6vYjtv&#10;aX22tKeFs1safxp4nnX/AEQtX8/LHDoOXPux7kXdfF3m5Ff4H8Pyp/oYWn5eeePRfNx/MX5dbx1/&#10;3u+U/wAjt06/Dr/vH3h2bnNf2/8AmNf8Tykt9Fzov9Pxb2ILbk7lGz/3E2qzi/0ltCvHj8KDj0H7&#10;nnDm28/3L3S8l/09zM3Dh8Tnh0Buc3PuXc0y1G5Nw5zcNQktTMk+cy1flpkmrGV6uVZa+SRg0rKp&#10;kYG7EAtew9nsFrbWw020axjAoqheHDgBw8vTojnurm5Oq5kaQ5yzFuPHiTx8/Xpj9v8ATHXvfuvd&#10;e9+691737r3Xvfuvde9+691737r3Xvfuvde9+691737r3Xvfuvde9+691737r3Xvfuvde9+69173&#10;7r3Xvfuvde9+691737r3XvfuvdKLB7v3bthkfbW6NxbeaOqjro2webyWJZK6EqYaxDQSx2lTSumQ&#10;eoWFjwPaaeztLrFzEklRTuVWx6ZBx8ulMF5d2ubaV4817WZcjzwRn59DRgPl/wDLTahgO1vlF8it&#10;tGllkmpjgO7Oy8OaeaZSk0sBx2Tj0M4JDMtiQefZLccn8pXdfqtrtJa4Ou2hatPWqHo5t+b+bLSn&#10;0u6XcdOGi5mWn2UcdDZgP5pX8xfbSouO+aHyGqRHTGlX+P8AY+d3YxiaRZCztumSsLSXUATMTIBd&#10;Q2kkEkuPa326uf7TZbQZr2QrH/xwLj5cPl0d2/uj7iW2I95uzinfM0n/AB8tn58fn0Pu3f57H80/&#10;bsimP5RVOYpvM00tFuLqrpXMRzsYvEEarqdufdRoOGCQ1CDULkG7XILj2J9q7gZ2sIeFUnuVp+Qm&#10;0n8wej6398/dK2ON0LitaPBbNX8zDqA+wjoe9tf8KQP5kOCEQylb0bvTxrShzuXqySlM5ga8rS/3&#10;OyeJsZ/pLo0gD/NiM8+yG5+7f7bz18JbmCtfgnrSv/NRJOHlWvzr0fW33jfceCnitbTUp8cFK0/5&#10;pvHx86U+VOjA7Z/4VF/LKkC/3y+PPx2zxCSB/wC7J7K2kGkM4aJlGVzWasFj1Iym5ZiHBUAoQ9c/&#10;dd5Sf/cPcbuP/T+DJ5f0Y4/P+WPn0ILb7z/Nif7mbfaSf6Txo/P+lJJ5fzz8ujG7Y/4VTwn9renw&#10;okSwdvv9sd8rLqYyqIof4TldpJYBC5aT703YKAgDFlDl191Y8bLe/wAntf8An5bg/LGn8+hFa/em&#10;HC92X80uv+fWgHlXOr8ujI7W/wCFQvw+rTGu8uhfkht0uHDPt+j6z3ZDFJ51SIu1dn8Q5j8ZZ5GW&#10;MspAVUe+oBu6+69zglTZX9nJ/pzNGeHyikFa4GaedR0JLX7z3KD4vLC8j/0ghk8/nLGaUycV8qHj&#10;0ZfaP/CiX+WXuRoBmd/dn9fiVgJG3d1HuqtWmBnMOqf+4a5skaQJf2w50kC2u6AM3n3dvc22r4Nv&#10;BcU/33cIK4rjxfC+zNM/LPQltPvDe2lzTxria3r/AL8t3NM+fheJ9uK4+eOjObR/nGfyyt7GEYb5&#10;gdZUXnRZE/vdBu3r8KrwNUATHfmNxvjbShBWSxDaUIDsqkMXns57m2NfG2eZqf77McvnT/Qnev5e&#10;WeA6E1p7w+2d7Twd4hWv+/BJF5V/0VEp+fnjiR0abaPy9+J2/wBoo9i/J7487zkn/wAzFtbujrjP&#10;zSHzJTlVhxWSlbUJJI4ytrhmVSLkD2FrvlDmzbwTfbXdwgfx20yD14sg8gT9gr0KbTm7lS/oLHc7&#10;Sav8FxC/y/C58yB9p6MBR1lHkKaGtoKqmrqOpQSU9XRzxVNNPGTYPDPCWRh/ipI9h90eNikgKsOI&#10;IoR+R6P0dJFDxkMp4EGoP2EdSfder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WGoqKekp56urnhpaWlhlqKmpqJUhp6enhQyTTz&#10;zSEKiIoLMzEAAEk297VWdgiCpOABkknyHWmZUUu5oBkk4AA4knqg350/8KCPir8ZXy+xuiftvlB2&#10;7RPUUNQu1cv9l1NtivjBQnNdhQxTx5N4mKsaXBJUI1nhlrKWUG0+8i/d95q5mCX2/V2uzahGtazu&#10;P6MJIKV/ilKkYIRx1AvPPv8A8q8sl7HYqbpdrUHQ1IEP9KWhD0/hiDA5BdD1rmbdpP5oH8+Pt4UW&#10;Wz+Qm6s2/mYanM1xhyOz/jV03DIoQmgw0DyjIZfwuRTU5krsvMrEyzLSrLPFkZcP7X+w+0a4owLq&#10;RaKMSXlx9rGmiOo7jSOFTwBchTjrbp7ne+276JZCbWNqscx2dv8AYorrkpwFZJiOJC1Ybf8A/L5/&#10;lZ/Gz+XttcPsPE/357jy9AlLvHvDd1BRSbvySyIDV4ba8MYaPB4dpLkUFG5klAjNbUVkkUci4ge4&#10;PunzL7hXVL9/As0NY7aMnwx6M54yyU/E2BnQqAkHLz2/9ruW/b61rYJ4944pJcyAeIfVUHCKOv4V&#10;yca2cgEWWe406knr3v3Xuve/de697917r3v3Xuve/de697917r3v3Xuve/de697917r3v3Xuve/d&#10;e697917r3v3Xuve/de697917r3v3Xuv/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BfZnyf+NnTHmXt35AdL9ZTU6Tu9Jvvs7Ze1cgxp&#10;uJooMdmq2GeWQH0iKKNnLEKqliAT3bOV+Zd6odo2+5ugaZigkcZ9SqkAfMmlM8OiPc+Z+W9mr+99&#10;wt7YiuJZo0OPQMwJPyArXHVenZf893+WJ1slREvyEfsHK0+kjD9abB35ud51Y21U+elx9Nhmt9SD&#10;kwf8PchbZ7Ee5+5EE7f9Oh/FNLElPtTW0n/GOo93L319sttBH7w+ocfhhilev2NoEf8Axvqv3sn/&#10;AIVGfGnD/cx9TfG7uvf00P3KQy75zeyusaCrli9NPJFPh5t0TrDKbnXJSrIq2Ji1Eosg7b91zmWa&#10;h3bcra3BpXwlknI9cMIBUfJqE+fn0ANy+9By1DUbTttzcEVp4rRwg+mVM5ofmtQPLy6IZ2P/AMKi&#10;/k9mGqI+qfjn0dsOnm8yQvvbKb47MyNJFJGUjkhqcRVbZp2mjJ1q8lI0ZIAaIi4I8237rvLEIB3b&#10;cbm4I/30sUIP5MsxofkwPz6Am4/ef5nmqNq262gB/wB+NLMR+atCKj5qR8uiJ9g/z7v5oG/TPFS9&#10;94zr/HVAdXxvX3WXXOJCh10jwZnL42vykZXnSY69Tc3NyF0jvb/YT2vsKFrBrhh5yzTN+1VdEP5p&#10;0Bdw9+fc6/qFv1t1PlFDCv7GZGcfk/RHt/fO35qdo+dN/wDyw+Q+56SoZmkxNf29vpMCC0qzN4dv&#10;UtdHQxjUqNaOnUelf9SthxYciclbXQ7ftNpER+IW8Wr0+MqWP5nzPr0CL/nrnTdKi/3a7lB/CbiX&#10;T/vAYKPyHp0VqsrKzIVM1bX1VTXVlS5kqKusnlqameQixeaeYs7H/FiT7FKIkahIwFUcABQD8h0F&#10;3d5GLyEsx4kmpP2k9Rvd+qde9+691737r3Xvfuvde9+691737r3Xvfuvde9+691737r3Xvfuvde9&#10;+691737r3Xvfuvde9+691737r3Xvfuvde9+691737r3Xvfuvde9+691737r3Xvfuvde9+691737r&#10;3Xvfuvde9+691737r3Xvfuvde9+691737r3Xvfuvde9+691737r3Xvfuvde9+691737r3Xvfuvde&#10;9+691737r3XvfuvdKbbW9d5bLqHq9nbt3NtOrk/zlVtrPZXBVEnoaL1zYuWJj6WZeT9CR9CfaW5s&#10;rO9XReQpKB5OqsP2MD0qtr28sm12czxE+aMyn9qkdGq2d/MZ+e+wig2x8x/kjSwRuJI6DIdv733D&#10;io31tIxjxG4qyrpV1M7M9ofWbFr2Fgree3PIN/8A7lbNZknzFvEjf70iq32Zx5dCmz9xefbD/cXe&#10;LwAeRuJHX/eXZl+3GfPo2eyv58v80bZjRJJ8i4N4UMRVv4fvXq/qrLrIVKA+XK0uGpsiQyppI+9t&#10;yzCznV7CV77De116CRtxhY+cc86/8ZMhT/jP8sdCyy99/dCzoDuImUeUkEDf8aEYf/jX889G72V/&#10;wpy+cWEEFPvPqz4375pYzD5qlNs7+2vnKhVZBMGrMduGWiUuivpK430u+qzIoj9hG9+7HyNPVrO6&#10;vICeA1xOo40wYQ3p+PgPXPQusvvM87wUW8tbOcDz0Sox4VyJSvr+DifTHRv9kf8ACqOnPgp+yPhn&#10;NHbx/c5fZHdSTav0LL4Nu57bcdv92OurKH+yhty5B9991dsttu9V9FltqftdZj8vwfP5dC+x+9Ku&#10;F3LZqerRXNf2I0I+f4/l8+jg7G/4U1fBLcAih3l138i+vqxtHmnn2lsrc2Di1INfjrcFn2rH0tqH&#10;ONW62I5JVQfffdl57t6tZ3FncDyAkkRv2NFp/wCN/wCci+x+8vyLcUW8t7u3PmTHG6/tWXV/xjo5&#10;WxP55H8r3fwhjpfk9itsV8ukSY/fexezNnmmZ0kkVZstmMOmNPEbXMVa4BKqxDOgYG3/ALG+6FhU&#10;ttbSqPOKWGSvDgqyF/PzUefoehjYe9/thf0C7msTHylimjpx4s0YTy8mPl5kdHO2J80vh/2f4l68&#10;+Uvx73lUTMFWg2/3DsDI5VHaUQpHPiYMgamNmYqFWSJSdSkAhhcF3/JfOG11O47Vdwgeb28oX1wx&#10;TSfyPQzsec+UNzoNv3S0mJ8kuIi35qH1D8x0ZOnqKerp4KuknhqqWqhiqKapp5Ump6inmQSQzwTR&#10;kq6OpDKykgggg29hplZGKOKEYIOCCPI9CRWV1Doag5BGQQeBB6ze9db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izKis7sqoqlmZiFVVUXZmY8AAfU+/ccDr3DJ6pW+bH89n4X/ABJ/i+1No53/AGZHuCg8&#10;9N/cjqvK0U+1sPkYrr9vvHs7TPjaTS6tHNBjkyFXC40zUsd9Qmvkn2J505t0Xd5H+7bNqHxZ1Idh&#10;6xwYdvUFzGhGQ56hbnX305M5S12lpJ+8rxajwoGBRT6STZRfQhPEcHBQdaevzT/mx/ND551tXtfe&#10;+9Jto9W5SvSLF9G9WRVuD2jVB6jTj6XcJikkyW4JyfEdOTqZofMPJTU1OSEGYPJXtPyXyGgurGDx&#10;rpR3XM9GkGMlMBIhx+BQ2nDM3HrEHnP3X5z57c2t7N4Nqx7baCqxnOA+S8p4fGxXVlVXh1aL/LY/&#10;4Tx9gdtNg+3/AJyU+c6q60lWkyeE6RpJ5MV2pvOAlamP+/E4Hk21j5VISSkBGWe8isuNZY5ZIu9y&#10;vvD7ftIfZ+Rit3ciqtckaoIzw/SHCZxxDf2QwQZASBKHtv8Ad73DdtG788BrW2NGW2B0zyDj+r5w&#10;ofNf7U5BEZAJ3Nes+r+u+mtkYHrfqnZW2+vtibYo0ocFtXamKpcRiKCFeZHWmpVXXNK15aiolLSz&#10;SM0srvIzMcM9z3Tcd5vpNy3Wd7ieU1Z5GLMT9p4AcABQKKAAAAdZkbbte3bNZR7btUKW8EQoqIoV&#10;QPsHEniSaljUkkknpd+0HS/r3v3Xuve/de697917r3v3Xuve/de697917r3v3Xuve/de697917r3&#10;v3Xuve/de697917r3v3Xuve/de697917r3v3Xuve/de6/9ff49+691737r3Xvfuvde9+691737r3&#10;Xvfuvde9+691737r3Xvfuvde9+691737r3Xvfuvde9+691737r3Xvfuvde9+691737r3Xvfuvde9&#10;+691737r3Xvfuvde9+691737r3Xvfuvde9+691737r3Xvfuvde9+691737r3Xvfuvde9+691737r&#10;3Xvfuvde9+691737r3Xvfuvde9+691737r3Xvfuvde9+691737r3Xvfuvde9+691737r3Xvfuvde&#10;9+691737r3Xvfuvde9+690XPtz5e/FjoUVa9y/IjprresotQmw26+xNr4zcbSIhkaCl2zJU/xCeX&#10;SCfFBTO/9F9iPaOUOat+p+5tuuLkNwaOF2T7S9NAHzLAdB3d+buVthqN53G3tmXirzIr/YErrJ+Q&#10;UnqsHtr/AIUP/wAtjrU1MG2t6dk9119OTGabq3rfKw0zTabgLluypNu0kkYNg0tPNKPyuv6e5P2j&#10;7vHuTudGuYYbJT5zzLWn+lhEzA/IgfOnUY7t94X2322q20016w8oIWpX/TTGFSPmCflXqsvtf/hU&#10;3UF6qj6N+JUKRhJRRbh7X7HeV2kIHhaq2btCgQKFNyypnSWuACtrmTdp+6ytA++bufmkEP7aSSMf&#10;+rX7eo03X70bVKbHtP2PPN/hjjX/AKy/s6rS7U/4UN/zLexmlTbm/euemKKUuHo+r+scDMxiY3WM&#10;ZLsw7jrIyLfrhqI2+vNuPcl7V93n2024A3NvNesPOeZ/8EPgqfsII6jXdfvCe5W41FvPDZKfKCFf&#10;8M3jMPtBB6re7P8Am98xO6PLH2n8oO9960MzvIcLmO0N3vtuJ5LeQ0u2Kerjx8OqyhvDTLewv9B7&#10;kja+SOTtlodq2u1gYfiWCPX+blS5/Nj1HG587c4bzUbpul1Op/C08mj8kDBB+SjornsU9Bf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pe7&#10;M7U7P64l83XnY+/dhzeXzeXZm8Nw7Xl83H7vkwdRAdXA9V7+0F7tW17kNO420VwOFJI0fH+2B6X2&#10;e67ntxrt9zLAeP6cjp/x0jo5+wf5sf8AMh628H93PmP3ZXCmKmJN9blTtKMaZWlVJIuzYsurqCxG&#10;hwV02S2hVUAvcPab233Kv1OzWy1/30ngf9WTHT8vt49DOw91/cfbafTbxctT/fr+P/1eElfz8scO&#10;jtdff8KOv5kmzTTjcuY6X7ZWJFSb+/vVlNi3qrQCFpZG6urNuBXJ/d/bVV1/2dHo9gjcPu4+215X&#10;6ZLm0r/vqctTP/D1mx5ZzTzrnoa7f94v3Hs6fUvb3dP9+wBa4/4Q0P24xXypjo8PX/8Awqe7ApGi&#10;i7T+IWztwIwKz1vX/aeb2g0LEqRNFi9xYnOCQCzgxmsS+oHWNJDgjcPusbe9TtW8SR+glgWT/jSS&#10;RU+3Sfszgb7f96TcEIG6bRHJ6mKdo/8AjLxy1+zUPtxk8PX3/CnT4U7gMFN2D1L8hOvKqUoJKukw&#10;uyd64CmDVBjZpa2hzNJXkKhWQ+PFsT61AJVPIBtw+7Fzrb1bb7u0uAPItLG5x6GNl44y/p86Dfb/&#10;ALzXJdxRdwtLu3J8wsciDPqJFb54Q+fyqebr3+eD/LA7FMMFF8oMJtbISeISUHYWzexNjCmaZyka&#10;zZncGJhxjfpJcxVzhBYuVuPYG3D2P90Nuqz7W0qjzikhlrT+ikhf9qivl0Odv97vbHcaKm6LE3pL&#10;HNFSv9J4wn7GNPPo9PXfym+Mvbpp16r+Q/SHY81SYUhptkdq7G3RWmWoUtFTvRYaummSU6WBidA4&#10;KsCoKkAC7jytzNtFTuu3XNsBXMsEqDHnVlAp8606HO3c08s7vQbXuFtck+UU8TnPlRWJr8qV6Hj2&#10;Q9Hv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wkkjhjkllkSKK&#10;JGkllkZUjjjRdTySO1gAACSSbAe9gEmgyT1okAVOAOqVfmt/Pb+FvxMXK7W2fnx8k+3aITQLsrqn&#10;LUNTtTE5BAQId4dnhajG0oVg0c0GOTIVcTjTNSx31CauSvYjnTm3RdXkf7ts2z4k6kSMPWODDt6g&#10;v4aEZDnqF+dPfTkzlPXa2cn7yu1x4cDAop9JJsovoQniODgqOtQv5rfzhvml82myu3t177brHqKv&#10;aWFeneqZa7be2K2gclVpt4ZUStks6WUIZoshVNSGQeSGkgvpGXvJXs9yXyTouLSD6q8X/iRPR3B9&#10;Y1poi+RRQ9MM7dYjc6e7/OfOuu3u5/pbRv8AiPBVEI9JGrrl+YdtFchF6Lb8Pvgz8kfnLv8ATYfQ&#10;Ow6rNxUc9Ku7N9ZbzYrrzYVFVEla/d26HjeOElFd4aOBZqyoCMKanmZSAJOcOeeW+Rtv+v3+cISD&#10;4cS900pHlGlanyBY0RajUw6DnKHI/MnPF/8AQbBAXAI8SVu2KIHzkehA8yFFXah0qet6H+XP/Jd+&#10;N3wSpsPvzO09L3b8jY4IZqntLdGKhGJ2dXkapqfqza9QZY8aENkGUmaXISAMVmp4pWplwX9xvejm&#10;TntnsICbHbSaCBG7pB5GdxQvXjoFIxioYgN1nH7dezPLfIqpfzgXu4gAmd17Yz5iBDUJ6azWQ5yo&#10;JXq5L3DfUxde9+691737r3Xvfuvde9+691737r3Xvfuvde9+691737r3Xvfuvde9+691737r3Xvf&#10;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UPIZHH4&#10;miqslla6jxmOooXqK3IZCpho6Kkp4xeSeqqqlljjRRyWdgB+T7vHHJM4iiUszYAAJJPoAMnqkkkc&#10;SGWVgqrkkkAAepJwOq9+6P5s38uvoZKqPfHys6vyeUpPJHJt/rbJ1HbWdWrjJX7CpoOtIsr9rMWG&#10;krWtCq/V2VefchbL7Te4u/EGx2qdUP45lEC09QZimof6XVXyr1H29e7Ht5sIIvt1gZh+CFjO1fQi&#10;EPpP+m0086dVLdz/APCoP42baasouiugO2O1ayBZIoctvjLbd6p25UT3tHU0Rov7w5GWAA6itRQ0&#10;sjEFNKgiT3LWy/df5luaPvu4QWinisSvO4Hoa+CgP2Mw888Oon3n7zvLdsSmxbfPdEcGlZIEJ9RT&#10;xXI+1VPljj1VB3D/AMKUfn1vwVNJ1lh+mui6BtYo67bmzZt77qgDppBqcl2LUZHFylD6kKYSMX/U&#10;GHHuV9n+7XyDYUfc3uL9vMPJ4UZ+xYQjj/nKflTqKd4+8jz7f1TbEt7FfIpH4jj7TMXQ/wDOMfOv&#10;VVXb3z/+bHfH3MXa/wAo+691Y6s1fc7e/v3msHtKTXbV/vzttyUeKH0H6aMe5V2fkDknYaHadrto&#10;mHB/CVpP+cjhn/411Fm78/c677UbrulzKp4p4rLH/wA40Kp/xnooPsYdBD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odOuflB8lOnxTJ1T8ge6+toa&#10;PwCnpdjdo722tRIlMhjggNDha6GFo1RmTxMhQozKVKsQSLceV+Wt4qd22+2uSa1MsETnPE1ZSa+d&#10;a1rno927mfmTaKDatwubYClBFPIgxwFFYCnlSlKY6Ph11/PD/me9b+KGj+TmY3dj4/B5Md2Ls7r/&#10;AHx9ysHCLLmc5i5MotwSHMVehe92JYKQA9x9j/bDcqs+2LC2cwySxUr/AEVcJ9lVNOh1t3vd7nbb&#10;QJubTLjE0cUtaf0mQv8AbRhXz6Pl11/wp6+Y2AFLT9k9L9A9iUkDQieqw9FvfYWfrY1a85nrY8rk&#10;6BZGHCtFi0VTyUb6ewHuP3YeTrirbbe3duTwDGKVB6UHho1Ptck+o6Hm3feb5wt6LuVla3AHEqJI&#10;nPrU63Wv2IAPQ9H265/4VL9I5FYB238VO1NnvYCqk653vtHshdQmCGSCHc0O1DYx3k0NJw1o9TD9&#10;z2Adx+61vcZP7o3WCb08aKSH9pQz+eOHzp5dDzbvvRbJIB+9tqnh9fBkjm/YHEHlnj8vn0fjrf8A&#10;4UD/AMsff3giy3bm7+ra2ouI6Lsjq7ekNnHOifKbKps3j4ri5DS1ipxbVqKggLcvu/e5231MVpHd&#10;KPOGeM/sWQxufyUnoebb7/8Atnf0Et3JasfKaCT+bRiRB+bAfPo/vW/zs+F3bxp4utvlV0Duuuqm&#10;jWHC0HauzYdxlpl1RLJtmuq4sghbkKHphchgOVYCP9y5E502ep3LarqJR+IwSaP97ClD+TdD/bee&#10;uTN3oNt3W1lY/hE8ev8A3gsHH5r0amGaGphiqKeWKennijmgnhkWWGaGVQ8UsUqEqyspBVgbEcj2&#10;FWUqSrChGCD5dCkEMAymoPA9Zfeut9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TbmMziNvYrI53P5XG4PCYijnyGWzOYrqXGYrF0F&#10;LGZqquyOQrWSGCGNAWklkdVUAkkD25DDNcSrBboZHcgKqgszE8AAKkk+QGem5pobeJp7hwiICWZi&#10;FVQOJJNAAPMnHVCfzI/4UO/Dr4+x5TbHRP3Pyn7KptVPG2zcguG6lxtTpt5Mj2XUQzrXhbrIi4Ki&#10;rIZbNG1VTt6hPfJv3eOceYCt1vtNqtjn9Qap2HyhBGn0/VZCOOhh1A3OP3hOT+Xw1rsVd0uRj9M6&#10;YFPzmIOr1HhK4PDWp61PfmV/Nr+a/wA2/wCK4LsfsybZ/VmQml0dN9XpPs/Yj0clgtFuE08r5HOJ&#10;YK5TN19VEsg1wxQ8AZYcm+0vJPJGifbbbxrpf+JE9JJa+qVASL/m2qmmCT1inzj7s868664NxufB&#10;tW/4jwVjip6PQl5f+bjMK5AHVbVDQ12UrqPGYyjqsjksjVU9Dj8fQ081XXV1dVzCnpKOjpKcNJLL&#10;LIypHGilmYgAEkD3JMkiRI0srBVUEkk0AAySScAAZJPDqN443lcRRAszEAACpJOAABkknAA49bN/&#10;8ub/AITtdk9ufwXtf5vyZzp7reZabI4jpnFTQ0nbW8KaSIVELbtqnWVNs0T6kElK6PlHHljeLGuI&#10;52xk9xvvE7btGvaeR9N5cioa4YEwRngfDGDMwzRsRDBBkFV6yY9uvu87lu+jded9VnbGhW3U0nkH&#10;EeIciFT5rmU5BEZo3W5T1B0x1V0DsHCdXdMbC231xsHbsIixe2tsUCUNEkhRUnr62X1TVdZPpVqq&#10;uq5Zaid/XNK7kscNd43rdeYNwfdN6uHubiT4nc1PyA8lUfhVQFUYAA6zG2jZtq2CwTa9mgS2t4/h&#10;RBQfMnzZj+JmJZjkknoTfZZ0Z9e9+691737r3Xvfuvde9+691737r3Xvfuvde9+691737r3Xvfuv&#10;de9+691737r3Xvfuvde9+691737r3Xvfuvde9+691737r3Xvfuvde9+691737r3X/9Hf49+69173&#10;7r3Xvfuvde9+691737r3Xvfuvde9+691737r3Xvfuvde9+691737r3Xvfuvde9+691737r3Xvfuv&#10;de9+691737r3Xvfuvde9+691737r3Xvfuvde9+691737r3Xvfuvde9+691737r3Xvfuvde9+6917&#10;37r3Xvfuvde9+691737r3Xvfuvde9+691737r3Xvfuvde9+691737r3Xvfuvde9+691xZlRWd2VU&#10;VSzMxCqqqLszMeAAPqffuOB17hk9EP70/me/AX45NV0vafyj6uos1QmaOq2rtLLzdk7vpqmE6ftK&#10;7a3XUWVrqWRm9K/dwxL9SWChiB5sXthz9zHRtq2udkbg8i+DGR6h5iisP9KT0BN89zeQuXarum6Q&#10;K68UjbxpAfQpCHZT/pgOqau8f+FQfx5219zQfH34/wDZvalfH5YUznYeYwfVe2ml/wB1VtBT40bg&#10;yNVCAbmOppqGQkFfSLP7mXY/uv8AMNzSTmDcIbVTnTCrTv8AYS3hIp+YZx554dQ5vn3neXrasfL+&#10;3zXTDGqVlgT7QB4rsPkVQ/Zx6p27x/4UU/zEe1Wq6PYmd656Awc4eCOn612VR5fPNSsTxV7l7GfN&#10;SLPY2M+PhoyLAqqm5MxbH93X272qj38c24OM1mkKpX5JD4Yp8nL/ADr1D++feH9w91qljJDt6HFI&#10;YwzU+bzeIa/NAnyp1UX258kvkF37WtkO7O7O0+1Z/N54o9+b63Juaio3vdVxuNytRJTUqL/Yjp4k&#10;Rf7Kj3Lu0ct8vbAnh7JYwWg4fpRIhP2soBb7SSeok3fmTmDf38Te72e6PH9WV3A+xWJC/YAB0Cns&#10;76JO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FPr3vPuzqOVJ+qe4u0+sZ&#10;438kc3XvYO7dlypIJPMHSTbdXTEHWS9wb35+vsq3DYtk3cad1s4LoH/fsUcny/GrdGu375ve0nVt&#10;V5Pan/hUskf/ABxh0fnrf+dV/M46x8EeJ+Ve79y0UVxJQ9kYLZfZP3SHnRPlN642tyC8gENFWI/4&#10;1aSwIB3L2V9sdzqZdqjiY+cLSQ0+xY3VP2qR0Pdt96PczbKCLdZJVHlMsc1ftaRGf9jA/PqwTrT/&#10;AIU7/Mrbgp6bs3p/oTsuihMHlrMXj95bA3HVorH7nz19Jk8jjwzrYRtFiUCG5KuCAI+3P7sXJtzV&#10;tsvLq2Y1wxjlQelAUR/trIa/Lof7b95rnG3ou52drcgUyokic+tSHdPspGKfPqwLrP8A4VK9FZQQ&#10;J3D8Wu19kuRpqJ+t947R7OiDhiokjh3LHtNgrCzFdRK3KgvYM0f7n91rfYqnZ91gn9BNHJD/ADQz&#10;/wCz8uh/tv3otiloN42ueD1MMkc38nEH+x8/OwfrP+fp/LF7G8MFb3fm+sslUPAkWM7M633xifVN&#10;wxmzm36PJ4mERkhZGnyKDm6llDMI93P2C9ztuqUsVulFe6GaJuHorskhr5UQ/t6kHbPfr2y3Givf&#10;NbMads0Mq8fVkV4xTzq4/Z1YP1n8w/if3L9qnVXyU6L3/V1thBi9r9p7LyucEhtaCowFPWmthk5B&#10;8U0CvYg6bEXj7c+TubNmqd1226twvFngkVftDldJHzBI6kDbOcOVN5oNq3K2uC3BUnjZvsKhtQPy&#10;IB6Mf7DfQj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oJ+4u9umfj5tOo3z3f2fsj&#10;qzalOJbZne24cdgoayaFQ7UWJhrHWatqjdRHSUccszkqqRsxAJts+xbzzDdix2O1lupT+GNCxHzY&#10;gUVfVmIUeZ6Kt433ZuX7Q3293UdrEPxSOFBp5KCas3oqgk+Q61u/l9/wpp6n2d/FdqfDPrGs7bzs&#10;aSU9L2n2hBlNpdcU9TwyVmK2TAYM9lobXVlrJsOwblfIgGrJDlD7su7Xmi75zuhaR8TBAVkmI9Gl&#10;NYoz/pRNj0PDHHm77y+02eu15NtTdycBPOGjhB9VjFJZB/pjCa+o46ufyq+fvy2+aGXkrvkD3Luf&#10;dWESpjqsb1/jp1231phJILimlxew8GIMd541Oj76eGWrcf52okPPvKPlXkDlLkuHRy/ZJE9KNKRr&#10;mavHVK1Xof4QQg8lHWL/ADTz9zbznN4m/wB48qVqIgdEK04aYlolR/EQXPmx6Jx7GXQO6sC+Dn8s&#10;/wCVHz63IlL09sx8T13QV60m6+595pV4brbbmgg1dLBlfG0mVyCKy/7i8TFPULrjedYIGM6x9zz7&#10;mcq8g22veJtdwwrHbR0aZ/Qla0RD/HIVU0IXUw0mQOSPbXmnn2507PDot1NHuJKrCnqA1Ku4/gjD&#10;MKgtpU6hvIfy+/5QHxc+A1Dj9y4fFjtnvoUrR5Pu3e+MpDlKCaoiEVZT9ebd1T0+36VhrXVBJNXO&#10;jvHPXTRMI1wc9wfeDmnn52tpm+ksK9ttEx0mnAzPgyt9oCAgFYwc9Zv+3/tDyvyEi3MKfV39O65l&#10;UahXiIkyIl+wlyCQzkY6td9xR1KvXvfuvde9+691737r3Xvfuvde9+691737r3Xvfuvde9+69173&#10;7r3Xvfuvde9+691737r3Xvfuvde9+691737r3Xvfuvde9+691737r3Xvfuvde9+691737r3Xvfuv&#10;df/S3+Pfuvde9+691737r3Xvfuvde9+691737r3Xvfuvde9+691737r3Xvfuvde9+691737r3Xvf&#10;uvde9+691737r3Xvfuvde9+691737r3Xvfuvde9+691737r3Xvfuvde9+691737r3Xvfuvde9+69&#10;1737r3Xvfuvde9+691737r3Xvfuvde9+691737r3Xvfuvde9+691737r3XvfuvdBl2j3V0/0hgm3&#10;P3H2l191Zt9Uldcv2DvDAbRoZzCBrio5s7PAJ5LsqrFDqdmZVVSzAEz2vZd43yf6XZrWW6k/hije&#10;QivqFBoPmaDz6LN03rZ9kg+q3i6itY/4pZEjBp6aiKn5Cp8uqZ+/v+FFP8vnqJavH9d5XsD5E7jh&#10;ZoIoOt9qz4Xa0VUo1EZDd2/zi1MFrgT4ukrgWsApXUyzNsH3dfcHdyJNxSLbozmszhnp8o4tefk7&#10;R4/Z1De//eH9v9oBj255dxkGKQoVSvzkl0Y+aLJ/lFJffX/Cm75a74NVj+hOqereicRKz+DLZr77&#10;trfVOAuiJ4Mjl0x2FUG5d0lwExvpAeyt5Jt2D7snKVjSTf7ue/ccVWlvEftCl5PsIlXzxwpCu/fe&#10;Y5svqx7DawWCHgzVnlH2Fgkf5GI+WeNaVu9/nP8AMH5NNVR95/IvtXsDF1jM0+167dFZi9jhnILt&#10;BsHb/wBphYSdK3MVAt7C/wBB7mnYeReT+WaHYtugt2Xg4QNL+cr6pD+bnqF99555v5mJG+bjPcKe&#10;KFysX5RJpjH5KOipexZ0FO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oeus/lP8memPCvUfyE7r60h&#10;gSCJKPY/Z+9Ns45oKX/MUs+MxFbFTywr9BDJEyW4029kG58q8s71U7vt9tck1zLBG5qeJDMpIPzB&#10;r0fbZzTzNs1P3TuFzbAUxFNIgoOAKqwBHyIp1YT1l/Ph/md9aGlgk+QEHYmJpZTL/COzdgbF3KKk&#10;sulkqtw01BSZplNgdIygAIutrtePdz9h/bHc6sNvNu5/FDLKlPsQu0f/ABj/ACdSDtnvt7m7bRTu&#10;AuEH4Zoonr9rhVk/431YX1l/wqQ+Q2IFNH3B8Zen9+pGqxzz9f7m3j1fVzhWUCZv48d1RCQqGLhI&#10;1UsbqqKNPuPdz+63y7NU7Pudxb14CVI5wPl2+AafmTT149SDtn3oeYYaDd9st5/UxPJAT/vXjiv5&#10;AV9OHVhvWf8Awp5+HW4vDTdn9Nd9daVszwK1Vh6PZvYW3aVX4qJKqvhyWLyFkJuvhxMhZQTZWsrR&#10;5uf3YecberbXe2tyorhjJC59KAo6Z+cgp/PqQts+83yfcUXc7O6tmNMqI5UHrUh0fHyjNf5dWHdY&#10;/wA6P+WV2q9NT4b5WbK2xXzuInouzsXuzq1KSUgsFqcxv3H0GN02F/LHWvGLhS+q6iO9z9l/c3ag&#10;Wm2qSVR5wtHPX7Fid3/IqD8qdSFtnvP7Z7qQsO6xxMfKZZIKfa0qIn5hiPn1YFsDt/qbtej/AIj1&#10;b2h132VjzD9wK7YG9ttbyozT6lTz/c7dqalNF3UatVrkc8j3H+4bPu20v4e62s1s3CksbxmvpR1B&#10;6H9hu+07qnibXdQ3K0rWKRJBT1qjEU6ET2XdGP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XF8rP5sXwV+Hv3+M7P7qw+4N90Hkjfq3q0Q9hdg&#10;LVxatVBk8fh5RR4mb0my5yuogeLN6lvI/KntPz1zhpl2uyaOBv8AR56xRU9VLDVIP+aSv1HPNXuv&#10;yNyfqi3O9WSdf9Ag/Vlr6MFOmM/81WTrWZ+WX/Cl/wCQ/YoyW2fih15geg9tTeaCLfe7Foewe0qm&#10;Fk0R1VDQ1cX8AxRYM2uF6PJOrBGjqksQcmeUvu0cu7dpuebLhtwlGfCjrFAPkSD4snyOqMcQVPWN&#10;PNn3lOYdx1W3KluthGceLJSWc/MAjwk+wrIeBDDrXc7U7j7X7y3ZV777k7G3p2fvCtGifcW+NxZT&#10;cmTWAMXjo6aoykkngp47kRU0ISKMcIijj3kTtWzbTsVoLDZraO1hXgkSKi19SFAqT5k1J8z1jzuu&#10;8brvl2b7eLmS6mbi8rs7U9AWJoB5AUA8h0G3sy6LehG6p6h7Q7z3xhutenth7o7I35n5DHitr7Rx&#10;FVmMpOkZH3FZNFTKVgpYFOupq52SGFLySyIgLAt3bd9r2Kxfc94uEtoI/ieRgqj0GeLHgqirMcAE&#10;9GO1bRum+Xybbs8D3M8nwpGpZj6nHBRxLGiqMkgdbdH8vj/hN7tza7YPtH57ZSk3fn4mhyND8etn&#10;5RztHGToRLBH2PvXGusmVkQ/53G4l46QOgD1tdA7xHEb3B+8hc3XibXyEhhjNQbuRf1GHn4MZFIx&#10;6PJV6HCRsAest/b/AO7lbWvh7pz4wmkGRaRt+mp8vGkU1c+qR0Soy8ikjrai2rtTa+xtuYXZ+ytu&#10;4PaO09uY+nxO39s7axVDg8Bg8XSJ46XHYnEYxIqengjXhIoo1UD6D3ivdXd1fXL3l7I000hLO7sW&#10;dmPEszEkk+ZJr1lJa2lrY2yWdlGsMUYCoiKFRVHAKqgAAegHT/7T9KOve/de697917r3v3Xuve/d&#10;e697917r3v3Xuve/de697917r3v3Xuve/de697917r3v3Xuve/de697917r3v3Xuve/de697917r&#10;3v3Xuve/de697917r3v3Xuve/de697917r//09/j37r3Xvfuvde9+691737r3Xvfuvde9+691737&#10;r3Xvfuvde9+691737r3Xvfuvde9+691737r3Xvfuvde9+691737r3Xvfuvde9+691737r3Xvfuvd&#10;e9+691737r3Xvfuvde9+691737r3Xvfuvde9+691737r3Xvfuvde9+691737r3Xvfuvde9+69173&#10;7r3RYPkB80/ij8WaV5+/+/OtutKtY0mj27mM/DW70q4JI/Kk+O2HhBVZqqj0kEvT0DqNS3PqW4o5&#10;f5K5s5pbTy/YTXI4a1QiMH0MraY1PyLjz9Ogxv8Azpypysurf7+G2PHQzgyEeoiXVIw+YU+Xr1RT&#10;8h/+FOvxu2b99ifjd012D3VloZpKeHc29aml6r2LKn0jyOOidMnm6pPyaerxmPc/TWvudeXfuxcy&#10;XmmXmS9iskOSkYM8v2HKRr9qvIPkeoM5h+81y3Z6ouW7OW9cYDyEQRfaMPI32MkZ+Y6op+Qv8/P+&#10;Yx3uK/G4TsvDdB7WrGmQYPo7ArtvKCnZiKcvvzNy5HPxzohs8tBkqVHa7eJfSqzry97B+3Ow6ZJ7&#10;Zr+UU7rl9a18/wBJQkRHyZGI4VOawZzD79e4m+6o4LlbCI17bZdDU8v1WLyg/NXUE5oMUqD3jvfe&#10;nYmfrN19gbv3RvrdORYNkNy7xz+W3Pn69gxYNWZjNzT1EpuxN3kPJP8AX3L9nY2W3W62m3wpBEvB&#10;I0VEH2KoAH5DqIry+vdxuGu9wmeeVuLyOzuftZiSfzPSX9qukvXvfuvde9+691737r3Xvfuvde9+&#10;691737r3Xvfuvde9+691737r3Xvfuvde9+691737r3Xvfuvde9+691737r3Xvfuvde9+691737r3&#10;Xvfuvde9+691737r3Xvfuvde9+691khhmqZoqenilnqJ5Y4YIIY2lmmmlYJFFFEgLMzMQFUC5PA9&#10;6ZgoLMaAZJPl1sAsQqipPAdCbheju6tyKr7d6f7RzyvVLQo2F6/3ZlFeuYIVo1NDSSXlPkS0Y9Xq&#10;XjkeyyffNltsXN5BHivdLGuPXLDGDn5dGcOx71c5t7OeTNO2KRs+mFOcjHQsYr4KfN3Oxyy4T4cf&#10;KnMRQOsc8uK+PXbmQjhkZdSpK9JiHCkjkAm9vZRLz3yRAQJ95sUJ4aru3Ff2ydG0XI3O04Jg2e+c&#10;DjptJzT9kfQrYv8AlV/zG8vUPTUnwy79ikSFp2bKbEyWEpyiusZVKvNCniZ7sLRq5ci5CkKxBVL7&#10;qe3EK6n3q1I4dsqsf2LU/nSnRrF7We4szaU2a6B490RUftag/Lj0IGO/kwfzPsnSpWU3xD37FDIX&#10;VUyOe69xFUDG5RtdDlszDOouPSWjAI5FwQfZfJ70e2ET6G3eIn5JMw/asZH8+l8fs17nSrrXaJQP&#10;m0Sn9jSA/wAuhEpf5CX81uoqYIJfi9BQxSyIklZVd4fHd6amVjYzTrRbsmmKr9SI4nb+ik+y5vfv&#10;2pVSw3QsR5C2u6n5CsAH7SOjFfYf3VZgp2sKD5m5tKD5mk5P7AeljR/8J7P5oFTUwwTdRbHx8Ur6&#10;XrazuPrd6anW1/JMlBXzzEfj9uJj/h7Rv94T2vVSy3krEeQt5qn7KoB+0jpYn3ffc5mCtaRKD5m4&#10;hoP2MT+wHpTf9A538yz/AJ5fqD/0bGJ/68e03/BGe2n+/bj/AJwN/n6U/wDA7e5P++rf/nOv+bpV&#10;U/8Awmt/mKz08E0mS+O9HJNDFLJSVHZu4WqKV5EDvTztSbfliLoTpYxSulwdLMLEpG+8p7dKxULd&#10;kA8RClD8xWUGh+YB9R0rX7t3uIyglrQE+Rmeo+RpERj5Ej59Zv8AoGo/mJf87v44/wDoy90//Y57&#10;r/wSvt3/AL7vP+cMf/W7rf8AwNvuH/HZ/wDOZ/8ArT17/oGo/mJf87v44/8Aoy90/wD2Oe/f8Er7&#10;d/77vP8AnDH/ANbuvf8AA2+4f8dn/wA5n/609e/6BqP5iX/O7+OP/oy90/8A2Oe/f8Er7d/77vP+&#10;cMf/AFu69/wNvuH/AB2f/OZ/+tPXv+gaj+Yl/wA7v44/+jL3T/8AY579/wAEr7d/77vP+cMf/W7r&#10;3/A2+4f8dn/zmf8A609JSb/hOX/MpimliTbvTlSkcskaVEPa+PWGdUYqs0S1FLHIFYepQ6K1j6lB&#10;uPatfvG+2pAJkuBXyMBx8sMR+wnpKfu6+5IJAjtz8/HGf2qD+0dJrI/8J5/5ntDUmCm6q2DmIgiM&#10;K3Hdw9fxUzMw5jCZespZrr+bxW/oT7VR/eF9sHXU13Kh9Dby1/4yrD+fSaT7vnucjaVtYnHqLiKn&#10;/GmU/wAukPkP5Cv81ihlqkj+MEORgptZFZj+7Pj68VUiLqL0tPVbqiqWv9ArQByeAv09ro/fr2pk&#10;AJ3TST5G2u8faRAR/OnSGT2H91EJA2zUB5i5tM/YDOD/ACr0GmV/k0/zOsNHFLV/EHsSZZnaNBis&#10;nsfOyBlXUTLFhMtUPGP6M6gE8A39mUXvL7YzEhN4hFP4llX/AI9GK/l0WS+znubCAX2iY1/haJv+&#10;Ouafn0FOc/lnfzC9veT7/wCFXyaqPFWPQt/A+m98bnvMmu7x/wB2qOr1w+hrVCXiN1s51rc2g9zP&#10;by4p4e92QqK91xEmP9uy5zw4/LB6K5/bT3Bt/wC02W9NDTtt5Xz/ALRWxjjw+eR0C+f+K3yf2nq/&#10;vT8cO+dtaHqY3/j/AFB2FhtElF/wMjb+I46OzRf7tB5X+1b2c2/NXK93/uLuVrLw+C4ibjw4OePl&#10;69EtxytzPaf7lbddR8fjt5V4ceKDh5+nQLZPEZXC1Io8xjMhiasxLMKXJ0VTQVJhclUlEFUqNpJU&#10;gNaxsf6ezuKaKZdcLBxwqpBH7R0SywywtomUofRgQf2Hpv8AbnTfXvfuvde9+691737r3Xvfuvde&#10;9+691737r3Xvfuvde9+691737r3Xvfuvde9+691737r3Xvfuvde9+691737r3Xvfuvde9+691737&#10;r3Xvfuvde9+691737r3Xvfuvde9+691737r3Xvfuvde9+691737r3Xvfuvde9+691737r3Xvfuvd&#10;e9+691737r3Xvfuvde9+691737r3Xvfuvde9+691737r3Xvfuvde9+691737r3Xvfuvde9+69173&#10;7r3Xvfuvde9+691737r3Xvfuvde9+691Mx+RyGJrIMji66sxuQpX8lLXY+pmo6ymkKlC8FVTsrob&#10;Ei6sDY+6SRxyoY5VDKeIIBB+0HHV45JInEkTFWHAgkEfYRno5PWX8x756dP/AG8ewPlx31jKGk8X&#10;2uFyvYmf3dtumEN9C0+2N4y1+ORTf1qtKA1gGB0rYGbn7cchbxU7htFqzHiywpG5+14wj/8AGseX&#10;Qy2z3G582igsN3ulUcFaZpEH2JIXQf7znz6sQ6y/4UbfzIdimnTdma6f7lgiKrP/AKQOsKPEVc8O&#10;lUYLU9WVO3FWSwLI7RMAxuyuvp9x5uf3cvbe+qbRLiyJ4eFOWA/KcTY+VRjgRx6kLbPvF+49jQXb&#10;294Bx8WEKT+cDQ5+dDniDw6sR6x/4VPNalpO5fiECbn73cHWPaZUaS3Apdn7qxJ5A/L5zk/gfiO9&#10;z+6wMvs28fYk0H+GRJP+sXUh7Z96Tgm87R9rwz/4I3j/AOsvVh3Wf/Cjv+XDvhaZd35TuPpqeSJD&#10;VNvzrGrzlDTT2tKkVR1XU7imkjBB0P8AbKzLYsiNdVjvc/u4+49jU2a294PLwpwpI+ydYQD6ip+0&#10;8epC2z7xntzfAC8a4sz5+LCWAP2wNMSPQ0H2Dh1Yj1p/Mk+BHbzQQ7C+XPQ+RrqowrS4fMdg4PZ2&#10;4Kp5yBHHTbd3nJj66RiWVSqU5IJCkA8e473P225+2ipv9oulUcWWJpEFPV4w6j9vUh7b7j8hbuQt&#10;hu9qzHgrSrG5r6JIUY/s6Odj8jj8tRwZHF11HksfVJ5KWux9TDWUdTGGKF4KqnZkcXBF1Yi49gyS&#10;OSJzHKpVhxBBBH2g56GUckcqCSJgyngQQQfsIx1M906v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At3X8juh&#10;fjht3+9Xe/b3X/VOEeOeSjn3pubGYary5preenwGJnf7zIzrqH+T0EE0pvwh9nWycub9zJcfS7DZ&#10;y3b4qI0ZgteBdgNKD5sQPn0S71zHsPLlv9Vvt3FaJmhkdVLU4hFJ1OfkoJ+XWvt8pf8AhTP8d9hH&#10;I7f+K3WW5+987H54KffG8TWda9bRyB2SGuocbWwSZ/Ip6dTU89FjCVZbT31AZBcrfdm5iv8ATcc1&#10;XSWEZoTFHSab5gsCIkPzDS/6XqAOaPvLcvWGq35Wtnv5BUCWSsMPyIBBlf7CsX+m61u/lN/OC+fP&#10;y0ORxe9u7MtsTYeQMyN1n059x1xtBqOdQsuOys+IlOWy1O1gTDmspWIGF1VfeSPKvs/yDylplsbJ&#10;Z51/0a4pNJUeahh4cZ+caIfWvWOPNPu9z7zZqivb1oIG/wBBt6wx0PkxU+JIPlI7j0p1WN7k7qMu&#10;ve/de6yQwzVM0VPTxSz1E8scMEEMbSzTTSsEiiiiQFmZmICqBcnge9MwUFmNAMkny62AWIVRUngO&#10;tgr4B/8ACfX5I/Jc4XsH5INlvjR0zVmGsix2Wx0f+mjeGNdRIv8ABNoZFSuEilF0Wtzsayr6ZY8f&#10;UxMrHHzn/wC8Fy3yzr2/lvTud6Kiqn/Foz/SkH9oR/DEaHgZFOOsgOQfu/8AMfMujcOY9W22RoaM&#10;P8ZkH9GM/wBmD/FKKjiI2Br1uc/FT4V/Gv4W7JGx/jz1lhtmU9VHANw7mkVstvneNTAotWbt3hkN&#10;dbWHXqkjpzItNAWYU0EKHR7wy5r515l50vfruYbppiK6E+GKMHyjjFFX0JoWag1Mxz1mVyryXy3y&#10;ZZfQ8vWywg01v8UshHnJIas3qBXStTpVRjo1HsK9Cnr3v3Xuve/de697917r3v3Xuve/de697917&#10;r3v3Xuve/de697917r3v3Xuve/de697917r3v3Xuve/de697917r3v3Xuve/de697917r3v3Xuve&#10;/de697917r3v3Xuve/de697917r3v3Xuv//U3+Pfuvde9+691737r3Xvfuvde9+691737r3Xvfuv&#10;de9+691737r3Xvfuvde9+691737r3Xvfuvde9+691737r3Xvfuvde9+691737r3Xvfuvde9+6917&#10;37r3Xvfuvde9+691737r3Xvfuvde9+691737r3Xvfuvde9+691737r3XvfuvdFR+Q3zl+I3xSpZ5&#10;e/u/+uevchBA1Su1avNLmd+VcCxiXy4/r7ba1mbqFsV9cFAy3ZQTdhcV8vcjc3c1sBsG3zXCk01h&#10;dMQPzlfTEPzcefp0FeYeeOUuVVJ3/cIbdgK6C2qUj5RJqkP5IfL16oN+SH/Cn7p7bZr8L8Weid19&#10;m5GNngg3t2rkIdg7RWQKWSvx+2MOa/K18BNl8dVNi5P1HgKNc+ct/dg3i50z8038dqvExQAyyfYX&#10;bTGh+aiUf5IF5j+85s9tqh5XsZLluAknIij+0Iup3HyYxH/LQJ8kP50n8xH5Livx2e71yfWG0a9X&#10;R9kdFwSdYYdYJWJmpZc7ipZNwVcEi2jeCvzU8bINJWzPqn/lv2W9u+WdMkFgt1Mv+i3R8dq+R0sB&#10;EpHEFY1NfPApAfMfvP7h8y6o575rWFv9Dth4K08xqUmVgeBDSMKeWTWrSsrKzI1dRX5Cqqa6urJp&#10;KirrKyeWpq6qolbXLPUVE5Z3diSWZiSTyT7lJESNBHGAqgUAAoAPQAcB1Fzu8jmSQlmOSSakn1JP&#10;HqN7v1Tr3v3Xuve/de697917r3v3Xuve/de697917r3v3Xuve/de697917r3v3Xuve/de697917r&#10;3v3Xuve/de697917r3v3XuhK2b0x3D2KIj191R2VvoT6vCdm7F3RucTaEkkbxHCUs+qyxSsbfhGP&#10;0U2LL3etn26v7wu4YKcfElRPT+Jh6j9o6M7PZt43Gh2+0mnrw8OJ39f4VPof2Ho2W0P5V38xre7R&#10;Jhvhj8gKIzOI0O79gZXr5QxmMIMr79XGhFuLlnIGn130m/sJ3nup7c2IJm3q0an++5Vl+f8AoWuv&#10;5fZx6Fdp7W+4t7QQ7NdLX/fkTRfL/RdFP9R4dGm2f/wn8/mibpWGXI9IbY2NBOiSxy7w7e6w1eKS&#10;JZkeaj2tlMpUxE6tJilhWRWDB0Xi4VvPvAe11rUR3zzkf77t5/5F0QH7QSD5HoU2fsD7n3QBksUg&#10;B/35cQ/4EdyPsIBHmOjS7S/4TDfNzKmKXd/b/wAadpUryIskVHuLsfc2WhiE+iaRqSHbVLSk+O8k&#10;SrXHUbKxj5IC13957kiKotLO9mPzSFF4Yz4zNxwe3HEV6FFp92TnaWhu7yzhHyeZ245x4KrwyO7P&#10;A06MztL/AIStZ+bxS77+aOHx2nwtNQbS6Orcz5r6/uIostmN0UHj02jKOaJ9V2BRdILBm7+9Tbio&#10;sNlZvQyXIX7O1YGr541CnqehLafdZuDQ329KvDEdsWr69zTLTyodJ+wdGU2p/wAJcfi5RmH+/HyQ&#10;783EFSEVH91KDrzZplkWArUNCcvjc94w8ml0VtZRQUJcnWA1d/ej5pev0O22sfGniGaTzxXS8Vcc&#10;eFTnHDoS2v3X+V0p9duV1JwroEUflmmpJaZ4caDGePRi9sf8Jvf5b+AEAytL3pvYw/aeQ7n7ShpD&#10;Vfbppm8/9zMXiAPOfVL4glj/AJrxjj2Hbr7yHuRcV8I2sFa/BATSvp4jycPKtfnXoRWv3cvbiCni&#10;i5npT456Vp6+GkfHzpT5U6MHtr+Rb/Ky2ysbQfFqgy9SiRrJV7l7P7nz7VDRSeRZJKLI7iekUk8N&#10;4qZAw4IIuPYeuffT3Tua6t1KD0SC2Sn5iHV+0noQW3sb7XW1NO1hz6vNcPX8jNp/YB0P23f5X38u&#10;za5iON+FvxyqfE0zL/eLq7bG7wTOul/KN2QVusAH0B7hDymk8+yC590PcS6r4u9Xgr/BO8fD/mmV&#10;p+XHz6P7f2w9vLWnhbLaGn8cCScf+agb/Y8uhxwHxQ+LW1FjTa/xr6B22kUEFLEuA6c67w6x0tKA&#10;KWmjXHY6MCOMAeNBwthYD2R3HNnNN3m63O7lqSe+4mbJ4nLnJ8+ju35U5XtRS1221joAOy3hXA4D&#10;CDA8uhpxWCwmCjliwmHxWHindZJ4sVj6THxzSKulXlSkRAxA4BIvb2SSzzzkGd2cjhqJNP29HUUE&#10;EAIgRUB46QBX9nTr7a6d697917r3v3Xuve/de697917r3v3Xuve/de697917r3v3Xuve/de69791&#10;7r3v3Xuve/de697917r3v3Xuve/de697917r3v3XuoWQxmOy9K9DlcfRZOilZGko8hSQVtLI0biS&#10;Nnp6lWQlWAZSRweR7vHJJC2uJirDzBIP7R1SSKOZPDlUMp8iAR+w9ANun4jfFDfAcb1+MXx53gJL&#10;eQbp6W633AHtOaka/wCLY2a9pCZOf7R1fXn2fWvN3Nlj/uFul3D/AKS5mTyp+Fx5Y+zohuuUuVL7&#10;/c3bLSb/AE9tC/nX8SHzz9vRYt3fygf5aG9llTM/DzqaiE36ztGmzuwGH7Tw/tPsSuxpj4kY+gj1&#10;BX/UiFRRae7/ALmWJBh3idqf78Ky/P8A0VXrw8/s4E9Bm79ovbW9BE2zwLX/AH2Gi+X+hMlOPl9v&#10;EDoqG9P+E6v8s/dJnOD2Z2t1uJtXjXZfbW4a4Uup2YeD/SIueJsCFHlL8KL3OokV2X3ivcy1p480&#10;FzT/AH5boK/b4Phfyp0FL37u/trdV8CGe2r/AL7nc0+zxvF/nXone+v+EtXx/wAgJ/8ARn8pe4to&#10;lvL9sd9bQ2V2KIrpIIPONvna/k0sYi+kpqCuBp1gxjGw+9LzBHT957VbzevhSSQ+laa/Hp5+tKjj&#10;TIPvvuu7BJX92bpcQ+nixxzetK6PAr5ennwrgnO+/wDhLX8hMeaj/Rl8oumt3KruKQ772pvfrozx&#10;h3CNUDb43T4iVCEqpkAJYXOkFhlYfel5ekp+89ruIfXwpIpqfZr8Cvn6fzwDr77rvMEdf3ZulvN6&#10;eKkkNft0ePTy9f8AOTLff/Cd/wDma7QM38B68617QSHUVk2J23tKiE6q8a6oY+yH285uHZgGQG0b&#10;C2oxq4zsPvEe2V5Tx7ia1r/v23kNOP8AvkSj/ix86A2++717mWdfAt4bqn++p4xXhw8YxH/ij8qk&#10;x33/ACtf5inXHlbcvw277nigBeeo2hsTJ9iUkMaxGZ5pqzr0ZSJY1UEvIzhV/tEH2M7D3S9utyp9&#10;NvNqCeAklWEnypSXQa/Klegbfe13uJt1fqdmuiBxMcTTAfnFrFPnw6Jzu/rnsLr6qah39sTeWyK5&#10;Jmp3o937Xze2qpahGdHganzUEDhwY5AVIuCrC3pNhjZ7jt+4J4lhPHOtK1jdXFMZqpOMj9o6B95t&#10;24be/h38EkDcKSIyGvpRgPQ/s6Rvtb0i697917r3v3Xuve/de697917r3v3Xuve/de697917r3v3&#10;Xuve/de697917r3v3Xuve/de697917r3v3Xuve/de697917r3v3Xuve/de697917r3v3Xuve/de6&#10;97917r3v3Xuve/de697917r3v3Xuve/de697917r3v3Xuve/de697917r3v3Xuve/de697917r3v&#10;3Xuve/de697917r3v3Xuve/de697917r3v3Xuve/de697917r3v3Xuve/de697917r3v3Xuve/de&#10;6EHYPbfavVNeMp1d2b2D1tk1mFQuR2DvPcezq9ahU8azis27U00gcL6Q2q9uL29l24bRtW7R+Ful&#10;rFcrSlJY0kFPSjginRhYbtuu1SeLtdzLbNxrFI8Zr61Qg9WBdYfzoP5mfVP28WF+Vu+Nz0UKeKSh&#10;7Px+1u0/u4uDpqMpv6gyGQDXUHyxViSfUa9LMGj/AHT2X9st2qZtpiiY+cBeCn2LEyJ+RUj5cOpA&#10;2z3m9y9qoId1llUeUwSev2tKrv8AmGB+fHqw7rL/AIU7/Mjbn29N2f070L2bQw+IS1eKod49fbkq&#10;wL+Y1GQpclkscGb06DFiEC83DXAWPNz+7Fybc1ba7y6tWPkxjlQelAUR/wBsh/LqQts+81zjbUXc&#10;7O1uVHmokic+tSHdP2Rj8+rEOsv+FSHx5y5p4+4PjL3BsJ5Csc8/X+5tndoUkDMqjzN/HjtWUxhi&#10;xcJGzhRdVdjp9x3uf3W+YYanZ9zt7inASpJAT8u3xxX8wK+nHqQts+9Dy9NQbvtlxB6mJ45wP968&#10;A0/Imnrw6sM6x/nv/wAsXstKaJ/kBN13lahA5w/Z2wt8bZen5IK1Oep6GrwysLDgZM/UWvzaPNz9&#10;h/c7bCSNvFyg/FDLE9fsQssn/GOpC2z319styAB3D6dz+GaKVKfawVo/+N9WHdZ/J/42dz+Feovk&#10;B0v2bNUJA6UmxOztl7qyCmp4hinx2FrZp4pCfSYpY1cMCrKGBAjzc+V+Zdlqd32+5tQK5lgkQY9C&#10;ygEfMGlM8OpC2zmflveafujcLe5JpiKaNzn1CsSD8iK1x0Onsi6PO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kF2L2p1l1Bt2o3d2v2HsjrTa1IrNUbi37unCbSwsegC6H&#10;JZ6eCEtyAEDliSAASQPa/btq3PeLgWe028tzKeCRI0jfsUE9INx3TbNotzd7rcR20Q4vK6xr+1iB&#10;1R38kv8AhRt8FunTkMP1DT74+S+6qTyRQts3Gvs3r77yFiklPW753lFFUMlx6KnF4auhccq5HPuc&#10;eW/u5c9bxpm3cxbZEf8Afh8SWnqIoyR+TyRkeY6hDmT7xXI2z6odoEu5yj/fY8OKvoZZAD+aRyA+&#10;R618vkz/AMKHPnr3kcjh+tMntX40bNqnljgo+s6Bspvl6BnZo4sn2LucTzrOoIBqcPR40nSLILtq&#10;yD5Z+7xyFsembc1fc5hxMx0xV/owpQU/oyNL9vDrH/mX7wnPm+aodtZNthPAQjVLT+lM9TX+lGsf&#10;2ceqRt5b43p2LuLIbv7B3fujfe7MvJ5srujeWfy259xZOa9/LkM3m5p6mZuT6pJSfc3WVjZbdbrZ&#10;7fCkEKYVI0VEX7FUBR+Q6hO8vr3cbhrzcJnnlfLPI7O7fazEk/mekv7VdJeve/de697917q0X4L/&#10;AMor5ffOyfG7h2btFuuOmaidBV92dkUtbh9qVNKJWjqH2VjiordwyqY5YwcbGaVJV8VTV0xIPuLu&#10;evd3lDkRWt7yb6m9AxbQkNID5eIfhiGQe86iDVUbqUORvaTm/npluLOH6ayJzczArGR5+GPilOCO&#10;waQRRnXrdM+B38nT4jfBSLF7owm3f9LneNIkUs/dXY9BRVuZxlcsZSSTr7bn7tFt6P1SBJKXyVxR&#10;zHPXzoFAws5894ubuey9rPJ9JYnhbQkhWH/DXw0x4YakdRVY1PWZ3Ins9ylyKEuoI/q74cbmYAsp&#10;/wCFJlYhxytXoaNIw6te9xR1K3Xvfuvde9+691737r3Xvfuvde9+691737r3Xvfuvde9+691737r&#10;3Xvfuvde9+691737r3Xvfuvde9+691737r3Xvfuvde9+691737r3Xvfuvde9+691737r3Xvfuvde&#10;9+691737r3Xvfuvde9+691737r3X/9Xf49+691737r3Xvfuvde9+691737r3Xvfuvde9+691737r&#10;3Xvfuvde9+691737r3Xvfuvde9+691737r3Xvfuvde9+691737r3Xvfuvde9+691737r3Xvfuvde&#10;9+691737r3Xvfuvde9+691737r3Xvfuvde9+690CfdvyR6D+N23jujvjt/r/AKqwzRvLSy7y3Ljc&#10;TXZXxsEeLA4aVzW5CUE/5mhp5ZPqdNgfZ3snLe/8yXH0uw2ct2/n4aFgv+mamlB82IHz6Jd75k2H&#10;ly3+q328itU8vEcKW/0q11OfkoJ+XVAHya/4U0/GzYTZDBfGPq3ePfOaiWWGn3fuqWXq/rtZSWji&#10;rKSnr6epztcqEB2p5sbQa1ICzqbkT/yx92XmW/0z8z3Udgh4xp+vN9hIIiX7Q8lP4eoC5m+8vy3Y&#10;aoOWbWS/ccJH/Qh+0AhpW+wpHX+LrXm+TH87n+Yd8mDW46s7kn6a2dWCeI7L6EhrOuaM01Qojmpq&#10;vdMFRUbiqY5EGiWGozLwsCw8QV2ByG5Z9kfbzlnTIlkL2ZafqXRExqPMIQIVIPAiMEYzjrHvmX3s&#10;9wuZdUb3hs4Wr+nagwih8i4JmYEcQZCOOM9VPV1dXZSsqsjkqyqyOQrp5aqtr66omq6ysqp3Mk1T&#10;VVVQWeSR2JZndiSTcm/uWEjSJBHEoVVFAAKAAcAAMAdRS8jyuZJSWZjUkmpJPEknJPUX3fqnXvfu&#10;vde9+691737r3Xvfuvde9+691737r3Xvfuvde9+691737r3Xvfuvde9+691Jo6OsyFTDRUFLU11Z&#10;UuI6eko4JampnkIuEhghDOx/wUE+6O6RqXkIVRxJNAPzPV0R5GCRgsx4ACpP2AdGt2B8B/m52i8P&#10;9w/iX8h9wU050x5WHqPe9FgA3k8emXceTooKCM3vxJUjgMforEBTcOfuSNrB+v3a0jI/D9REX/3h&#10;WLH8h0KrDkLnbdCPoNpu5AfxeBIE/wB7ZQo/M9Hd2D/IM/mgb58M1Z0Ph+v6CfQY6/f3aHW+Osra&#10;9bTYjB5PI5KLQVAYS0Kk6lKhhqKgi/8Afz2vsahL9rhh5RQTH9jMiIfyY8M9Daw9hfc6+oXsFt1P&#10;nLPCP+Mq7uPzUccdHV2H/wAJevltlmhk7H78+P2yqaUI7x7XPYG/snTKxTVHPS12JwVOZFBkuI6x&#10;1uqgOQ5KAq/+9DylECNt2+7nI/j8KJTx4ESSmnDioPyxkaWH3YebZaHcb+0gB/g8WVhw4gxxCvHg&#10;xHzzg5+xf+EsXVlD427M+XfYG5yQTLDsXrDbmxdDGJrRx1Ofym4tQVyh1mJdSqRpUsCgLv8A70+6&#10;vUbZtEUXzlneX+SJD5fPHqaZGdj91va0/wCSlu8sv/NKFIv5u83n8s+grg5uyP8AhOD/AC3NqNC2&#10;ex/d/ZgiILpvftP7BakAsdMx63x23yAdQ/zZU+lef1agZffeP9yLuvgNbWtf99QVp/zmeX+dehlZ&#10;fdz9uLSnjrc3NP8Afk9K/b4KRfypw6OFsn+T1/LN2B4f4F8PerK/wadH99huXsvVp+nm/wBI2Qyv&#10;k/x8mq/59g+994fczcK+PvE61/33oh/6spHT8uhfZe0Htpt9PA2eBqf781zf9Xnev59G92X8afjj&#10;1usadd9AdJ7CSJdMS7L6q2JtZYlAsFjXB0EAUW4sPYQveZeY9yzuO4XNxX/fk8r/APHmPQvsuWuX&#10;NtoNu2+2gp/vuCJP+OqOhs9knR11737r3Xvfuvde9+691737r3Xvfuvde9+691737r3Xvfuvde9+&#10;691737r3Xvfuvde9+691737r3Xvfuvde9+691737r3Xvfuvde9+691737r3Xvfuvde9+691737r3&#10;Xvfuvde9+691737r3Xvfuvde9+691737r3Xvfuvde9+691737r3Xvfuvde9+691737r3Xvfuvde9&#10;+691GrKOjyFNNRV9LTV1HUoY6ikrIIqmmnjJuUmgmDIw/wAGBHuyO8bB4yVYcCDQj8x1V0SRSkgD&#10;KeIIqD9oPRXd9/Bb4W9mmeTfvxO+Ou56ypGmTK5LpzYLZ0DSiHw5+GgStjJWNFJjqFJCgHgAexTY&#10;c9c6bZQWG7XcQH4RcS6f941aTxPEdBe+5G5M3Opv9ptJSfxG3i1fk4XUOA4Hole/v5EH8r3fhmnH&#10;x0fZWRmuDkdg9j9l7fEal3k0w4R8tPil9TkgigvYKt9ChQNLD3390LCi/vHx1HlLDC/7W8MP/wAb&#10;+fHoF3/sV7YX9W/d3gsfOKaZP+M+IU8/4Plw6JLv7/hMD8Os155uu+7fkJsSqmDeOnzlbsLfWFpX&#10;ESpH4KNcPiqwrqBdxLkXJJIVkFgBvYfef5xhou42NpOB5qJYmP2nxHX9iD8+gVf/AHY+T5qtt17d&#10;wE+TGKVR9g8NG+2rn8uiUb9/4SxdlUbTydX/AC82PuNGdmpqXfvV2f2U0MbSnRBPX7eyufEjJHa8&#10;q0yB2v8AtoDwNbD70+2vQbptEsfqYp0k/MB44qZ8tRp6noFX/wB1vckJO2bvFJ6CWBo/yJR5a486&#10;CvoOiRb/AP8AhOR/Mn2ckzbdwXTPa7RLdI9gdrUeOepPj16YT2lR7aUG/p/cZRf86efY32/7xvtr&#10;eEC4kubSv+/YCafb4DTfyr0Cb/7unuRZgm3jt7un++pwK/Z46w/zp0SDsD+VP/Ma6yWok3R8Oe76&#10;mGlWR6io2XtSTsylijhCmWZ6rraTLR+NQ4YyatNgxvZHKjjb/db253Ogtd5tgTwEkngn9kwjNfl9&#10;nqOgTuHtX7i7ZU3Wz3JA4mOPxh+2EyCnz4cfQ9Er3h17v7ryu/he/wDY+79j5PXNH/Dt4bazW2a7&#10;yU8hinj+0zUEEl0YFXGm4IINj7GtnuFhuMfi7fPHOvrG6uM8MqSM9Au82+/29/Cv4JIG9JEZDjjh&#10;gDjpIe1nSPr3v3Xuve/de697917r3v3Xuve/de697917r3v3Xuve/de697917r3v3Xuve/de6979&#10;17r3v3Xuve/de697917r3v3Xuve/de697917r3v3Xuve/de697917r3v3Xuve/de697917r3v3Xu&#10;ve/de697917r3v3Xuve/de697917r3v3Xuve/de697917r3v3Xuve/de697917r3v3Xuve/de697&#10;917r3v3Xuve/de697917r3v3Xuve/de697917r3v3Xuve/de6Mv1n8zvlz021KOrPk13vsWko3Dx&#10;Ynb3ae9KLb7lYxEqVe3BWGgnQKFAjnpnX0rxdRYM7nyZyjvNf3rtlrOW/E8EZf8AJ9OofaCD0Jds&#10;5y5t2an7r3O6gA/Ck8gT801aT9hBHVhXWX8/3+Zx10KeDI9yba7Rx1KFWLHdm9a7NyBZQym1Rmtr&#10;U2IykxNiC01ezWY830kR7ufsB7Y7jVo7N7Vj5wzSD9iu0iD8kA6kHbPfz3M26iyXiXSjymhjP7WQ&#10;RufzY9WF9af8KmO48e1PH3H8Uus93IxhSqq+tN97p66aJSQs9RT4/dNPukSEepkhapS/CmVf1+48&#10;3P7rOzSAnZ92mh9BNEk32AlDBT7dJ9aeXUhbZ96LeIyBvG1QzephleH7SA4nr9moelfPqwXrP/hT&#10;b8JdziCm7I6y776ur5FvNVR4Pam+dtQHURp/iOGykGRc20njEW+ovwLx9uf3ZOdrWrbbdWt0vkNU&#10;kTn8mQp/1U6kDbPvMclXVF3K2urVvM6UlQfmrh/+qfVg3Wf85T+Wb2r4UwPy1672/UyvBFJTdmQb&#10;l6m+2mn4Ec1d2TQ4ukIU8STR1DxL9TJbn3H25+zXuZtVTcbRNIBXMJSeoHoIWdvsBAPy6kDbPeP2&#10;03Wgg3aGMmmJg8FCfUzKi/aQSPn0fjYfbPVnalEcl1h2X1/2PjhH5jX7D3ltzd9EIfJ4vKarb1TU&#10;Jp1enVqtfj6+wDf7Tuu1P4e6W0ts3pLG8Z/Y4B6Hlhu217onibZcxXK8axSJIP2oSOhA9l/Rh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0CncvyR6A+PGJ/jXefc3WvVFC9M9XSjfO8MHt+uycMbmNv4Lia6ZauufUCoio4JXJBAUkezvZuW+&#10;YOYpfA2Kymu2rQ+FGzhT/SYDSv2sQOiXeeY9g5ei8bfLyG0WlR4sioW/0qk6m+xQT1SP8hP+FKHw&#10;k6xNZjelNs9k/I7OwNOkFbi8a3WewpZIVsEl3LvWH+KgO50rJBt2ZCoZwxGgPNvL33a+d9zpLvcs&#10;O2xmlQx8aXP9CM6OHkZlPlTjSE+YPvI8k7ZWPZYptxkFaFR4MWP6cg18fMRMOJrwrRB8iv8AhRX8&#10;+u5I6/D9aVexPjftiq88MY66wQzu95KGcW8NfvfexrtEy86KrEUGPkH4IPPueOXfu68g7MVm3MS7&#10;lKKH9ZtMVR6RR6aj+jI8g6grmL7xHPu8BodtMW2xGo/RXVJQ+Rkk1UP9KNYz1Sf2L2p2b2/uKo3d&#10;2v2HvfsvdNWzNUbi37unN7tzUmsi6HJZ6eeYLwAEDhQAAAAAPc2bdtW2bPbiz2m3itohwSJFjX9i&#10;gDqFdx3Tc93uDd7rcSXMp4vK7SN+1iT0gva/pB1737r3Xvfuvde9+690dr4g/wAvH5ZfOHPw4zob&#10;q7J5HbSVoos32luVajbfVe2WDAVBy28aqJ45ZYgQz0GNjqq0rylM/sEc3+4fKfI9uZd+ulWWlVgS&#10;jzv6aYwagH+JyierDobcoe3vNnO9wIthtWaKtGneqQJ66pCKEj+FAz+inrcS+Cf/AAnz+LnxpfB7&#10;+7/eD5NdwUIp61KbcWOWm6c2vlIpFnSTB7Fn1NlZIWDRipzsk0MgtKlBTSgEYd89/eD5p5lD2HL9&#10;dss2qKoa3Drw7pR8APHTEFI4GRh1mByL93/lflopf7/Tc7xaGjilujce2I/GRwrKWB4iNT1f7T09&#10;PSU8FJSQQ0tLSwxU9NTU8SQ09PTwoI4YIIYwFREUBVVQAAAALe4AZmdi7mpOSTkknzPU+qqooRBQ&#10;DAAwABwAHWb3rrfXvfuvde9+691737r3Xvfuvde9+691737r3Xvfuvde9+691737r3Xvfuvde9+6&#10;91737r3Xvfuvde9+691737r3Xvfuvde9+691737r3Xvfuvde9+691737r3Xvfuvde9+691737r3X&#10;vfuvde9+691737r3Xvfuvdf/1t/j37r3Xvfuvde9+691737r3Xvfuvde9+691737r3Xvfuvde9+6&#10;91737r3Xvfuvde9+691737r3Xvfuvde9+691737r3Xvfuvde9+691737r3Xvfuvde9+691737r3X&#10;vfuvde9+691737r3TTnc/gtrYiv3BubNYnbuAxUBqspm87kaPEYjG0qsFapr8lkHjhhjBIBeRwLk&#10;c+3oLee6mW3tUaSRzRVUFmY+gUAkn7B01PcQWsLXFy6xxoKszEKoHqSSAB9p6pP+Un/CgT4D/Hs1&#10;+E2HufMfJjfFL5Yo8X07HS1GyoKqNwEGS7Py7RYySB11FZ8IMmbgBkAOoTXyt937n7mHTPfxLtkB&#10;/FcVEhH9GBauD8pPC+3qFeaPf7kLl/VBYStuc4/Db0MYPzmaiEfOPxfs61wvlD/woi+dXen8QwnV&#10;FTtj4w7KqtcSU3XdOM/2DPSPpbw5HsncsTSRyKy3SowmPxkmklWLAm+R/K/3d+Rdi0z7sH3Scecx&#10;0RA/KFDQj5SPKPPHWOfM/wB4bnnfNUG1FNsgPlENcpHzmcVB+caRHyz1RzvDeu8uw9wV27N/7t3P&#10;vjdWUcSZPcu8M9ldzbgyMg+j12ZzUs9TMR/WSQn3ONnZWW3W62m3wpBEvwpGiog+xVAA/IdQheXt&#10;5uFw13fzPPK3xPIzO5+1mJJ/M9Jn2q6S9e9+691737r3Xvfuvde9+691737r3Xvfuvde9+691737&#10;r3T9tza25945SLCbR25nt1ZqZGkhxG3MRkM5lJY0IV5IsfjI5ZWUFlBISwuP6+09zdWtnEZ7uRYk&#10;HFnYKv7WIHSi2tbq8lEFpG0rn8KKWb9igno8HW/8q7+Yr2uac7Q+Hnd8UNW0Ypq3em0pusMbOkq6&#10;454sp2Y+Ip2iI5Ewl0f7V7A+5e6nt1tNfrN4tiRxEcnjsPlph8Q1+VK9Dbbfa33E3Wn0mz3IB4GS&#10;PwQfnqm8MU+dafPo/vXH/Cbj+YpvMUs27j0d1FDIkctVBvPsiozuTpVMhWSBIOtMdnaaSZVGoL94&#10;sZuB5Qb2AG5feR9urIkWn1N4RwMcIVT86zPEwH+1r8uh/t33cPcS8obv6a0B4iSYsw+VIUlBP+2p&#10;8+j99c/8JYGKxVPbfzCCvZhNhOuepSyhreiSLdG5s0CRf6ocQP8Agw9gHcfvTipXadn+xprj/nxI&#10;/wDrJ0Pdu+63wbdt4+1YYP8An95P+sf59H167/4TZfy8doCGTd1b3v2vUB/JUR7s7Ex2Cxsh0BPD&#10;BTdeYvDVEcfGoBqt3uT+4VsoAW4/eT9w7yotFtbQeXhwlj9pMzyAn/agfLoebd92/wBvbOhu2urs&#10;+fiTBR9gESRkD/bE/Po9/Xv8pH+Wz1j4f7tfDrpyvMBVon39h67teQMkQiVml7SqcyzEBQbsT6rv&#10;+sliA9x92/cndK/U7zcLX/fTCD/qwI/+Kxw6HW3+0vtvtlPptnt2p/v1TP8A9XzJ/wAXnj0d7ZfW&#10;fW/W9Icf1319sjYVAVZTRbL2pgdrUhVtGpTTYOngSx8aXGn+yv8AQewRe7nuW5P4m43Etw3rJIzn&#10;9rEnzP7ehvZbZtu2p4e3W8cC+kcaoP2KB6Dpb+0PS3r3v3Xuve/de697917r3v3Xuve/de697917&#10;r3v3Xuve/de697917r3v3Xuve/de697917r3v3Xuve/de697917r3v3Xuve/de697917r3v3Xuve&#10;/de697917r3v3Xuve/de697917r3v3Xuve/de697917r3v3Xuve/de697917r3v3Xuve/de69791&#10;7r3v3Xuve/de697917r3v3Xuve/de697917r3v3Xuve/de697917r3v3Xuve/de697917r3v3Xuv&#10;e/de697917r3v3Xuve/de6hZHGY7MUU+Ny+PospjqoKtTQZGlgrqKoVJBKiz0tSrI4DKrAMpsQD9&#10;R7vHLJC4khYow4EEgj7CM9UkijmQxzKHU8QQCD9oOOik9gfy9/gx2j5ZN8/Eb48ZqtnIM2Yj6n2b&#10;h9wSWlabQ248HSU1fpLu7lPudJLEkEk+xbt/uFz1tdBY7vdoo/D48jJ/vDMy/wAugluHt/yNulTf&#10;bRaOx/F4Eav6/GqhvP16Ix2B/wAJ+P5Ye91lbE9Pbu60q5yGkrev+19/KwYBgTFj96VuaoowdS3W&#10;KlVfStgLvqHW3/eC9z7EjxbyO5A8pYIv8Maxsfzbz+ygH3D2A9sr2pis5LYnzinl/wAEjSKPyUcP&#10;tqRjsL/hLZ8esn5j1V8oO49lM5Ywjf21NldmRwgxEKrLt/8AuozgPpb9YOkFb3OsDrbvvScwxU/e&#10;u128/wDzSkkh/wCP+P5fzz8ugNuH3XuX5a/urdLiH08VI5v+OeB5/wAv29ER7C/4S8fKvEeaTrD5&#10;B9D76hiZmSLd1NvvrrI1MSxFrQQY7H7hpxKX0qqSVaJYkmQWsR3t/wB6HlSag3Tb7qAn/fZimA+0&#10;l4jT7FJ+XQF3D7sPNUNTtm4Ws4H+/BLCT9gCSiv2sB8+iI9ifyHv5n/XomqF+PUO+8bC+g5HrvsT&#10;rvcRkYoXBhwc2TpsswIBGoY+wNgSCyhh5t3vx7YbhRTuPgMfKaGZP2toMf8Axv8Ay9AXcfYn3O2+&#10;rDb/AB1HnDNE/wDxnWJP+Mf5OiHdifDj5a9SPMOzfjL31saGHk125ep984zFSLYnyU2YqKEUsycM&#10;NcUzLcML3UgDzbucuUt3A/dm52s5Pkk8TN+ahtQPyIHQE3Hk7mzaSf3ntl1AB5vBKq/kxXSftBPR&#10;bvYk6DfXvfuvde9+691737r3Xvfuvde9+691737r3Xvfuvde9+691737r3Xvfuvde9+691737r3X&#10;vfuvde9+691737r3Xvfuvde9+691737r3Xvfuvde9+691737r3Xvfuvde9+691737r3Xvfuvde9+&#10;691737r3Xvfuvde9+691737r3Xvfuvde9+691737r3Xvfuvde9+691737r3Xvfuvde9+691737r3&#10;Xvfuvde9+691737r3Xvfuvde9+691737r3XvfuvdTMfkchiayDI4uurMbkKV/JS12PqZqOsppCpQ&#10;vBVU7K6GxIurA2PukkccqGOVQyniCAQftBx1eOSSJxJExVhwIJBH2EZ6OF1v/MV+d/Uhp02F8uO/&#10;sTRUrRtTYav7L3NubbkJiXQvj2zumetx4GkBWH21mAUNcKLA7cvbrkTd6m/2i1djxYQojn/boFf/&#10;AI10MNt9xOetpoLDd7pFHBTM7oP9o5ZP+M9WBda/8KJ/5lmw46aLcO8eq+346aLxBeyurMRSyTKH&#10;BjNTU9XzbaldlUePWZNTD1OWc6/cf7l93b20vyTbwz2ZP++Z2P7BOJgPWlPsoMdD/bfvD+5NgALi&#10;aC8A/wB/QKK/aYDCflx+2pz1YD1v/wAKnd5UzQU/b3xD2xmldyKnLdb9o5XbDU0fjBDQbe3Pisv5&#10;iXBBVsnEADe5K2eP9y+6xZNVto3d09FmgV6/a6SR0/3g/wA8D/bfvSXi0Xd9oR/VoZ2Sn2I6SV/3&#10;sf5z69b/APCmP4IbqNPTb92P391ZWu0Yqauv2ltnd23IA6+po6/a2XmyEgRgQ3+4lTbSVBJIUBbl&#10;92fnu0q1hPa3S+QEjxufyeMIP+cn+yPNt+8ryLdUW/gurVvMmNJEH5pIXP8Azj6P51v/ADif5aHa&#10;Ypxt/wCXnWGEmnWO8HZDZ/qU08jtoaKoqezqLEwAo1wzrKUsNQcpZiANy9nfczaq/UbRO4HnDonr&#10;9ghaQ/yr5Urjoe7b7we2u6U+n3eFCfKbXBT7TMsY/nTzrTo9mw+2+qu06QV/WPZvX3Y1CYWqBW7D&#10;3ntzd9IadZBC04qdv1NQmgOQha9rkC9/YEv9o3Xan8PdLWW2bhSWN4zXjSjgdDqw3bat0TxNsuYr&#10;laVrFIkgpwrVCcdCD7L+jD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b8tl8VgcbW5nO5PH4XD42B6rI5XLVtN&#10;jsbQUsYvJU1tdWMkUUa/2ndgB+T7cihluJVhgUu7GgVQSxPoAKkn7Om5ZooI2mnYIiipZiAAPUk4&#10;A+3qtLvP+cn/AC4OgvvKXcnyZ2ZvbPUiSadt9OCt7byFRUxXEmPbK7Hjq8TSzqQVePIZKn0sNLlW&#10;49yXsXs37kb/AKXttskgjP47iluAPXTKVkYfNEaoyOo13z3j9udg1Jc7nHPIPwW9ZyT6aog0an5O&#10;60OD1TD3v/wqS25TCtxvxm+MWWy0haVaHeHd+6aXC00XjbTE83X+xjWSTrILt/x8cDJYAqxY6Jn2&#10;H7rdy2mTmbdFQecdshY/85ZdIFP+aLV+XnDW+/eht11R8tbYznykuXCj/nFFqJr/AM1lp/gpS78/&#10;nefzIe/hWUNd33X9U7cq/KP7s9F42n6zgp1mTxyxxbqxrS7jdCvGifNyKPqACSTNeweyHtvy/R0s&#10;BdyD8d0xmJ/2hpCPtEYPULb972+4+/1R782kZ/BbAQgf7cVm/IyHqq3N53N7mytdntyZjK7gzmTm&#10;+4yWZzeQq8rlchUaQnnrsjXvJNK+lQNUjk2AF+PcqQQQW0SwWyLHGuAqgKoHoAKAfl1Fs889zK09&#10;y7SO2SzEsxPqSak/n01e3umeve/de697917r3v3Xuve/de6Nn8V/g38pPmhuX+7vx66k3FvOmpqq&#10;Olzm8ZolwnX21i4Ds24975YxY+nkWMmVaQTPVSqD4IJW9JCXNXPPK3Jdt9RzDdpCSKrH8Ur/AOki&#10;WrkVxqoFB+JgOhZytyPzRznc/T8vWjzAGjSfDEn+nkaiA0zpqWI+FT1tufB3/hN90V1DJit9fMLc&#10;VN8hN9QJDUx9b4MZTCdM4KuVlkAr5WNPlNxGJ1BQ1YoqN1Zo58fOtm94k88feQ33dw9hyfGdugOP&#10;GbS1ww+XFIa/0dbjBWRess+SPu5bFtBS+5vkG4TjPgrqW3U/Pg81P6WhDkNG3WyFtja22Nk7fxO0&#10;9mbcwO0dq4Gjjx+C2ztjEY/AbfwtBFcxUOJw2KjipqaFbnTFDGqi/A943XV1dX1w93eyNNLIas7s&#10;Xdj6szEkn5k16yOtbW1srdLSyjWGKMUVEUIij0VVAAHyAp0/e2On+ve/de697917r3v3Xuve/de6&#10;97917r3v3Xuve/de697917r3v3Xuve/de697917r3v3Xuve/de697917r3v3Xuve/de697917r3v&#10;3Xuve/de697917r3v3Xuve/de697917r3v3Xuve/de697917r3v3Xuve/de697917r3v3Xuv/9ff&#10;49+691737r3Xvfuvde9+691737r3Xvfuvde9+691737r3Xvfuvde9+691737r3Xvfuvde9+69173&#10;7r3Xvfuvde9+691737r3Xvfuvde9+691737r3Xvfuvde9+691737r3RPvk78+fiH8PKCoqPkB3ls&#10;3ZmajphU0uxaask3J2Rk1lh81J9hsDba1WVMc11VKuWljplLKZZ40OoDDljkHm/nGQLy/YyTJWhl&#10;I0QrnNZX0pUfwhixphScdBDmbn3lHk+Mtv8AfRwvSoiB1zNiopEmp6H+IqFFRVgM9a1nyt/4U952&#10;uOS218NOk4MHSsJ6aDtLvFo8jl2Dr4vu8L1ptmp+0ppIyDJTzV+Yq1cFfNRLpZGyV5U+7DBHpuec&#10;70yHBMFthfsaZxqYHgQkaEeTnj1jbzV95ud9VtybZBBkCe5y32rCh0gjiC0jg4qg4da33yK+Zfyk&#10;+WWYOY+Qvd+++yylS9XR4PK5X7DZuIqJHZ2kwOxcGtLhqA+orejoYyVAUkhQBkfy7yZytynD4PL1&#10;jFbYoWVayMP6UrapG/2zHrHLmLnLmjmybxuYb6W5zUKzUjU/0Yl0xr/tVHRZfYn6DPXvfuvde9+6&#10;91737r3Xvfuvde9+691737r3RhurPiT8pO7/ALR+oPjr3X2RSVyLLT5TaHWe8M3g/A9tNVPn6Oka&#10;ihhOpR5pZ1S7KNV2Fw7uvNvK2x1G8bjbWxXisk0atX0CFtRPyAJ6EO18pc0b3Q7Rt1zchuDRwyMt&#10;PUsF0gfMkDqxzqz+QF/M17L+0nyXT+2eqMZWoskWU7T7H2njfEjabGrwO058xl4DybpNjVcWN1va&#10;8cbr7/8AtltlVjvHu2X8MEMjfsaQRxn7Q5HUjbX7Be5m5UaSzS0VvxTzRj9qxmSQfYUB6sa6u/4S&#10;zdm1320/dXyw2JtjTCj1eM6u6/3Bvvy1B4emps5uyr2540H1E7Y5ybW8K31LHO6fem2xKrsm0yy+&#10;jTypFj1KxrNX7NY+3qRdr+65ub0bet2ii9VgieXPoGkaGn26D9nViXWP/CaL4FbQENRv/dnfHbdc&#10;Fi+5pcvvHBbR25I0banNLj9mYulyEYk/S4fLScW0lTcmO90+8vz7eVXb4bW0XyKxtI/5mR2Q0+UY&#10;+depD2z7tfIdpRr+W6u28w0ixp+QjRXFfnIflTqxHrT+Uz/Le6lMTbS+HvTlZLTyLNBUb/wtZ23V&#10;wzRrpjliq+16jNSqy2DKwe4YBxZufcd7n7s+5G7VF3vFwAcERMLcH8oBGP8AYxw6kPbfaf242mht&#10;NntyRwMqmc/tnMh/2c8ej2bX2dtDY+Mjwuy9q7b2hh4v81idr4PGYDGR8lv26DExQxDlmPCfk/19&#10;gS6vLy+l8a9leZz+J2Z2/axJ6HNrZ2ljF4NlEkKD8KKqL+xQB0pPabpT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DnYfx1+P3bonHa3RnT/Zn3KqtQ2/8ArTZm8HlCMzpr&#10;k3DRVDEqzsym9wSSLE+znbuYuYNop+6b64tacPCmkj/44w6J9w5d2Dd6/vWxt7mvHxYY5P8Aj6no&#10;hHYv8kb+WH2V9xNkPi3t3a2QmDCLIddbq391/wDZs8okeSnw218pT4tjwVAmoJFVSQqjgge7d73e&#10;5+20WPdHlUeU0cUtftZ0L/sYdALcfZP2y3Kpk2tImPnC8sVPsVHCftU/LohHZP8AwmH+G24fuanr&#10;PuPv3ratn+5MVLlq/Ze/9u0bPzSrBQVGLxuQKRkkOJcs7OthqVgWYfbb957nK3ou52drcqKZUSRO&#10;fWpDumflGKeh4dAPcvuycnXFW2y8urZjXDGOVB6UBRHx85DX1HHogXZH/CWjvDHNO3UPyp6p3kus&#10;Gmi7I2Vu/rVvG0eorPPtiXdnKvZNSx2YeuyH0ex/tv3pdjkA/e+1Tw+vgyRzfsDiD/Djhnj0Adx+&#10;67vkdf3RusE3p40ckP7Shn/wZ444dEA7I/kAfzOuv1nnxvTW2ezqCmQPNXdb9n7HrG0mTxgQYfdd&#10;XiMlMb2JWChcgG5Fg2kf7b7/APtjuFFkvXtWPlNBKP2tGsiD82H+DoA7l7Be5u31aOzS5UecM0R/&#10;YrtG5/JT/h6IH2T8HfmT0/8AcydmfFrv3Z1FS/cmXM5bqrei7dZaP/gVJBuWno5MfKkYszvFUsoU&#10;hr6WBI/23njk3eKDbN1tZmNO1Z49eeFULBxX0I6AO5ckc47RU7ntd1Cor3NBJoxxo4UoaeoJ6K5J&#10;HJDJJFLG8UsTtHLFIrJJHIjaXjkRrEEEEEEXB9ikEEVGQeguQQaHBHXD3vrXXvfuvde9+691737r&#10;3Xvfuvde9+691737r3Xvfuvde9+691737r3Xvfuvde9+691737r3Xvfuvde9+691737r3Xvfuvde&#10;9+691737r3Xvfuvde9+691737r3Xvfuvde9+691737r3Xvfuvde9+691737r3Xvfuvde9+691737&#10;r3Xvfuvde9+691737r3Xvfuvde9+691737r3Xvfuvde9+691737r3Xvfuvde9+691737r3Xvfuvd&#10;e9+691737r3UmjrKzH1MNbQVVTQ1lM4kp6ujnlpqmCQCweGeEq6n/FSD7o6JIpSQBlPEEVB/I9XR&#10;3jYPGSrDgQaEfYR0bLrv5+/N/qhIoOv/AJZ/IPb1BB/msNH2tvHIbeQ3BLDbmWq6ig1cAavt724v&#10;b2E9x5A5H3Yltw2m0kY8W8CMP/vaqG/n0K9u5+522oBdv3a7jUfh8eQp/vDMV/l0fLr3/hQV/M72&#10;OY0y/buzuzqSIFYqTsLqnYpAUqABJkNkUmErZSDdg0tUzXNiSAAAHuH3ffbG+zDZyWpPnFPL/gla&#10;VR+SgdDvb/vAe5tjia7jugPKWCL/AAxrGx/Nj0ezr/8A4VLd+Y3x/wClP4sdQbytbzf6P95bz601&#10;/S/j/vGm7NH9r66vqP6cgTcPutbBJ/ySt1uIf+ascc3/ABzwOh1t/wB6Lfo6fvTa7eb/AJpSSQ/8&#10;f8f/AC9Hq6+/4VC/FDMGKLszoDvrYs0mtWn2rNsTsLG07B18bTz12RwNRoK6ixjpHYEKAjBiygXc&#10;Puvc2Q1O2bhazgeUniwk/YAko/aw+31HO3/ee5UmoNzsLqAnzTwpQPtJeI0+xT9noefr7+fJ/K/3&#10;8aenk+QlTsXJVFtOO7B637IwIiu+j/KM5S4uqxMdiQTqyA4N/oGIAu4ew3uhYVYbeJ1HnFNC37FL&#10;rIf946HO3++/tjf0U7gYGPlLDMv7WCNGP976PH1983fhx2sIF65+U3x+3fVVDIseMw/bmxp82ryt&#10;oijnwL1y1sTOR6VkgUn8A+wNuHJHOW1VO47Vdwgfia3lC/k2nSfyPQ32/nbk7dafu7dLSYn8KzxF&#10;vzXVqH5jozlPUU9XTwVdJPDVUtVDFUU1TTypNT1FPMgkhngmjJV0dSGVlJBBBBt7DDKyMUcUIwQc&#10;EEeR6E6srqHQ1ByCMgg8CD1m9663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mN2722ZsHDz&#10;bh33u3bGysBTX+4zm7c9ituYeDShkbzZPMSwwrZVLHU44BP0HtVaWV7uEwt7CF55DwWNGdj9iqCf&#10;5dJru9s7CE3F9MkMY4tIyoo/2zED+fVa/cP86n+Wl0wKmHK/J3ae/MrB5BFienqLM9rGteNNZSmz&#10;+zaepwy34CvNk40JPDcG0lbP7K+5e9UaLa5IEP4rgrBT7UkKyfsQnqNt496PbXZqrLucc7j8NuGn&#10;r9jxho/2uB1U93R/wqR6lxf3FH8fPjFv7ekhvFDnu3N14Hr2jgkX61Sbd2ku4paqJiLIj5CkcqQz&#10;aCDGZY2X7re7S0fmHdIoP6NvG8xPy1yeCFPz0OPLPHqKd5+9DtMVU5f2yWY+TTyLEB89EfjFh6DW&#10;h88cOqj+7P8AhQ7/ADG+1/u6PaO7evuhsNU64hR9V7FoajKmkPCJLuTsN87VxzWsWqKBqVr/AKAg&#10;On3Leyfd49uNpo95DLfuPOeUha/6SERKR8m1fOvHqJd6+8L7i7rVLSWKwQ+UEQLU/wBPMZWB+a6f&#10;lTqpLtj5Dd898ZD+Kd1dzdodrVomM8MnYG+dybrio3NwFx9LmqmaKmRQSqR06Iij0qoHHuW9p5e2&#10;HYY/C2SygtFpT9KJI6/aVAJ+ZJJPn1Eu7cw79vsni71ez3bcf1ZXkp9gYkD5AAAeXQO+znon6979&#10;17r3v3Xuve/de697917r3v3Xuve/de6Nt8WPgv8AKj5nbiTA/HzqHcu8aOOqWlzG9J6cYPrvbR4a&#10;Vtwb5y/ix0EiIfIKRZnqpFB8EErWUhHmnnrlXky38fmG8SFiKrGDqmf/AEkS1ciuNVAo/EwHQt5W&#10;5G5p5yuPA5fs3mUGjSEaYU/08rUQGmdNSx/CpPW2h8J/+E2vRXVn8I3t8w91f6fd7weCr/0cbZky&#10;m3OncRVpZ/BkKz/J8xuDxuoZWmNBTOC0c9DMhucTOdvvJb7uuuy5Oi/d8BqPGfS9ww9QMxxVHp4j&#10;DirqessOSvu4bFtei95wl+vnFD4Kakt1PoTiSWh9fDU8GRh1sibP2ZtDr3bWI2bsLau3dk7RwFKl&#10;Dg9r7TwuO29t7D0aElaXGYbExw08EYJJ0xxgXJP1PvG68vbzcbl72/leeaQ1Z5GLux9WZiST9p6y&#10;Os7Kz2+2SzsIkghjFFSNQiKPRVUAAfYOlL7TdKeve/de697917r3v3Xuve/de697917r3v3Xuve/&#10;de697917r3v3Xuve/de697917r3v3Xuve/de697917r3v3Xuve/de697917r3v3Xuve/de697917&#10;r3v3Xuve/de697917r3v3Xuve/de697917r3v3Xuve/de697917r3v3Xuve/de697917r//Q3+Pf&#10;uvde9+691737r3Xvfuvde9+691737r3Xvfuvde9+691737r3Xvfuvde9+691737r3Xvfuvde9+69&#10;1737r3Xvfuvde9+691737r3Xvfuvde9+691GrKyjx1HVZDIVVNQUFBTT1ldXVk8VLR0dHSxGepqq&#10;qpnKpHHGis8kjsFVQSSAPdkR5HEcYLMxAAAqSTgAAZJJ4DqrukaGSQhVUEkk0AAySScAAcT1Sv8A&#10;Lb+fb8EPjMMngNn7tqfkp2RReWFNr9OTUuQ2pS1kcnjCZ3tKp/3DpGSJFf8AhT5GeNlAkp1DKxmr&#10;lH2E575m03F5CNttm/HcAiQj+jAP1CeHx+Gp8mNOoX5t9+eReWtUFnMdyuV/BbkFAf6U5/TA4/B4&#10;jDzXPWr/APLT+fx87fkmMnt/Yu5aL4zddVyz042/1BNU0+86qilY+Ncx2rWgZYTqpKNJhv4ZG4/X&#10;CfeT/KXsDyJy1puL6I7ncrQ67ihjB/owD9Onyk8UjybrGPmz37565k1W9jKNst2qNFvUSEf0pz+p&#10;X5x+ED5r1ShlMrk85ka3MZrI1+Xy2SqZazI5TKVlRkMjX1k7a56qtratnllkdiS7yMWJ5J9zZFFF&#10;BGsMKhEUUCqAAAOAAGAPkOoVlllnkaaZi7salmJJJPEknJJ9T1A9udN9e9+691737r3XvfuvdGN6&#10;l+IHyp74akPTnx17m7GpK1Y3gzG1uut05HbqwzECOoqdypTDHwRHULSzVKJyPV7Dm7c4cq7DX987&#10;jbWxXirzIr/YE1ayfkFJ6Ee08oc077T9z7dcXIbgyQuU+0vTQB8ywHVm3VP/AAnl/mWdkeCXcOwe&#10;u+mKGfxtHV9pdmYN5DC/1kfFdbLuOtiYfmOopo3/AKqPr7jHdvvDe2m21FvcTXrDyghb/j03gqft&#10;BI6kzavu9+5O5UNxbw2SnznmX/jsPjMPsIB6s56o/wCEskIFHWd5fLaRzqT7/bnVHW6xgKGvIKPe&#10;m78g1yRwC+AFjyQ309xju33pmymx7R9jzzf4Y40/wS9SZtX3XBh983b7Ugh/wSSP/wBYurKurv8A&#10;hO//AC0+vPtpNx7H7K7kq6fQwqOzez85TxvMvPklx/Wa7cpnF/8AdcsLIRwysPca7p94j3L3Cotp&#10;4bMHyhgU/wA5vGYfaCD1JO1/d69ttvobiCa8I85pmH8ofBU/YQR1ZV1b8J/iB0mIW6p+MvRuxq2A&#10;Iq5nCdZ7Si3HII2Dx/c7mnpXyExUqGUy1LEHkc+413XnbnDe6jdtzuZ1P4Wmk0fkgYIPyUdSTtfJ&#10;XKGyUO1bZbQMPxLDHr/Nypc/mx6M/wCwv0J+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gf7F+PXQXcCyr2z0h1F2eJ1VZT2D1ts7eTSBBaPU+4qOoN1/sm9x+LezjbuYd/2eh2m+uLW&#10;n++ppI/+OMOifceXtg3eo3axt7qv+/YY5P8Aj6nqvzsv+R9/LE7ONRUVvxkw2zsnOJxHk+tN2762&#10;EKRp1AaSnwOByUeIJUgMglxzqpFgoDMGkDbPfD3O2uipubTKKds0cUtaeruhk+2jj/B0ANy9kfbL&#10;c6s+2LCxr3QySxUr6KriP7Koaft6r57M/wCEvvxPz33U/VPfXenXNXUXaGm3RDsvsnB0Lm4CU9HT&#10;0WBrWjHp9M2Sd73/AHLEBZC2z70HNkFF3WwtbkDiUMkLH7SWlWv2IB8uo/3P7sXKk9W2q/ubYngH&#10;8OZR9gCxNT7XJ+fVe/Zn/CXT5M4XzSdR/I7pTsKCJ5ykW+MNvTq/I1MCcweCnxEO6KcTSD6xyVaI&#10;p/3aRz7kLbPvRcszUG77bc25NP7Jo5wD51LGA0HqFJ+XUfbn92DmaGp2ncba4Ar/AGqyQEjyoFEw&#10;qfQsAPXqvLs3+Rh/M76yFRUS/HCq33iqdWIyvWW9di7zNQVZgVp9vUWRTMsbAML4wAhgAS2pRIe2&#10;e+ftjudFG5CBz+GaOWOn2uU8P/jfUfbn7He5u2VY7cZ0H4oZIpK/YgfxP+Mfz6r07M+OXyC6Xlni&#10;7e6N7d6vamk8Ur7/AOuN37RgDGxQpU56jgjdXBVo3RirqQykqQTIW2cx8v70Adnvre6r/vqaOQ/s&#10;ViR8weHn1Hu5cu8wbMSN3sbi1p/v2GSMftZQPs9fLoGfZ10Tde9+691737r3Xvfuvde9+691737r&#10;3Xvfuvde9+691737r3Xvfuvde9+691737r3Xvfuvde9+691737r3Xvfuvde9+691737r3Xvfuvde&#10;9+691737r3Xvfuvde9+691737r3Xvfuvde9+691737r3Xvfuvde9+691737r3Xvfuvde9+691737&#10;r3Xvfuvde9+691737r3Xvfuvde9+691737r3Xvfuvde9+691737r3Xvfuvde9+691737r3Xvfuvd&#10;e9+691737r3Qh7G7d7X6wm+5617O7D68qPIZvPsbem5NpTeZozC0vlwFTTtqKMyFr3sSPoT7Lr7a&#10;Np3RdO52sNwPSWNJB6/jU9GNju+67Y2rbbqW3PGsUjxmv+0YdHX2D/N0/mVdbGE7e+Y3cWRMFtH9&#10;/stju1g1nRx5l7RpcwJOUW/k1cFh9HcMCb/2i9tdyr9Rs1utf99KYPX/AHw0dOPl8vQdDSw92/cn&#10;bafT7xcNT/frCf8A6vrJXh5/5T0dXYn/AApB/mP7SEK7iq+ju0RHpEr736ufGy1ACSKxc9a5Lb6q&#10;x1q11QAGNONJkVwVf/dv9t7uv04ubX/mlPqpw/38kvp6+Z+VBrY/eN9xrSn1Btrqn+/IKV4/75eL&#10;/UB86nT2J/wqe7GozTx9m/EHZW4VZ0Wrq9idq53ZpijZ0Ek9PjtwYjO62RdZETVSBzpHkSxYgu/+&#10;6xtz1O2bxJH6CWBZPyJSSKnlnSaeh6Gdj96TcUoNz2iOT1MU7R/mA8ctfPGoV9R0c7Yn/CoH4f5f&#10;xRdh9GfITZFRIBqm2/TbA3zioHEQd/PUz5jD1OnVqRTHROT6SVUE6QXf/df5whqduvrScD+MyxMf&#10;sAjkX9rD/OM7H7zvKE1BuFjdwE/wCKVR9pMkbfsU/wCY5mx/5+n8rvefgirO+8xsSuqOI6HfHVXZ&#10;9FZh5S6z5XB4rIY6Kyxhry1qg60VSzllUG33sF7o2VSlgs6jzingPpwVpEc8fJfI+WSMbH369sL2&#10;ge/aBj5SwTD14sqOg4ebDiAM46ONsf8AmK/A3scxx7Q+YPx0yFXNbw4yt7a2bgMzNqcx/tYTcVXS&#10;VjcrzpgNrqTYMtwbfe3XPm21N5s94oH4hBI6/wC9IrL/AD/wHoY2PuJyJuNBZ7xaMT+Ezxo3+8uy&#10;t/L/AA9Gv29unbG7aIZLau48DubHHTbIbey+PzVEdYulqrGySR8gEj1c+wncWt1aP4V3G0TejqVP&#10;7CAehXb3Vrdp4trIsq+qMGH7QSOn72x0/wBe9+691737r3Xvfuvde9+691737r3Xvfuvde9+6917&#10;37r3Xvfuvde9+691737r3Xvfuvde9+691737r3Xvfuvde9+691737r3Xvfuvde9+691737r3Xvfu&#10;vde9+691737r3Xvfuvde9+691737r3Xvfuvde9+691737r3Xvfuvde9+691737r3Xvfuvde9+691&#10;737r3Xvfuvde9+691737r3Xvfuvde9+691737r3Xvfuvde9+691737r3Xvfuvde9+691737r3Xvf&#10;uvdIvevZHXfW1AmV7F37svYOLkLLHkt67pwe1qCRkUu6pWZ2eCMkAEkBuB7W2W27juUnhbdbyXDj&#10;8MaM5/YoJ6RXu5bdtsfi7jPHbqfOR1QftYgdEE7N/nFfy0OpxOu4fl11lnqiFHMdN1k+d7dNVKqF&#10;kggq+sKPLUwZyNKvJOkYJu7qtyB9tns77l7tT6faJowfObTb0+ZE7Rt+wE+gPQC3P3g9tdqr9Ru8&#10;MhHlDquK/IGFZFz8yB6kdVydpf8ACnL4ZbXE1N1b1P3r2rkI1cx1dfjtq9e7YqCGKxrHkslkK7JA&#10;m2pteGAClbFm1Ksj7V92PnO6o26XdraKfIF5nH+1CKn7JP8AZjrdPvM8m2tV2u0urph5kJEh/Muz&#10;/wDVPqtntT/hUV8lc8ssPTfxy6c60hlV0+43znd3dr5WmDD0yUlRi22tSiRf6zUUin8p7knavuu8&#10;tW9G3ncbi5I8oljgU/aG8dqfYwPz6jfdfvP8yTgrs+3W9sD5ytJOw+wr4C1+1SPl1WR23/Oj/mYd&#10;wtWxZj5Tb02ZjKosIcV1JRYDqhcdCxv4KLObGpKLLkA3IkqMlLLzbyaQAJO2j2X9s9n0mHao5mHF&#10;rgvPX5lZWaP8ggHy6jPdveb3K3jUJt0khU8FgCQU+QaJVk/MuT8+q4t4b83x2Hlnz2/957r3znJA&#10;yvmt4biy+5ss6s2tlfI5qaeYgsSSC/159yPZ2Fjt0X0+3wxwR/wxoqL+xQB/LqOby/vtwl8e/mkn&#10;f+KR2dv2sSekp7V9JOve/de697917r3v3Xuve/de697917r3v3Xuve/de697917o/fxF/lkfM75s&#10;VFHVdK9Q5ZNi1M4hn7b3yJtmdWUiJUfbVUtPunJRk5Nqdj/lFLhIK2pQcmD2AObvc7kvklWTerxf&#10;HAxbxUknOKiqKeyvk0pRT/F0PuUfbPnLnVg+y2beATmeX9OAZoaOR3081jDsP4etrr4bf8Jwfi90&#10;x/Dt2fKDP1nya33D9rVrtnw1+zuoMLWx6ZzF/A6GpOQzfjlBTyZKrjpaiPiXGLcj3ijzl94/mjet&#10;VpyvGNsgNRrqJLhhw+IjRFUeSKXU8Jesq+Tvu58sbNpu+Z5Duc4odGY7dTx+EHXJQ+bsFYcYuthz&#10;bG1tsbJ2/idp7M25gdo7VwNHHj8FtnbGIx+A2/haCK5iocThsVHFTU0K3OmKGNVF+B7x4urq6vrh&#10;7u9kaaWQ1Z3Yu7H1ZmJJPzJr1kJa2trZW6WllGsMUYoqIoRFHoqqAAPkBTp+9sdP9e9+691737r3&#10;Xvfuvde9+691737r3Xvfuvde9+691737r3Xvfuvde9+691737r3Xvfuvde9+691737r3Xvfuvde9&#10;+691737r3Xvfuvde9+691737r3Xvfuvde9+691737r3Xvfuvde9+691737r3Xvfuvde9+691737r&#10;3Xvfuvde9+691737r3Xvfuvde9+691//0d/j37r3Xvfuvde9+691737r3Xvfuvde9+691737r3Xv&#10;fuvde9+691737r3Xvfuvde9+691737r3Xvfuvde9+691737r3Xvfuvde9+690guy+0+temtoZPf/&#10;AG1v3aPW2ycOF/iW6d7bgxm28HTSSAmCmOQyskUbTylSsECEySt6I1ZiB7X7ZtW5bzeLt+028lzO&#10;/BI0Z2PqaKCaDzJwBkkDpBuW6bbs1m24btPHbQJxeR1RR6CrECp8gMk4AJ61yPmB/wAKW+heuTld&#10;qfEPYWQ753TCJqeHsTeUWU2V1PR1QV0SpocVKsOfzKxyKPJCYsZG6nVDVsPeR3J/3ad+3HRd833A&#10;sIjkwx6ZJyPQtmKOo4GspBwUHWOvN/3k9h27XacowG/lGPGk1RwA+oXEslDxFIgRkOetWr5X/wAy&#10;H5k/NGsql7y7n3FkNoyzmal6v2tK2z+r8eFfXToNm4Ro4K2SHkQ1eVNXVKCR5yCb5Scp+2/JvJaA&#10;7HZIswFDO/6k59f1GqVB81TQn9HrF3mv3H5x5zcjfL12hJqIE/TgHp+mtAxHkz63/pdEZ9jroDde&#10;9+690tdi9a9jdoZcYDrTYG9exM6fHbC7F2rnd25c+XV4rY3AQVE3q0tp9HNjb6H2hvty27a4fqNz&#10;uI7eP+KV1jX9rkD+fS2x23cd0l+n223kuJP4YkaRv2ICf5dWZdPfyPf5mHcZpqil+OeV64w0/j8m&#10;b7hz+3uuhSeR9K/c7ZzFQc8eAzN4sQ+kD1WLIGjPePfD2z2aqtuS3Lj8NujzV+x1HhftkH+Gkl7P&#10;7I+5W8UZdua2Q/iuHSGn2ox8X9kZ/wAFbTun/wDhLX2rkmpqrvr5SbC2hCqwy1WF6o2Zn9/VVRqI&#10;81Gu4N2S7djpmAJtOMfUrcW8ZB1e4s3j70u1R1TYdrlmOaNPIkQHodEYmJ+zWv29SltH3Xt1kIbf&#10;t0ihHmsEbyk/LXIYQPt0N9nVo/UP/CcP+Xd159tU78pO3O86+PS9RHvvsCfbmDknW9jTYzrCDBVC&#10;R/Q+OeunuRZmKkr7i3ePvH+4m41WwNvYqeHhRB2p82nMor8wq/t6lDaPu5+3m30a/FxfN5+LKUWv&#10;yWERGnyLN+zq0HqP4H/DDohKQ9T/ABf6R2fX0TrJT7gpuvdvZLdweMhojLvPNw1OWk0EXTyVraSS&#10;VsSbxfu/PnOe/E/vbdLmZW4oZXEf/ONSsY+dFz1J20cicm7EB+6drtoWXg4iQyf85GDSH5VbHRsv&#10;YT6F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cWVXVkdVZGUqysAysrCzKynggj6j37hkde44PRVuzPgv8&#10;Mu42nm7N+LPQm76+paZpc3kurdnpuTVUEtO0e56OkiyCF2Ys5SpF2sx9QBAr2znrnPZqLtm63UKj&#10;8Ink0Y4dhYoafNeGOgruXI3Ju8VO57XazMfxGCPXnj3hQ4/Juq7ezf8AhPT/ACzewRO+C657B6hq&#10;6hHD1nWXaO5WKSuhUTwY/sY7ioo2XhlRKUR3HKEEgyJtn3hfczb6Ce5ivAPKaBP2Ew+Cx/Nq/PqP&#10;Nz+757abhUwW0toT5wzv+0CbxlH5LT5dV19n/wDCWPZtT9xU9MfLfc2F0Jelw3Z/WuK3P55ObrUb&#10;m2pkcR4h9PUuJkPB4N+JF2z7096tF3naEf1aGZkp9iSJJX/nIOo83P7rlm1W2bdnT0WaFXr9ro8d&#10;P+cZ6rq7R/4TY/zB9krV1OxMh0h3LSxhXoqTam/qva+4KpSLNHNRdjUGIoIZAQeBlHUrY67kqsi7&#10;X95P29vqLfrc2RPEyRB0H2GF5GI/2gPy8+o73T7t/uBZVaxa2vAOASUo5+0TLGoP+3I+fl1XR2h/&#10;K9/mFdOmrbfPxC7vjpaFmFbldpbPquyMFSIihmnqNwdbnLUSRcgeZqjRf06tXHuRdr90Pb3eKfQ7&#10;xbVbgskghY/IJN4bV+VK9R3unth7g7PX67aLmi8WjjMyj5l4fEWnzrToj+Xw2XwGQqcTnsVksJla&#10;N/HV4zL0NVjchSyD6x1NFWKkiH/BlB9jiGaG4jEsDh0PBlIIP2EVB6BE0M1vIYp0KOOKsCCPtBoR&#10;02+3emuve/de697917r3v3Xuve/de697917r3v3Xuve/de697917r3v3Xuve/de697917r3v3Xuv&#10;e/de697917r3v3Xuve/de697917r3v3Xuve/de697917r3v3Xuve/de697917r3v3Xuve/de6979&#10;17r3v3Xuve/de697917r3v3Xuve/de697917r3v3Xuve/de697917r3v3Xuve/de697917r3v3Xu&#10;ve/de697917r3v3Xuve/de697917r3v3Xuve/de697917r3v3XunLE5nL4GtiyWDyuSwuRg/zOQx&#10;NdVY6thuQT4qqjZJF5APDfj21LDDOhinQOp8mAI/YcdOxTTQOJYHKMOBUkH9oz0ZvZnzt+a/XhiG&#10;yvlt8kNu08Kqq46h7o7C/hDKissay4WbIPSSBA7aA8J0kkrY+wxe8ick7jX63aLOQnzNtDq/3oJq&#10;H5HoTWXPXOu3U+i3a8jA8hcS6f8AeS+k/mOjcbN/nkfzRtlGNKT5SZbP0ijTJR7y2B1VuwTgLL4/&#10;Jkc1g5a5SrSl7xVSFiqK+pEC+wleexvtde5fa1jPrHLPHTh5LKF8vNT50oTXoW2fvf7oWWE3RpB6&#10;SRQSV4+bRFvPyYeVagU6Nls7/hS7/MF294Y9xbW+OW/oFZRUS53r7dmIyMsfl1uYKjaO4sfTxyFf&#10;QrNSOoFiUJuSErz7tHt9cVNvLeW58tMsbD8xJC5I/wBsD8+hXZ/eU9wLeguIrS4HnqikU/kY5UAP&#10;+1I+XRq9nf8ACqHsajiiXsD4dbJ3HPoVZp9ndv53ZURk8catLFS5vBZ8gaxKwQzE2ZF13Qu4VvPu&#10;r7c5J2/eZIx5CS3WT181li+WaeppmgFVn96XcUAG4bPHIfMx3DR+nk0UvzxX0FcVJqNn/wDCpH41&#10;Vvi/v/8AGfvLbILfv/3Pzewd8+NfK4Ji/jVXt7WdAjax0+pmW9lDOFbz7rfMqV/d+520vp4iyxf8&#10;dWbzr6/zoBTZ/eh5aen1+2XMXr4bRS/8eaL5en8qkz20v+FHf8trcaQvmMv3XsFpUDPFu3qqasem&#10;Y04nMcx2JXZpSQxMJ8bMNYJB8dnIXu/u4+5NsSIUtrin++56VzTHirH9uaY+eOhPafeM9t7kAzPc&#10;29f9+QVpiufCaT7MVz8s9Ge2t/Or/le7wVTi/lvs2hLIzlN07V7M2Sy6JEidWO8cJQi93FgCdQDM&#10;t1VmAYuvZX3Qs/7XaJG/0kkMn/VuVv8AVjiehNa+9Hthef2W7Rr/AKdJo/8Aq5Gv+rPAdGU2t8+P&#10;g7vXQu1vmD8ZcxO97UNP3j1tHlFAnFMGkxNRkkqVDOQqM0QDXGkm4uGrrkHniy/3K2e9QeptptPC&#10;vxBNPD546Etrz7yRe/7i7xZOfQXMOrjT4S4bj8ujG7b3xsreMQn2hu/a+6oGikmWbbe4MTnImhin&#10;NLLKJMZNKCqygxs17BvSeePYcubG9szpvIXiPCjoy+VfxAeWfs6EVtfWV4NVpMko/oOredPwk+eP&#10;t6VHtL0q697917r3v3Xuve/de697917r3v3Xuve/de697917r3v3Xuve/de697917r3v3Xuve/de&#10;697917r3v3Xuve/de697917r3v3Xuve/de697917r3v3Xuve/de697917r3v3Xuve/de697917r3&#10;v3Xuve/de697917r3v3Xuve/de697917r3v3XukjursDYexYDVb33ttHZ1KIxMandW5MNt6AQlmU&#10;SmbLzQrpurDVe1wf6H2rtdvv79tFjBJMfREZz/xkHpJdbhYWK6r2eOEeruqD/jRHRUd6/wAyj+X/&#10;ANfeRdz/ADI+OkVRD/n6DC9q7S3ZlICdBCz4nadTXVKEh1YK0QJX1D0gkCyy9tfcDcKfS7NeEHgW&#10;gkjU/Y0gVTw9egpe+5HIG31F1vFoCOIWeORh9qxlmHH06KBvf+f3/K82csy0Hemf37WQAl6HZHU/&#10;Zs7M1lZY4cjuXF4ygkJDXvHVlRZgzBhYi+x9gfdC8IMlilup85Z4R/JHdh+a9BC99/PbCzqI757g&#10;jyjgmP8AN0RT+TdE039/wqE+JGIE0fW/Qvf++KiK4SXcw2DsHF1DBHIaCqo8rnKkIWEYvJRI3LHR&#10;6QHGdh91/m6ah3K/tIAf4PFlYfaCkQ9eDHyznAOv/vO8pQ1G22F1OR/H4USn7CHlPpxUeeMZJNv7&#10;/hU327X+ZerfiV1xtT9a082/ux9z9gX/AECOWam27QbZte0haNZeNSgOdBLjbb/us7RHQ7pu80vq&#10;IoUi/m7TfLNPyzgFX/3o93kqNr2mGL08WZ5f5IsPzxX88ZI32H/wok/mYb3+5Xb++er+po6jyAR9&#10;edUberPt0kn8uimm7Nbckq6UvErGQuFOrV5AJAOdu+7t7Z2NPqIJ7sj/AH9O4rjzEPgj58KV+WOg&#10;PuH3hvcq9r9PPBaV/wB9QIaZ8jN4x+XGtPnnoiHZH8yj599tCoj3x8ve+62iqxItXiMJ2HndmYCq&#10;SVtTR1O3dlSY+hkW/wClXpyFHCgD2PNt9teQNpobHZ7VWHBmhWRx9jyB2H7egJuXuRz7u1RfbvdM&#10;p4qsrRoftSMop/Z0TTL5nL5/IVOWz2VyWbytY/kq8nl66qyWQqpD9ZKmtrGeRz/izE+xlDDDbxiK&#10;BAiDgqgAD7AKAdA6aaa4kMs7l3PFmJJP2k1J6bfbvTXXvfuvde9+691737r3Xvfuvde9+691737r&#10;3Xvfuvde9+691737r3XvfuvdZIYZqmaKnp4pZ6ieWOGCCGNpZpppWCRRRRICzMzEBVAuTwPemYKC&#10;zGgGST5dbALEKoqTwHVyXxD/AJFfzu+VH8Oz+Z2Onx461rUgqRvXuymyO38tkKGa7CXbfXUcZzVU&#10;WTTLBLV09HSTIytHVkH3DXN/vryJyrqt4Z/3jcrUeHbEOoP9OavhrnBCl3BGU6mPlH2N565p03E0&#10;H7utmofEuQUYj+hDTxGxkFgiEGofraf+H/8AIP8Ag58YTjNyb329U/Jns2h8E53P25RUc2zqGuhd&#10;ZDNt7qunaTFxprRXT+LPkp4yD46hQSPeLHOHv5zzzPqtrGQbZatUaLckSEejzmjn5+H4SnzXrKTl&#10;D2G5I5Y03N9GdzuVodc4HhgjzSAVQfLxPEYeTdXZ0tLS0NLTUVFTQUdFRwQ0tJSUsMdPS0tLTxiG&#10;npqanhARI0QBURQAoAAAA9wm7tIxdyWZjUk5JJ4knzJ6mpEWNQiABQKADAAHAAeQHWf3Xq3Xvfuv&#10;de9+691737r3Xvfuvde9+691737r3Xvfuvde9+691737r3Xvfuvde9+691737r3Xvfuvde9+6917&#10;37r3Xvfuvde9+691737r3Xvfuvde9+691737r3Xvfuvde9+691737r3Xvfuvde9+691737r3Xvfu&#10;vde9+691737r3Xvfuvde9+691737r3Xvfuvde9+691737r3X/9Lf49+691737r3Xvfuvde9+6917&#10;37r3Xvfuvde9+691737r3Xvfuvde9+691737r3Xvfuvde9+691737r3Xvfuvde9+690CPe/yS6G+&#10;MWzqjfvfva2zerNrwpM0FXujLRU9fl5YFDy0O28BTiTIZWqAOoUeNpZ5yORGQD7O9h5b37me8Fhs&#10;FpJdSniEWoWvm7miIv8ASdlX59Em+8ybDyzZm/3+7jtYhwLtQtTyRBV3b+iis3y61dfmT/wpt/4u&#10;Oz/g71f/AMrVG/cndOP/AODQLXbO61xdT/wWelq81Wf0WfF/Ue8ouTfuyfDec8XXofp7Y/nSSZl/&#10;JljX5rL1jBzj95j4rPki19R9Rcj8qxwq35q0jfJoutXzvv5Nd/fKLdzb6+QPbO8u1NyL5lo6jc+U&#10;aXG4WCofyzUW2tvUgix2LpmYajS46kgivzov7yh2DlnYOV7P6Hl+0jtYsVCLliOBdzV3P9J2Y/Pr&#10;GLfuZt/5ou/ruYLuS6kzQu2FB4hEFEQf0UVR8unfpz4hfKX5ByUo6U+Pfb/ZdJVvojzO1dhbiyG2&#10;ovUFL1u6hAMbTICQDJUVSLcgXufbO8838rcvA/vvcLe2I/C8qB/ySusn5BSentn5R5o5gI/cu33F&#10;yD+JInKfm9NA+0sB1bN0z/wnG/mH9kinq+wKPqjoTGuUknj3/v2n3JuE0rsAHocP1dDnadpdJD+C&#10;sr6UgXDsjjR7ibevvHe3e21Tb2nv28vCiKJX5tOYjT5qjfKoz1K+zfd09wtyo+4LBYL5+LKHenyW&#10;ASivyZl+dDjq1/pz/hLj0hhvtavvn5L9lb+nX92oxHWG2Nu9a44PwVpXye423JUTRjnW6RU7sD6f&#10;GRf3E+8/ej3yaqbDtkNuPJp3eY/bpTwQD8iWA+fUrbP91/ZIaPv25TXB81hRIR9mp/GJHzAUn5dW&#10;v9O/yZv5a3Sn2VRgPi5srd+XpPG8mb7aqc32xUVlTFfRVzYjfdTW4qJ/p6aTHwpcBgmrn3FG8e83&#10;uVvepbjdJIUP4YAsAA9NUSq5H+mcn59Sts/s37bbLpa32uOZx+KctOSfXTKzIP8AaoB8q9WP7X2l&#10;tTZGHp9vbL2zt7aGApP+AmD2vhcbgMPTehY/8nxmKiihT0qq+lBwAPoB7je6u7u+mNxeyvNIeLOx&#10;dj9rMST+3qRrW0tbKEW9lEkMY4KihFH2KoAH7OlD7T9KO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pC766v6z7Rxpw3ZnXexexMQRp&#10;OK31tLAbuxpUggqaHP09RFb1Nxp/J/qfa6x3Tc9rk8bbLiW3f+KKR4z+1CD0hvtr23dI/B3O3iuE&#10;/hljSQfscEdV7dp/yYP5ZvbX3cua+Kex9q19U7Sx5Dqyu3L1V9lM1/3KTEbBraDG6QGIEMtC8X0P&#10;juqkSHtXvP7mbRQQ7rLKo8pwk9R82lV3/MMD8+PUfbp7M+2m7VM21RRMfOAvBQ/JYmVPyKkfLA6r&#10;i7T/AOEwXxI3H93U9Td3949X11Q7PBSbiG0ey9t0F9VoqbHmjwuQZBdbebLyNwbtzcSPtf3n+bra&#10;i7tY210o4lPEhc/adUifsjA+XUc7p92PlK5q2031zaseAfw5kH2DTG/7ZCfn1W/2j/wl7+VGA+5n&#10;6j7+6R7KpINTR027qLePWGcrIxwiUtHSU24qISHj0zZKNAL/ALlwAZH2v70HKtxRd32+5tifOMxz&#10;qPtJMLU+xCfl1HO6fdi5pt6ttF/bXIHlIJIWP2ACVa/a4Hz6re7U/kq/zNOpVrKnLfFrd278ZSsf&#10;Fkuq8vtXtFq+MAXlo8DsqurMuBc2CTY6NzYkJaxMk7V71e2W70WHdY4WPlOskFPteVVj/Y5Hz6jj&#10;dfZf3L2mrS7XJMo84GSev2LGzSftQH5dV37+6p7R6pyZwvaPW2/utswrmNsTv7Z24tnZNZFGpozQ&#10;bipqaUMByRov7kPb922vdovG2u5iuU/iikSRf2oSOo9v9q3TapfB3S2ltn/hljeNv2OAekD7MOi/&#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ucckkMkcs&#10;UjxSxOskUsbMkkciNqSSN1sQQQCCDcH3ogEUOQetgkGowR0Lu2/kN39s0W2h3j3BtQBZVA232ZvT&#10;BgLOwedbYuti4cqpcfkgE/T2UXPL2wXv+5ljby/6eGNuHD4lPDo3tuYd/s/9xL64i/0k0i8ePwsO&#10;jCbc/mafzDNq+L+FfNL5KTiGZp40z/bm8t2xhngFP4zFuqqrVMYUDTCQUVruqhiT7D1z7Ze3l1Xx&#10;dlsxXHZbxx+dfwKufnx8q06EFt7me4VrTwt6vDTPfcSSeVPxs2Plw86V6Hjbn88H+aXtgRLQ/LDP&#10;10UcUEJj3H1709ukywwMGCy1G49vVUxZrWeYSCVh9Xvz7Ibn2P8Aa26qZNpRSansluE4/JJlH2Cl&#10;Pl0fW3vd7o2tBHuzsMDvit34fN4mP2mtfn0O+3v+FFf8zDCujZLeXVG7gs7zNHuHqXAUySRvCIlp&#10;XO1HxbeNWBkUqwfUSGcpZQQ3H3dfbOcUihnhx+Cdz+f6mvPl6fKuej23+8R7lQn9SaCbP44EH5dm&#10;jHn6/OmOht2//wAKePnRj1ih3B1J8XNwwxwyK08W0u0MLk552k1RzTz0+7pabSq3XRHRpfg6rg6i&#10;S4+7DyLJU293fRk+XiQMoHyBtwf2sejq3+83zzHQXFpZSAefhzqxPzInI/Yo6GbBf8Kmu66dU/vL&#10;8TurcswpY0kOC7B3Zt1WrgF81Qi19HlNMTerTCSWW4vK1jqJp/us7I3+4u7Tpn8UUb48hhkz8/5D&#10;o5g+9HvS/wC5O0wPj8MsiZ9cq+Pl/PoX8L/wqqx0jLHuL4P1tIq0q66vC/IeDINNXKUVguPrtlUw&#10;iiYa2BNTIy2VbPcuCeb7qsgzb74Dng1oRQfaLlqnh+EV444dHEP3p4yaXGyEY4rdg1P2G2Wg4/iN&#10;OGePQr4X/hUp8e52pRuL4udy4pXh1Vpwu69kZ9qeo8dxFSrXHG+ZNdl8jmI29Wi/p9lM/wB1rmFa&#10;/TbpbvnGqOVKj5010Pyz9vRrD96Ll9qfUbXcL66ZI2oflXRX7cfZ0JuJ/wCFP3wZqIov4z038rMX&#10;VPNodaLaXUmWooYSwCztVSbzpZTYXLqtMSLenUfZZL92DnlSfBvLFhTzkuFP2U+nYfz/AGdGcX3n&#10;OR2A8azvlPyjgYfbX6hT/L9vQm4v/hST/Lkr6h4ate/cJGsLSrV5Tq/Gy08jq6oKdFwuZrJdZDFg&#10;WiCWU3YHSGLJfu2+48a6k+lc+iztX7e6NR/Ovy6M4vvH+3UjUf6pB6tAKfZ2yMf5U+fS8xf/AAoa&#10;/liZCnear7Q7BwcizNEtJlOn9+TVEiKiuKhGwtLWRaCWKgNKHupuoGksgl+7z7nxtpS1ikFOK3EV&#10;Ps7mU1/Knz6XRfeE9spFq91Kh9Gt5a/b2qw/nX5dLij/AJ938qWppoZ5vk/U4+WVAz0VZ0f8hnqa&#10;Zr28cz0G1J4Sf+WczD/H2hf2E91lYqu1hgPMXNpQ/tnB/aB0uT359qmUM25lSfI213UfbSAj9hPS&#10;xpf53H8raspoKqL5bbXSKoiSWNarYnbtDUqrjUBPR1u3o5om/qkiKw+hAPtG3sj7pIxU7Q9R6S25&#10;H5ESkH7Qelie9fte6hxuyUPrFcA/mDECPzHSqx/84f8AlmZOlSspvmD1dHFIXVUyA3PiaoGNyja6&#10;HK4+GdRcektGARyLgg+0sns77mxPobZ5yfloYftVyP59Ko/eD20lXWu8QAfPWp/YyA/y6c6f+bh/&#10;LXqqiCmj+Y/TayVE0UEbVGZrqOnV5nEaNPV1dMkUSAn1SSuqKLlmABPtpvaP3KRSx2a4oBXCgn8g&#10;GJJ+QFT5dOr7te2zMFG8W9TjLED8yQAPtOB0qv8Ahz/+Xb/3ml8cf/Rp7W/+qPaT/Ww9xP8Aoy3n&#10;/OCT/N0q/wBc728/6PVn/wA50/z9e/4c/wD5dv8A3ml8cf8A0ae1v/qj37/Ww9xP+jLef84JP83X&#10;v9c728/6PVn/AM50/wA/Xv8Ahz/+Xb/3ml8cf/Rp7W/+qPfv9bD3E/6Mt5/zgk/zde/1zvbz/o9W&#10;f/OdP8/Xv+HP/wCXb/3ml8cf/Rp7W/8Aqj37/Ww9xP8Aoy3n/OCT/N17/XO9vP8Ao9Wf/OdP8/Ua&#10;s/mlfy6KGmmq5vmh8enigQyOlH2PgshUsoNrQ0VBJLNIf9pjjY/4e7J7W+4sjBF2W7qfWFwPzJAA&#10;/M9Vf3R9u0Uu282lB6TKT+wEk/kOkx/w7x/LT/7zF6g/8+OW/wDqT2q/1ofcv/ozXH7F/wCgukv+&#10;u57bf9Hi3/a3/QPTDlP5zX8sPEVCU1X8vevpZHhWdWxeH35m6cIztGFerwuIqIle6m8bOHAsSoDK&#10;Soi9mPc+ZdSbPKBw7miU/saQH86U6Yl95PbKFtL7vETx7VlYftWMj8uPSTyv887+VXh5Ioqv5Y4q&#10;ZpkZ0OK6q72zsYVW0kSy4Ta9QkZ/orsCRyBb2ri9jPdWYEptLCn8U9qv/HpxX8ukkvvj7WQkB92U&#10;1/hgum/47Aafn0isl/woA/lZUNSYKbv7cOYiCIwrcb0t3PFTMzC5jCZfBUs11/N4bf0J9rY/u/8A&#10;um66m29EPobm2r/xmVh/PpFJ7++1yNpW/dx6i2uKf8aiU/y6DrKf8KNv5a9BHVvSZ/uXNtTOyww4&#10;vqmtikr1WXxiSkOaq6RFUj1jztGdP1Ab0+zGL7uXuVIQHjt0rx1TjH26Vb7MV/Z0XS/eK9t4wSkl&#10;w9P4YDn7NTL9uaft6DfLf8Kbv5f+PmENF118q86rQCUVON6+6wp6VJSzKKaX+M70pZgw0hmZYWWz&#10;CzFgygyi+7J7gSCr3NjHngZZyft7bZh/OvRdL95jkCM0S3vpMcRFCB9ndcKf5U6CfLf8KkPjJD9v&#10;/A/jV3tkdXl+6/i2W6/wvhtp8H2/2ddX+TVd9erx6bC2rUdJtD91zmdq+PuVqvppWVq+taqlP51+&#10;XmUy/eg5ZFPA226b11NEv2UozV/l+fQOZn/hVTholRdvfCHJ1rvHN5Jcz8hKXFrTzWAgKQUOzKwz&#10;Le5cGSI8WB5uDmH7qsxP+Mb4q/6W0LV9cm5Wn7D0TzfenhH+4+yM3+muwtPTAt2r+0dAluP/AIVM&#10;d61SMNo/FPqbByGGJUbce+d4bpRahajVPK0eMgw5KNFZEjDAq/rLuP2/Z3bfda2JT/jm6zyZ/BFH&#10;HimPiMma5r5jFBx6JLj70W+MP8U2qBP9PLI+a5+ER+Xl5HNTw6Arcf8Awpr+feWMseE6++MG1YPJ&#10;OaeSg2H2Jk8gkMilYkqKjN7sqIJGj/UHSljBP1XT6fZ7bfdl5AioZri9lOK1lhUfkFgBFf8ATH7e&#10;iO5+8vz7LUQW9lEM0pFMx/MtOQaf6UfZ0Xvc3/Cgf+aPn9X8N7w2tsxWeNim2em+qJ7IkDRPCr7s&#10;xGUcByRIzBtYYDQyrdSIbb7v3tbb/wBrYvN/p7icef8AwuROHD0pxqeg/c+//uhcf2V8kP8ApLeA&#10;+X/DI348fWvAgY6Ljun+bh/Mo3irLlvmP3LSBtNztbNUWxWGiJ4RpfZNNjyOHJNjy2lzdlUgR2vt&#10;H7a2f9js1uf9Opl+f+il/T/JwJ6Dl17te5F4KS7xcD/SMIvl/oYT/VniB0WTd3yt+UfYBlO/Pkl3&#10;7vY1CNHOd3dxdh7kM0bwLTPHL/GcjNqUxokZB4Kqq/QAexPZ8qcrbfT6DbbWCnDw7eFKZr+FB5mv&#10;29Bm75q5o3Cv1+5XU9ePiXEr1xT8TnyAH2dATUVFRV1E9XVzzVVVVTS1FTU1ErzVFRUTOZJp55pC&#10;Wd3YlmZiSSSSb+z1VVFCIKAYAGAAPIdETMzsXc1JySckk8ST1h926r1737r3Xvfuvde9+691737r&#10;3Xvfuvde9+691737r3Xvfuvde9+691737r3Xvfuvde9+691737r3Xvfuvde9+690K3T/AEX3L8gN&#10;1Q7I6R6v3x2puqbxs2G2PtzJ7gqKOCViorcpJQRvHR0w0sXqqp44kAJZwASCneN92bl+0N9vd1Fa&#10;xD8UrqgJ9Fqasf6Kgk+Q6Ndo2Ped/uhZbJay3Up/DEjOQPVqCij1ZiAPM9bFPxO/4TMd8b5bG7k+&#10;XPZeD6R27KtPUVHX2wZsfv8A7NmQkNU4/I52Mtt7FyaT6Kimnyw1AhoQLE4682feZ2Gx1W3KNs19&#10;IKgSy1ih+RC/2rj1DCH7esiOVPu077fFbnm25WxjNCYoqSzH1Bb+yQ+hBl/0vWzr8Tv5Yvwq+GEV&#10;FW9L9L4P++9LFol7U3v/AL/bsyplNvJPTblzauMaJNKeSDCwUVOxUMYdV2OMfNnudzrzoWTer1vA&#10;P+gRfpQj5FF+OnkZC7fOnWTXKntlyXyYFfZrJfHH+jyfqTH5h2+CuKiMIuOFej9+wB0Peve/de69&#10;7917r3v3Xuve/de697917r3v3Xuve/de697917r3v3Xuve/de697917r3v3Xuve/de697917r3v3&#10;Xuve/de697917r3v3Xuve/de697917r3v3Xuve/de697917r3v3Xuve/de697917r3v3Xuve/de6&#10;97917r3v3Xuve/de697917r3v3Xuve/de697917r3v3Xuve/de697917r3v3Xuv/09/j37r3Xvfu&#10;vde9+691737r3Xvfuvde9+691737r3Xvfuvde9+691737r3Xvfuvde9+691737r3XvfuvdAP8gfk&#10;90B8V9mS7++QXa20er9thZxRS7hyFstnainQSS0G19t0SzZLK1QUhjTY6kmlA9RTSCQfcv8AK/MH&#10;NV6Nv5ftJLqXFdA7VB83c0SNf6Tso+fRFzBzPsHK1mb/AJgu47WPNNZ7mI8kQVd2/oorH5da9nd3&#10;84/5vfKdq3ZX8qz4cdu5TbtaZKKL5H7263rMnC4cmJK7bGOrkO2cWCw109VuDJVRkjJ10EDqbZCb&#10;J7N8kcq6b33U3m3WRc/RxTBfycj9Z/QrEiUPCRgesfd794uduadVl7WbPcNG2PrJISw+1Af0U9Q0&#10;rtUcY1I6IDhf5B38z/5cbxn7T+YHcm0tlbhzToMxlOzd/wCT7f7Jhp2Yyw0uOxOzvu8OlLAGZYqO&#10;PcFPHD6UiiCfpkCf389r+UbMbVyfZyTxp8KwxLbw19S0mmQsfNjExPEmvEAw+wvudzbeHdOb7yOG&#10;R/iaaVrianoFj1RhR5KJVA4AU4WX9L/8JiviTs96Wt7r7j7f7pr6fxmXHYOLCdT7RriAPMKrGUAy&#10;+WAYj0iDPRlQSCWNiIz3r7zvNt4CmyWdvZKfNtU8g+xj4cf7Yj+XUlbN92XlOzIfery4vWHkumCM&#10;+tVHiSfslH59W7dL/wAtH4E/H5KVurvir1BjMjReM0u49x7aj7C3dTvEQwkg3h2G2VycbFgGbx1a&#10;3IBP0Foi3r3L595gJG6brcMrcUR/BjP2xw6EP5r1Ley+2vIfL4B2vardWXg7p4sg+ySXW4/Jujwx&#10;xxwxxxRRpFFEixxRRqqRxxoulI40WwAAAAAFgPYHJJNTknobgACgwB1z9663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NuXw2Iz+PqcTnsVjc3iqxPHV4zL0NLksfV&#10;Rn6x1NFWK8bj/BlI9uQzTW8glgco44MpII+wihHTc0MNxGYp0DoeKsAQftBqD0RntP8Alb/y8u5m&#10;qpd9/EPpZ6yuikjrcps/a69ZZqrMpu9RUZzrOTEVjz/gVDTmUAABwAAB1tXul7h7NQWG73NF4LI/&#10;jKPkFmEigfKlPl0Bt09r/b3eSTfbRbVbi0aeCx+ZaExtX51r8+q2+0f+E03wI3l9xU9fbm706frn&#10;1mkpMLvLEbv23AW+gnx+98dWZCULxYLl0P8AUn6iSdr+8tz7Z0XcIrW8XzLRtG5+wxOqD/nGeo43&#10;T7tnId5VtvlubNvILIsiD7RIjOf+cg6rW7R/4S09yY37mbpf5Uda7xX1vS0HZuyNz9cyIPqtPLkt&#10;rz7oWQj6eUU0YJ50L+JK2v70uzSUG9bVND6mGVJvzo4gp9mo/aeo23T7ru8R1Oy7rDN6CaN4fy1I&#10;Zq/bpH2DqtXtf+RH/M26qFZUr0FH2Vh6NnBzHVG9to7tNSFbSrUe2paulzsgYeoWxN7fqAPHuStp&#10;99/bLdaKdw+mc/hnjkjp9r6WiH/OTqNt19i/czaqt9B9Sg/FBJHJX7E1LKf+cfVb/Z/x6776TqZa&#10;TuLpTtjqueKRYmXsLr3dmz0ZnIERhmz9JTpIslwY3jYq4IKEggmSNr5h2De1D7NewXQP++Zo5P2h&#10;GJFPMHh59RzufL+/bKxTeLKe1I/37FJH/wAfUVr5U4+XQP8As46J+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JDDNUzRU9PFLPUTy&#10;xwwQQxtLNNNKwSKKKJAWZmYgKoFyeB70zBQWY0AySfLrYBYhVFSeA6tg+Lv8lD+YL8pP4dlsZ09U&#10;9P7Er/FIN/d6yVfXmOalms8VVjtr1UE24a6OWO8kFRSYd6dxpvOodSYn5o96/b7lbVFLeC8nX/Qr&#10;Wkxr6FwRCpBwQ0gYfwmh6lblf2W9wOaNMsVmbOBv9FuqxCnqEIMrAjIKxlT/ABCo62R/ix/wms+K&#10;PVn8P3B8k96br+SO6adop5Nu033PWnV0EyyidYpMRg6qXM1xjIEZebMxQTLq8lGA2hcbuavvKc2b&#10;rqt+WoY9tiONZpNOfL4mURrXjQRllPB8VOR/K33beVNr03HMkz7lKM6BWGAHj8KsZGpwqZArDima&#10;DYB6x6k6t6V2rR7H6h672X1ltCgCCm25sbbeJ2xiRIsYjNTLR4iKJZZ3ABlnlDSSG7OzMSTj/ue7&#10;7pvV0b7d7iS6mbi8rs7fZViaD0AoB5Dqfts2na9ltRY7Rbx20K8EiRUX7aKBU+pOT5noQ/Zd0Yde&#10;9+691737r3Xvfuvde9+691737r3Xvfuvde9+691737r3Xvfuvde9+691737r3Xvfuvde9+691737&#10;r3Xvfuvde9+691737r3Xvfuvde9+691737r3Xvfuvde9+691737r3Xvfuvde9+691737r3Xvfuvd&#10;e9+691737r3Xvfuvde9+691737r3Xvfuvde9+691737r3Xvfuvde9+691737r3Xvfuvde9+69173&#10;7r3X/9Tf49+691737r3Xvfuvde9+691737r3Xvfuvde9+691737r3Xvfuvde9+691737r3Xvfuvd&#10;e9+691imjaWGWJJpaZ5IpI0qIRC00DOpVZolqEkjLKfUodGW49SkXHvakAgkVp5Hz+WKH9hHWiCQ&#10;QDT5+n7aj9o6LJj/AIX/ABhp96zdmZzqDbPYvZ03jH+krt8V3cW/KNIpGlipcHufs6bK1WLpY3Zz&#10;BQYp6alhBKQQRpZQJ5OdOZ2shtkF49taj/QbelvEfmyQiNXY+bOGduLMTnoMx8mcsLenc57NLi6P&#10;+jXFbiUfJXmLsijyVCqrwVQMdGdjjjhjjiijSKKJFjiijVUjjjRdKRxotgAAAAALAewwSSanJPQm&#10;AAFBgDrn711v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w1FPT1dPPSVcENVS1UMtPU01REk1PUU&#10;8yGOaCeGQFXR1JVlYEEEgi3vasyMHQ0IyCMEEeY60yq6lHFQcEHIIPEEdEv7W/lw/A/uzzSdkfE3&#10;o7L19T5Puc7iti4nZ26KjyfX7jdeykx2SexuU1VR0kkrYsSRptPuPz5slBtu7XKKOCtK0iD7I5Na&#10;D/ec9AzdfbnkTe6nctptnY8WWJY3P2yR6HP+9Y8uq0u0/wDhNr/L03w1VU7EqO7Olqp2kkoqTZ/Y&#10;MO58DTOx9EVRR9mUOarpolB4VcnG5sLyHkGS9q+8l7h2NFvxbXo8zJFoY/YYWjUH/aEfLqNd0+7h&#10;7fX1WsTc2R8hHKHUfaJlkYj/AG4Pz6rX7X/4SzdiUZrKno35X7L3GHV3oML2vsHObLNOwW0dPWbm&#10;2hVZ/wAwJFzMmIjsDYRHTdpK2n7023PRd82mSP1aCVZK/MJIsVPsMh+3qN91+65uKVbY91jk9Fni&#10;aOnyLxtLX7RGPs6rL7a/kKfzM+qkqKul6SxXauIptflyvUu+9rbkc6SAn2+2svPjs5Nr5I8OLa1v&#10;XpJUGTdp9+vbLdSEa+a0c/hnidP2uoeIfm4+XUZ7t7D+5e1Autkt0g/FBKj/ALEYpKfyQ/OnVZ/Z&#10;/wAeu++k6mWk7i6U7Y6rnikWJl7C693Zs9GZyBEYZs/SU6SLJcGN42KuCChIIJkza+Ydg3tQ+zXs&#10;F0D/AL5mjk/aEYkU8weHn1Gu58v79srFN4sp7Uj/AH7FJH/x9RWvlTj5dA/7OOif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jvfGn+XB82Plu9HU9IfH7fGd21WeF03/n6OHZHXX28oLt&#10;UU+994vRY+r0INbw0E081iumJmdAwH5l9yOSeUQV3zcIo5V/0JD4s1fQxRhnWvCrBV45waDflr25&#10;515tIbZNvlkiP+iuPDhp6iSQqjU40Us3DGRXYV+Mv/CXqR1x+d+XvyAMIaOKaq666GoUaaORgs3h&#10;rOy960rJdfVFPDTbeYE3MVXYBjj1zN96EDVByht9fSa6P8xDG1fmCZftTrILln7sJIWfm7cKesNq&#10;P8M0i0+RAi+x+tiX4zfy6vhf8Q4qObovoLZG3Ny0cegdgZmjk3j2RIzktUOu+92PWZKnWViWeno6&#10;iGD9IWJVRFXHfmb3F505vLLvu4SyRH/QlPhw/L9KPShp5FgW9SST1kNy17d8mcogNsVhHHKP9FYe&#10;JN8/1ZNTivmFIX0FAOjr+wT0Neve/de697917r3v3Xuve/de697917r3v3Xuve/de697917r3v3X&#10;uve/de697917r3v3Xuve/de697917r3v3Xuve/de697917r3v3Xuve/de697917r3v3Xuve/de69&#10;7917r3v3Xuve/de697917r3v3Xuve/de697917r3v3Xuve/de697917r3v3Xuve/de697917r3v3&#10;Xuve/de697917r3v3Xuve/de697917r3v3Xuve/de697917r/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Yainp6unnpKuCGqpaqG&#10;WnqaaoiSanqKeZDHNBPDICro6kqysCCCQRb3tWZGDoaEZBGCCPMdaZVdSjioOCDkEHiCOiX9rfy4&#10;fgf3Z5pOyPib0dl6+p8n3OdxWxcTs7dFR5Pr9xuvZSY7JPY3Kaqo6SSVsWJI02n3H582Sg23drlF&#10;HBWlaRB9kcmtB/vOegZuvtzyJvdTuW02zseLLEsbn7ZI9Dn/AHrHl1WZ21/wmz/l976WrqOu63ub&#10;pGvkaSShp9rb6Td+3aV3B8cVTjuyKXK180SEiyrlo3NheT63k3aPvJe4NgQu4rb3y+ZeLw3P2GFo&#10;0B/5tkfLqNN2+7f7f3wLbc1xZN5BJfEQfaJldiP+bgPz6rJ7X/4S09uY7zz9IfKjrveCt5HgxnaW&#10;yNydeSQgf5unfM7Un3MsxPN5fsoRf+wPr7k3afvS7RJRd82qaH1aCVJq/PTIIafZqP29Rnuv3Xd2&#10;jq2ybrDN6LPG8VPlqjM1ft0j7OqyO2f5FX8zXqd62Y/Hx+ycNR+TTnOpt4bT3mlasY1FqLbS1dPn&#10;muP0hsQpP0Avx7k7affX2y3YKv7w+mdvwzxyR0+19Ji/6qHqM929jPczaizfu/6lB+KCSOSv2JqE&#10;v/VPqtXsnpLubpquXGdvdS9mdWZF5TDHQ9i7E3RsqqllAZtEMG5KWmZzZWI0g3AJHA9yVtu97NvM&#10;fi7Rdw3S+sMqSD9qM3Ubblsm87M/hbvaTWrek0Txn9jqOgw9mnRX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Ho+Ov8tP5y/KhqOp6b+OPYOV27&#10;W6Gi3xubHxbB2C8LRiZ56bee+Hx9BVaIyHMVFNNKQV0xsXQMBeYvcvkblWq7zuUSSL/oSHxZa+hj&#10;iDuucVYKONTg9Dnl322545po2zbdK8bf6K48KKnGoklKK2M0Uk8KDI6vn+N//CXjduRFBmflj8hs&#10;ZtqndUkrNh9F4xs7mDHIwbwy9h70p4KSlnRfS6xYGtj1n0TMqgvAvMn3obSPVDyntzSnylum0r/z&#10;hjJZgfKsqGnEVOJ35c+7DdyaZua9wWMecVsupv8AnNIAqkedInFeBoM3+fG/+Ud/L9+LpoMhsD49&#10;bU3Hu6gZJo9/dqo3Z+7lrUUIuRx9Ruzz0eMn0i2rD0VIOW9N2a8A8ye7nuBzRqj3DcZI4W/0KD9C&#10;OnoRHRnH/NRn/kOp95c9peQOV9Mlht8cky/6LP8ArSV9QZKqh/5pqn8z1ZEqqiqiKqoqhVVQFVVU&#10;WVVUcAAfQe4245PUj8MDrl7917r3v3Xuve/de697917r3v3Xuve/de697917r3v3Xuve/de69791&#10;7r3v3Xuve/de697917r3v3Xuve/de697917r3v3Xuve/de697917r3v3Xuve/de697917r3v3Xuv&#10;e/de697917r3v3Xuve/de697917r3v3Xuve/de697917r3v3Xuve/de697917r3v3Xuve/de6979&#10;17r3v3Xuve/de697917r3v3Xuve/de697917r3v3Xuve/de697917r3v3Xuv/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ULJYzG5mhqcXl8fRZXG1sZhrMdkqSCuoauEkExVNJVK0ci3AOl1I93j&#10;lkhkEsLFGXIIJBH2EZHVJIo5kMUyh1bBBAIP2g4PRFu2v5XP8vXu96ifsH4j9NTV1ZrNZmNobcPW&#10;GfrXkAVp63cPWMuHrppbABZZahnAAAYAD2Otp90fcLZAF2/d7gKOCyP46D5BJxIoHyAp0Bt29r/b&#10;7eyW3DabcseLRp4Ln5l4TGxPzJr1WH21/wAJm/g9vEVNX1dv3u/pvJSAilo4dwYTf206YltWqTFb&#10;oohlJCP0j/c4ot9QTz7k/afvMc8WdE3S3trxfMlGikP+2RtA/wCcR6jHdvu08kXlX2ue5s28gHWW&#10;Mf7V11n/AJy9Vjdtf8JdvkfgXqJ+lPkZ1B2TRx65I6Tf+D3X1XmZksCsFPHiE3PSPJe66pauFDbU&#10;St9Ik7aPvRctzgLve3XFsx84mjnX7Tq8FgPsVj9vHqM92+7BzHAS2y7jb3IHlKskDfYNPjLX7WUf&#10;Z1WD2z/Jd/mYdP8A3c2Z+LG9d4Y2mu0WT6mrdvdr/fxDjy0mD2HV12WHNx458fHJxfRpIJk/afej&#10;2z3iiw7rHCx/DOHgp9rSqsf5hyPn1GO7ezPuVs9Wm2uSZR+KApPX7FiZpPyKA/LquTeGw98deZZ8&#10;Dv8A2ZuvY2cjDM+F3ht3L7ZyyKraGZ8dmoYJgAwIJKfXj3I9nf2O4xfUbfNHPH/FG6uv7VJH8+o6&#10;vLC+2+XwL+GSB/4ZEZG/YwB6SntX0k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lDtfaW698Zqj21srbO4d4bj&#10;yDiOgwG18LktwZqukLBAlHisTFNPKbkCyRk3I/r7T3V3aWMBub2VIY14u7BFH2sxAH5npRa2l1fT&#10;C2sonmkbgiKXY/Yqgk/kOrW+hf5Fv8yXvj7Ks/0If6GdvVvi/wB/F31mYeu/tPLpP+W7N8dZuiPS&#10;ram/3Am1iv6xp9xRv3vp7bbDqT6762RfwWq+NX7JKrAf+cv8s9SrsPsb7kb7pf6H6ONvx3TeDT7Y&#10;6NMP+cX88dXd9Af8JdetMQ1FlPk38jd171nURzVOz+nMFQbKxEc6FWaln3jutcrV1lOxDK5hxlDK&#10;VI0ujC/uEOYPvRbnMGi5Y22OAeUlwxkanqI49CqfteQeoPU27B92DbYSsvM24yTHzjt1Ea19DI+t&#10;mH2JGfQjq8j49/yx/gh8XzQ1nUfxr67odxY/Q9NvbdmOm7D3zDUq5kero92b7kyNZSOzG5WhlhQc&#10;KqKiqog7mH3O575o1Ju+5TNG3GOM+DFT0McQRWH+mDH1Nepv5f8AbPkXljS+0bbCsi8JJB4stfUS&#10;Sl2U/wClKj0FKdHw9gPod9e9+691737r3Xvfuvde9+691737r3Xvfuvde9+691737r3Xvfuvde9+&#10;691737r3Xvfuvde9+691737r3Xvfuvde9+691737r3Xvfuvde9+691737r3Xvfuvde9+691737r3&#10;Xvfuvde9+691737r3Xvfuvde9+691737r3Xvfuvde9+691737r3Xvfuvde9+691737r3Xvfuvde9&#10;+691737r3Xvfuvde9+691737r3Xvfuvde9+691737r3Xvfuvde9+691737r3Xvfuvde9+691737r&#10;3X//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Sb3Vs7aG&#10;+sRNgN77V23vHA1P/AjCbqweM3DiKj/ltjcvFNC//ISH2ptby8sZhcWMrwyDgyMyMPsKkH+fSa6s&#10;7S+iNvexJNGeKuqup+0MCP5dV49tfydP5a3cz1FTuX4odd7dyM+tlyPVpzfUUsM7gBqkUPWtXi6K&#10;V+Ln7ilkUklmUkk+5D2j3i9ytmAW23aaRR5T6bjHpWZXYD7GHUe7t7Pe228ktc7VDGx84NVvQ+tI&#10;WRT+akdVmdr/APCYH4nbkFXU9Qd592dWV9QXeCl3NDtPtDbdAWa6x02OWmwWRaNRxabLux+uv3Ju&#10;0/ef5stqLvFjbXSjiUMkDn7TWVK/ZGB8uo03X7sfKlzVtovrm1Y8A4jnQfYKRPT7ZCfn1Wj2t/wm&#10;F+Xe2WqKnqTurpDtTHwhjHTZ9t19Z7mqyCdC0+NkpMxjgSLX8uYQAn6kc+5L2r7z3KFzRd3srm0Y&#10;+aeHMg+1tUb/ALIz1Gu6/dk5utqttN7bXSjyfxIXP2DTIn7ZB1W12n/Jt/mX9RvKc98TexNzUieV&#10;oa3qxsF24lVFELmWKg63q8nWpq/sxz0sch+gS/uSdq95PbTdwPA3aGI+k+q3p+cyop+0MR8+o43T&#10;2d9ytpJ8faZpR6waZ6/lCzt+RUH5dV7bx6/3513kv4N2Bsnd2xcvqlX+Fbx23mds5LVAVE6/Y5uG&#10;CW6al1DTxcX+o9yFZ7hYbjF423zxzp/FG6uueGVJHUfXm33+3SeDuEEkD/wyIyHHHDAHpI+1nSP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mY/HZDLVtLjcVQ1mTyNbMlPRY/H00&#10;1ZW1dRIbRwUtLTK0kjseAqKSfwPdJJI4UMsrBVXJJIAA9STgdXjjklcRRKWZsAAEkn0AGT1Yj0n/&#10;ACj/AOYr359pUbJ+LHY+Hw1ZokTcXZlJR9TYT7R+RX08/Y02Nlq4bchqGGdmH6Fb3He9+7nt1sFV&#10;vd1hdx+CEmdq+hEIcKf9MVp59SHsvtL7ib9RrLa5kQ/jmAgWnqDMULD/AEoavlXq33pH/hLt3jnW&#10;oq/5CfIzrnruiZo56rA9Y4DO9k51oLgyUM2Wz38AoqWci4MsSVsankCQe4g3v70Wxwao+XtumuG4&#10;B53WFa+ulPFZh8joJ+XUu7J92DfJ9MnMG4w268SsKNM1PQs3hKp+Y1gfPq47oz/hPT/Ll6hakr92&#10;bN3137naUwzpXdt71rf4RFWIbyPFtTYKYTHzQNyopsnDWLptqLMNXuHN9+8L7jbxWO0mi2+M1FLe&#10;Maqf81JTK4PzQofsGOpi2P7vnt1tFJLuGW/kGazyHTX/AJpxCNCPk4cfac9W9dYdK9PdJ4Zdu9O9&#10;V9d9WYIIqNiuvdmbe2fQyhDq11MGAp6cSuTdmkk1MzEsxLEn3EG6b3vG9zfUbxdzXUn8UsjyH8i5&#10;NPsGBw6lzbNl2fZYfp9ntYbWP+GKNIx+YQCv2nPQm+yzoz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M+d29gN0Y6bD7m&#10;weH3Fiaj/P4vO4yiy+On9Bj/AHqLIJJE3pZl9Sngkfn29BcXFrIJraRo3HBlYqR+YIPTM9vb3UZh&#10;uUWRDxVlDA/kQR0RPs7+VP8Ay5+3RMd5fD7paCaoWUVFbsXbbdU5KoedtUs8+U6slw1Q8pPPmaUu&#10;ObNyfY72z3W9xtop9HvFyQOAlfxwKeQWcSAD5Up0Bdz9q/brd6/WbPbAniYk8AmvmWgMZr8616rt&#10;7N/4TUfAHeJnqdibh736irCjilpNv73xG6tvRSM5ZWqqHfeMyFfKqg6QqZWM2HJJuTIm2feV5/s6&#10;Lfx2t4PMvEyP+RidEH5xnqPNz+7byDeVaxkurQ+QSVXT8xKjufycdV6dl/8ACWLe1KKio6c+XW1c&#10;6XdTSYfsvrHLbUFPHos61G5NrZPM+ZtQuGXFRixtb03aQ9s+9PYvRd42h4/VoZlkr9iOkdP+ch/z&#10;R9uf3W71ats+7pJ6LNC0dPtdHkr/ALwP89ffZH/Cdz+ZfsQVD7f2N1h27DTrI5l637VwFKZY42sz&#10;09L2cu253JW7rGsWth6QpchTIG2/eI9s7+guJ57Mn/f0Dn9ph8YD7a0+dM9ADcvu8+5VjU28EN2B&#10;/vmdB+wTeCT9lK/KuOiB9kfy6vnf1Iah9+/Efv7E0VK0i1OZoOtNzbm25CYl1t5NzbWgrceBpBZT&#10;9zZgGK3Cmw/233F5E3egsN3tXY8FMyI5/wBo5V/+M9AHcvbvnraam/2i6RRxYQu6D/boGT/jXRPc&#10;hjshiayfHZShrMbkKV/HVUOQppqOsppCocJPS1Cq6GxBsyg2PsYxyRyoJImDKeBBBB+wjHQPkjki&#10;cxyqVYcQQQR9oOeofu/VO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G/q34zfIzvBox050P3B2lHLJ4hVbB643duugiYGzGpyOFpJoIlX+28siqo5YgeyP&#10;dOZuXNjB/fN/b2tPKWaOM/kGYE/kOjza+WuYt7I/c9hcXVfOKGRx+ZVSB9pOOrM+pf5Af8zLtJ6e&#10;XJ9RbZ6gxVToMeY7a7C21ikVWBLNUYDaMmazMWngES4xTzwDY2jLd/f/ANs9rBEV4944/DbxO37H&#10;kEcZ/J+pL2n2D9y90IMtolmh/FPKi/tSMySD806tF6e/4SzZWQ0tb398r8fSABfvds9PbBqciZGZ&#10;QXNLvnelVS6ApuoD7ebUCGultJi7ePvTRCqbBtJPo9xKB+2KNWr/AM5hT59Sfs/3XJTR9/3UD1S3&#10;iJ/ZLIy/9WjX5dWpdP8A/CfL+Wp1Y1JVZzrfe/dWVoikkOR7c7DzVVCZ1JJkn2/sIYDFVCkHT4qq&#10;gljtY6dQ1e4r3j7wfuXutVguYrJG8reFRj5PL4sg+1WB+fUp7P8Ad/8Abba6NPbSXrr53ErHPzSL&#10;woz9jKR+fVq/VXx96I6Lojjul+mOrOp6R4Vgmj672DtfZzVaKAC1fNgKWCSodiA0kk7O7t6mYsSf&#10;cVbrzBv2+v4m9Xs92a1HjSvJT7A7ED5AUA4DqVNq5f2LY08PZbKC0HA+DEkdftKqCfmTUniehf8A&#10;ZP0b9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SK3p1r1z2TRLjexNgbK37jk/RQb02rgt00S8MPTS5yCeMcMw4X8n+p9rbLc9x21/F264kt29Y5G&#10;Q/tUg9Ir3bdu3JPD3G3jnX0kRXH7GBHRHOw/5Rv8tftAztub4d9P49qgq0r7AxeS6mcsqsupH6rq&#10;sMUJ1EsUI1Gxa5AIHO3e7nuVtdPpt4uGp/v1hP8A9X1k6A+4e0vtvudfqdnt1r/vpTB/1YaPoi+/&#10;/wDhNp/Ls3b9xJtep746tmcSNSx7Q7Ix+ZoKeXxFYlmg7DxOankiD2Z0FUjsBYSJe4HW3/eT9xbS&#10;guha3Q8/EhKk/nDJGAf9qR8j0B7/AO7f7eXdTam6tT5eHMGA/KVJCR/tgfmOiP7+/wCEr2Am81R1&#10;b8xcxjtOs0+J391BRZnzX0CJZtw7dztB49NnLMuMk1XUALpJYb2H3qLgUXdNmVvVorgr+xHiavl+&#10;Mfn0CL/7rVuatte8MvostuGr/t0lWnn+A1+XRJt/f8JkvnPt4zT7H7J+O/YlElxDTrujem08/Mdb&#10;2JoM1gmoVBUIb/xQnUxW2ldbDaw+83yNcUW+tru3bzOiORB+ay6vX8H+boFX/wB2fni3q1jc2lwv&#10;prkjf9jRafT8fH9vRMN9/wAjf+aFsEzSVXxhyu56CLV48hsTfXWm8BUqrxxs0OJw+YfJDmRbCWiQ&#10;kBmAKo5UaWHvl7X39Am6LEx8pYpo6ceLNGE8vJj5eZHQMv8A2Q9z7CpbbGlUecUsMleHBVkL+fmo&#10;8/IHomm+PhT8w+tDKd//ABX+Q+0YIQGauzvTfYNBjGTTq8kOVlx4ppFH0LRysAQQSCCAM7HnXk7c&#10;6fu/dbSYnyW4iLf7zr1D8x0Db7kvnDba/X7VdwgebW8oX8m0UP5HotlZR1mPqZqKvpamhrKZzHUU&#10;lZBLTVMEgFyk0EwV1P8AgwB9iRHSRQ8ZDKeBBqD+Y6Djo8bFJAVYcQRQj7Qeo3u/VOve/de69791&#10;7r3v3Xuve/de697917r3v3Xuve/de697917r3v3Xuve/de697917r3v3Xuve/de697917r3v3Xuv&#10;e/de697917r3v3Xuve/de697917r3v3Xuve/de697917r3v3Xuve/de697917r3v3Xuve/de6979&#10;17r3v3Xuve/de697917r3v3Xuve/de697917r3v3Xuve/de697917r3v3Xuljs/rvsDsKsGO2DsX&#10;eO+MgZI4RQbP2zm9y1hmldY4ohS4WCd9TM6qq6bkkAcke0V5uO37eniX88cC8ayOqCn2sQOllnt2&#10;4bg/h2EEk7ekaM5/YoJ6O115/Ke/mQdoGmG1/hz3XRLVvGkE2+9tp1XTOJn0RytVdoTYeNYz+rys&#10;4TTZtWkg+wTuPux7b7XX6rebZqcRE/jn9kAkNflx8uPQ22/2p9xt0p9Ls9yteHip4A/bOYxT58PP&#10;h0fbrf8A4TafzEN5CCbeFT0X1HCyGSop94di1ueykIEmjww0/W+MzdLJIQdYBrUTSDeQNZSAty+8&#10;l7d2VVsxdXh8jHCEX9szxMB/tSflTPQ8237t/uFeUN4ba0HmJJizfZSFJFJ/2wHz6sC60/4Sw0CP&#10;BVdxfL6sqU1gVOC606qhon8YCktBuvdOXqBqJ1LpbC2Fg12uVWPtz+9PIQU2fZwPRppyf2xpGP8A&#10;q50P9t+63GCG3jdyfVYYAP2SPIf+rfVh3Vv/AAnP/lubA+1l3bt3tnumpgS8x7F7OyWKo56g3by/&#10;Z9Vw7bsisR44nkcaVVZDL6i0ebp94z3J3CotJILIH/fMIYgfbOZs+pAHypikhbX93b24sKG7jnvS&#10;P9/TFQT9kAh/IVPzrmtj/Vf8v34Q9KNRz9ZfFTorbWSoAFpNwHrnbma3XCASRbd24YKvKE88lqsk&#10;8X+gtHG6+4HO+9hl3PdbqVW4p4zrGf8Am2hVP+M9SNtfIHJOy0bbNqtYmXg/go0n/ORwz/8AGuje&#10;RxxwxxxRRpFFEixxRRqqRxxoulI40WwAAAAAFgPYQJJNTknoXAACgwB1z9663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kt1bB2LvumFFvfZe0t5UYQxik3VtzD7h&#10;phGSSUEGXhmSxubi1vau0v7+wbXYzyQt6xuyH9qkdJLqwsb5dF9DHMPR0Vx+xgeim7z/AJaf8vzf&#10;xmfcvw2+Oj1FRzUVuE6q2ntLJTtrD+SbJ7SpqGod+AC7SFrem+nj2LbL3L9wdvoLbebyg4Bp5JAP&#10;9rIWH5U6Cl57bcgX9Tc7NaVPErBHGT9rRhT+dein7w/kHfyuN2eWSl+PmT2bWTLZ63Z/bPbNHYiJ&#10;Io2ixuXzNbQRlQl/26QBmZmcMxv7Fln7+e6VpQNuCzAeUkEB9fNY1Y/m3oBToJ3nsL7X3dSu3tCT&#10;5xzzj/jLSMo/Jfma9FW3f/wmO+CuZDzbU7P+S2zKojTHCN29fbiw6eqR9bUmT20tWzXZF/4HhdCA&#10;adbM/sVWf3nOeocXdrZzD18OVG8vNZtPr+DifTHQWvPuzcjTZtLq8hPp4kTr5+TQ6vT8fAeueiu7&#10;u/4St7Yn8suw/mfnsVpRmgod3dJY/P8AmkEChIpcrhtzY3xgyB2LijkIUquglSzii0+9TdLQX+yq&#10;/qY7kp5/wtC9cUxqGfPOAvd/datWqbDeWT0ElsHrj+JZkpmudJx5YyWbdn/CXH5Q0fm/uL8kehNx&#10;6Wl+3/vZjuw9l+VRKohM38Hx2f8AGWQszBdelgFBYEsomtPvR8rvT6/bbqP18Mwyf8eeKv8AL8uH&#10;Qau/uv8AM6V+h3K1k9PEEsf/AB1JaY+3/L0W7dX/AAnB/mR7eacYjHdIb7EJlEbbV7U+zWqEc/hR&#10;oP7747DEB1/dXyhDp4YK/o9iS0+8f7b3FPGa5gr/AL8grTHn4TycOGK54Yz0G7r7ufuPb18Fbaen&#10;8E9K58vESPjxzTHHOOi8bq/kb/zStpeZ6z4rZjL00f3TR1O1exeoN0/cxUmkvLDQ4PcE9WusMDFH&#10;LTpI/IVCVYARWvvl7W3dAm6qhNMPDcJSvzaIL9pBIHmeg9deyHujaVL7UzjOUmt3rT5LKW+wEAny&#10;HQA7h/lk/wAw7bDOmS+FfyWqSk8dMx291DvLdymSSEzqyPtOlrVaPSCGlUlFayMwchSILf3N9vLo&#10;Vj3qyGK99xHH8v8ARGXPy4+fDohuPbP3CtTSTZbw5p2W8knz/wBDVsfPh5cegEz3xr+Re1UaTdHQ&#10;Xde20Smesd891XvrDolGhIerZshQRgRAqwMh9IseePZ9b8y8uXZpa7hbS5p2TxNn0wxz8uiCflvm&#10;K1FbqwuY8V7oJVx65UY+fQQ5DGZHEVT0OVx9bjK2JUaSjyFJPRVUayIJI2enqVVwGUhlJHI5Hs3j&#10;kjmXXEwZT5ggj9o6KZIpIX8OVSrDyIIP7D1C9udN9e9+691737r3Xvfuvde9+691737r3Xvfuvde&#10;9+691737r3Xvfuvde9+691737r3Xvfuvde9+691737r3Xvfuvde9+691737r3Xvfuvde9+691737&#10;r3Tzhtubh3HM9Pt7A5nPVEbQrJBhsXXZSZGqGKQK8VCjsC7AhARyRYX9sTXNvbDVcSLGPVmC8OPE&#10;jh0/DbXFydNvG0h9FUtx4cAePQ67c+HXy63jo/uj8WPkdunX5tH93Oj+zc5r+3/z+j+GYuW+i412&#10;+n5t7IrnnHlGz/3L3Wzi/wBPcwrx4fE449Hltyfzbef7ibXeS/6S2mbhx+FDw6MTtn+Uf/Mo3aVG&#10;K+HHctJreRB/ebC0WygGigFQxY7yqaCwKsArGwZropLgqA7de7ntraf2u825/wBIxk86f6GH/wCK&#10;zw6EVt7S+5F3/ZbPcD/TqI/Kv+iFf+Lxx6Mdtb/hPz/NF3EqvkukdrbKR9RQ7p7i6slYoIkljdod&#10;qZXKSJrLFArqrqytrVRpLBy6+8D7XWxpHfPP/pLef/DJGg/ZjOK9CO19gPdC4FZLJIf9PcQf9Y3c&#10;/tzjNOjRbS/4TDfNzKmKXd/b/wAadpUryIskVHuLsfc2WhiE+iaRqSHbVLSk+O8kSrXHUbKxj5IC&#10;13957kiKotLO9mPzSFF4Yz4zNxwe3HEV6E9p92TnaWhu7yzhHyeZ245x4KrwyO7PA06NRsv/AISt&#10;1jCCo7E+Z9NAw0/c4nZfSUtUGuil/BuHObmhtZtSjVjDcWbjlfYWvfvUoKrt2yk+jSXNP2osJ/4/&#10;/n6FNl91pzRtx3kD1WO2r+x2mH/HP83RtNlf8JhvhVh/HNvfuL5Hb1qY/wBUGPzfXu0cPNfWD5qS&#10;Lb9bV8App0ZBbEEnUG0qEb37z3Os1VsbOzgHqVlkYfn4qr68UPQssvuyclw0a+vLyY+gaKNT+XhM&#10;37HHRxtj/wAhj+V3sloJ5fjxVb0r6coyV2+Oz+0cwrlDc+fDUmXpcZIGIFxJQkfgWBIIOvvfr3Rv&#10;aqNxEKnyiggX9jGNnH5N0MbH2I9sLKjHbzMw85Zp2/aokVD+a9HN2H8A/g/1l4X2N8R/jrgaunVF&#10;iy0fUOx67PhY4kiVW3DlKKeuYWjViGqDd7ubuzMQZf8AP/PG51F9u95ID+H6iUJ5/gVgvn6cMcAO&#10;hlYcg8kbZQ2O02kZH4vp4i/l+NlLeXrxzxJ6NZjsZjsPRQY3EY+ixeOpQy01BjqWChoqdXkMrrBS&#10;0yqiAszMQqi5JP1PsKSSyTOZJmLseJJJJ+0nPQqjijhQRwqEUcAAAB9gGOpvunV+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ULIYzHZelehyuPos&#10;nRSsjSUeQpIK2lkaNxJGz09SrISrAMpI4PI93jkkhbXExVh5gkH9o6pJFHMnhyqGU+RAI/Yeglz3&#10;xx+PO6jKd0dDdMbkNROtVOc91dsfMGaqVSi1MpyFDJqkAJAc82P19m9vzJzDaU+lv7mKgoNE8q0H&#10;phhjopn5c5euq/VWFvJU1OqCJqn1ypz0Emc/l6fAvcgqTmPhd8V6meskSaqroug+r6LKTSowYO+V&#10;oMXFU3NgG/d9Q4Nxx7NoPcLn22p4O9XwC8B9VOVH+1Lkfy6KJ/b7kO5r42y2JLcT9LAGP+2CBv59&#10;Bbl/5SX8tjNy1EtZ8OOl4WqofBKMRgqrARKni8OqnhwNRTJC9ufJCqvq9WrVz7NYfdv3JgACbzcm&#10;me5g/wC0uGJ+w1Hlw6K5fab23mJL7PbiuO1Sn7NJFPtFD58egyyv8jj+VfmI4oqv4m4SFYXaRDiu&#10;ze7sFIWZdJEsuE3NTvIP6K7EA8gX9mcXvl7qQklN2Y1/ihtm/wCPQmn5dFsvsh7WzAB9pUU/hmuV&#10;/wCOzCv59ILIf8J/v5WdbVPUU3Qe4sRC4QLQ4/unuWWliKoFZkfK5yqnuxGptUxFzwALAL4/vAe6&#10;aLpbcEc+ptrev/GYlH8ukEnsD7XO+pbB0HoLm4p/xqVj/PpEVH/CdL+WjPUTzR7Q7Zo45ppZY6Sn&#10;7azjU9Kkjl0p4Gq45ZSiA6VMsrvYDUzG5K5fvF+5aqFM0BIHEwLU/M0IFT8gB6DpC33d/bVmJEM4&#10;B8hO1B8hUE4+ZJ+fSNk/4TV/y7Hkkdct8i4Vd2ZYo+zNtGOJWa4jjMu3mey/QamJt9STz7Wj7yvu&#10;KBQpZn/my/8A1u6Rn7tvt4TUPdj/AJvJ/wBauk1kP+Ex3wArap6im7K+WOIidUC0OP7B6qlpYiqB&#10;WZHyuyKqe7H1NqmIueABYe1Mf3nPcBF0tbWDn1MU9f8AjNyo/l0mk+7NyC76lub5B6CWCn/GrZj/&#10;AD6g/wDQMH8B/wDn7ny+/wDQ+6Y/+wD3f/gn+fv+UPb/APnFc/8AbV1T/gY+Qv8AlLv/APnLb/8A&#10;bL0xZT/hL38LpahGwvenygx9KIVWSHKZvqjL1DVAdi8qVNJtShVUKlAEMRIIJ1kMAr8X3oedAtJr&#10;GyY/0VnUU+wzt+2v5dJ5fuw8mFqw316o9GaBjX7RAv7Kfn02/wDQLt8Rf+8gvkd/1O6y/wDrD7d/&#10;4KLm/wD6N9n+yb/rb03/AMDByl/0cLz/AKo/9auskP8Awl3+H6zRNUd/fJOWnEiGeKGr6wgmkhDA&#10;ypFO+3pFRitwrmNgDyVb6Grfeh5wodO32YPlUTn+XjCv7R9vW1+7DyhUatwvCPOhhH8/CNP2H7Ol&#10;X/0DB/Af/n7ny+/9D7pj/wCwD2l/4J/n7/lD2/8A5xXP/bV0r/4GPkL/AJS7/wD5y2//AGy9c4/+&#10;Ew3wFSSN27Y+Xcyo6s0Um/8ApwRyqrXMchi2Er2b6HSwNvoQefej957n4igtNvH/ADauP+2rrw+7&#10;JyEDU3d+f+btv/2y9K3/AKBqP5dv/O7+R3/oy9rf/Y57Sf8ABK+4n++7P/nDJ/1u6V/8Db7efx3n&#10;/OZP+tPSpp/+E5P8teGnghkwPctXJFDFFJV1Ha1atRVPGgR6idaSkiiDuRqYRRIlydKqLAJW+8b7&#10;lMxYSW4B8hAKD5CrE4+ZJ9T0qX7uvtuqgGO4JHmZzU/M0UDPyAHy6XVD/wAJ9v5W9JLSyVHSG68o&#10;tO0Rlhru5u2Y4q4R21rVHG5encB7evwPGefSV4sgf7wXuk4IW+jWvpbQY+ysZ4fOvzr0uj9gPa9C&#10;C1jI1PI3E+ft0yA5+VPl0IWK/kZ/yrMM0zUnxOxMxqAiuMr2n3pnVURklfCmc3RUCM8nUYwpbi97&#10;CxfL75+6s1Ne7MKfwwWq/t0wCv59GMXsd7WQklNpU1/inuW/ZqmNPy6E7C/yj/5a+Aalah+HHTU5&#10;o4fBEM1ha7ciuhj8WqqTcVTVCd7c+SYO9/Vq1c+yyf3c9yriok3m4FTXtYJ+zQFoPkKDozh9pfbe&#10;CmjZ7c0x3KX/AG6y1ftNT0LGC/l8fA7bQpDhfhf8V6OehMrUte3QXVtVlYmmZmkb+L1uLkqibOyg&#10;tMbL6BZQACmf3B58ua+NvV8Q3EfVThcf0Q4Xy9OOePRrB7f8iW1PB2axBXgfpYC3+9FC38+GOHQx&#10;7e+P/Q+0hAu1Ok+o9sLTJNHTLt7rfZuFFPHUyGWojgGNootAkdmZwtgxJJuT7JrjmDfryv1d9cS1&#10;pXXNI1acK6mPDy6OLfYNitKC1sreKlaaIY1pXjSijj59CtT09PSU8FJSQQ0tLSwxU9NTU8SQ09PT&#10;woI4YIIYwFREUBVVQAAAALeylmZ2Luak5JOSSfM9GyqqKEQUAwAMAAcAB1m9663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TflsvisBi8jnM7k8fhcLh6KqyWWzGWrabG4vF46ihNRWZDI5CsZIoIIY1aSWWV1&#10;VFBZiACfbkMMtxKsECl3chVVQSzEmgAAqSScADJPTcs0VvE087BEQFmZiAqgZJJOAAMknA6gbY3N&#10;iN44Wj3FgJaqpw2RDyY2tqsbksUMjSq5SPIUVPlYoJnpZra6WpEfjniKzQNJDJHI7l1bTWcxt7gA&#10;OvEBg1D6EqSAw4MtaqaqwDAgN2tzDeQi4tySjcCQVqPUBgCVPFTSjCjKSpBL/wC0/Sjr3v3Xuve/&#10;de697917r3v3Xuve/de697917r3v3Xuve/de697917r3v3Xuve/de697917r3v3Xuve/de697917&#10;r3v3Xuve/de697917r3v3Xuve/de697917r3v3Xuve/de697917r3v3Xuve/de6//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V+/Jn+Yt030HvPF9HbJxe4fkj8rN1OaXZ/xp6XFLnN6S1RW5rt/ZolsdtXGQKRUVtdmJUeGmD1S&#10;08sMUjLIHLPt1vO/2T75fOm27VFmS8uarHT0iX453PBVjBBailgSKgDmX3E2bYbxdkslfct1lxHZ&#10;21Gkr6yt8ECDizSEELVgpAPTl1N8fO5Oycthu3/m/ubb2592UVZTZ7Ynxs2Car/ZfOlK+nnFVh8j&#10;kBX/AOUb33bR6Uc7hzI+zoqgM2FoKNl+7mb3bmHZttifZ+R4nihYFZbyWn1dyCKMBTFtA2R4Ufe6&#10;4nkeuhXNp5f3ncpU3fneVJZVIaKzir9JbEGqk1zczrg+LJ2I2YY0Pex8PYD6HfXvfuvde9+69173&#10;7r3Xvfuvde9+691737r3Xvfuvde9+691737r3Xvfuvde9+691737r3Xvfuvde9+691737r3Xvfuv&#10;de9+691737r3Xvfuvde9+691737r3Xvfuvde9+691737r3Xvfuvde9+691737r3X/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Wv5OfL745/&#10;DvY77++Q/aO3uv8AEypUjCYurmev3ZuyrpkDPjtobSxyy5DIzAsgk+3gaOEMHneKK7gS8scocx84&#10;330HLtq9w4pqYCkcYPnJIaIg9Kmp4KCcdBvmbm/l3k+x+v5hukt0NdKnMkhHlHGKu59aCg4sQM9a&#10;/MXzq/mGfzg945Xq34CbazPxC+KlFkGxPYPyl3VHr3/NjtIasocPlMZJ4qLJNG6tDhttVUlcriN6&#10;jM0dLNJpyBPIvt57P2abpz9Ku8bqw1RWMf8AZV8iysKslRmSZQhFQsLuB1AA559wvd+8fa+Qom2j&#10;alOmW9f+1p5hWU0V6HEcLFwaFpkQnq7f4R/y+vj38ENm1mF6pwtVm9/boUVPZndO8pIsv2d2RlZZ&#10;vvKmbNZxlBp6LzkyQYykCU6N+7IJqp5qmWEud/cHmHny9WbdnCW8WIbaPthhWlBpXzamC7VY8BRA&#10;qia+Sfb/AJf5Fs2h2pC9xLma5k7ppmrUlm8lrkItFHE1YlieP2Buhx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SG3f2d1r17E0+/uwtjbHgSFqh5t37swG2olp&#10;0jeZ52kzVRAAgSORyxNgFY3sDZdZ7XuW4nTt9vLOeFI43fPCnaD6j9vSG83PbdvGq/uIoBx/UkVM&#10;evcR6H9nRWd3/wAyz+X3sVpY9w/Mv44iogcx1FHhO2No7sr6eVZvA0NRj9qVNbNG6sfUjxggXYgK&#10;CfYqs/bT3BvqG32a8oeBaCSMHzwZFUH9vQXvPcn2/sSRcbzZ1HELPHIR5ZEbMR+Y6Kxuv+fV/K02&#10;usiRfI6q3TWRLqNFtTqbuGvZwYDPGI8jW4KmoWLG0dhV3ViA+kBioptfYX3TuqE7aIgfN57cedOA&#10;lZvn8PDhXoLXfvx7XWtQNxMpHlHBcHyrxMQX5fFx406LTuv/AIUw/wAvvBeaPBbP+Sm9pgkwppcL&#10;19srGY+WZIBJAKifdO5qCeON3PjZ1pXZbM3jYadQmtPuz+4M9DPNZwDFdUsjGlc0CQsCfOmoD58a&#10;Bq7+8ryBBUQQ3k5zTTFGorTFS8ykA8K6SflwqXTdH/CprpakM39yviZ2huALr+3/AL0dh7U2gZbQ&#10;ao/MMTRZzReT0Np12X1jUfR7Edr91nenp9bu0Efrohkk8/LU0VcfZnHz6Dt196PZUr9FtM8nprlj&#10;j8v6Ky0z9uM/Lovm4/8AhVF2FVM/90fhrszBqXhKDcfc2b3SyxrHadXbGbew92Z7MjAAKPSQ59Xs&#10;QW33V9vX/cveZH/0luqfZ8U0n+z8ug/c/el3Bv8AcTZo0/09wz/b8MUf+x8+gI3B/wAKf/mzWak2&#10;30r8X8FG6VKGTJ7e7Tz9ZF5OKaWnlh3XQxB4hcnyQOrtYlQLqT63+7BySmbm9vZDj4XgQfOv6DGh&#10;+RBHr59EVx95znV8W1lZIM/Ek7n5U/XUY+YIPp5dAnnv+FG/8yjMCX+H53pnavkgWFDgeqaOoMEg&#10;Yk1UX96KzJXkINiH1JYCyA3JO7f7uXtrDTxI7iWh/HORX5dipj7KH59Ek/3i/ciavhyW8VR+GAGn&#10;z72fP21Hy6B/O/z6P5qWc88afJmHB0tRCsL0uC6d6NpNGn9UsGQqNtzVkbt+WSpH+Fhf2cQewvtX&#10;BQnbNZHm1xdH9oEwU/mOiif339056gbnoB8lt7YfsJhLD8m6CvKfzjP5muYqEqav5gdmwyJCsCri&#10;4Np4OnKK7SBnpMLjaeJnuxvIyFyLAsQqgGkXs57ZQrpTZ4SK17jIx/azk0+VadFUvvD7mTNqfeJg&#10;eHaI1H7FQD8+PQXZP+ZZ/MJy1MKWq+a/yfiiEiy6sZ3Vv7C1OpAQAazD10ExXk3QvpPBIJAsaxe2&#10;nt7E2pdksif6VtEw/YykfnTosl9yvcGVdL71egf0bmVT+1WB/KvSCynze+aOcqEq818vPlBl6qOF&#10;aeOpynf3a+QqEp0dpEgSaryzsEDO7BQbAsTa5PtfFyPyXAuiHZ7JBxotpABX1xH0Xy87c5ztrm3e&#10;9c8KtdTk09KmTpE1/wAlPkXlauWvynfvdWSrp/H562v7U31WVc3iiWGLy1NRXs7aUVUW7cKABwB7&#10;Wx8tcuRII4tvtlUcAIIgB58AtOPSKTmTmKVzJLf3LMeJM8pJ8uJbpJ5HtbtHMVJrcv2Tv7KVjIkZ&#10;q8jvHcVdUmOMWjjM9TUs9l/AvYe1ce1bXCuiG2iRfQRoB+wDpLJuu6TNrmuZWPqZHJ/aT02Tb83x&#10;Uwy09RvPdc9PPG8M8E24svLDNDKpSWKWJ5irKykhlIsRwfbq2FipDLCgIyCEXH8ummv75gVaaQg4&#10;ILtn+fSU9q+knXvfuvde9+69054vN5nBzSVGFy+Tw9RNH4ZZ8XX1WPmlh1B/FJLSOjMuoA6SbXAP&#10;tqWGGcaZkVwM0YA/4enYp5oDqgdkJxVSR/g6fP8ASFv7/nuN3/8AoS5r/r/7Y/d9h/viP/eF/wA3&#10;T/7wv/8Af8n+9t/n6U9H3v3hj6aGioO5e1qGjp0EdPSUfYe7qamgjBuI4YIaxUUf4KAPaV9i2ORi&#10;8lnAzHiTDGSftJXpSm+75GoSO8nUDgBNIAPyDdKyg+WvyqxVJFQYv5M/ILG0MHk8FFQdzdj0dJD5&#10;ZWml8VNT5JUXU7M7WXliSeSfaSTlLlSVzJLtlozHiTbQkny4lK8OlcfNnNUSCOLc7tVHAC4mAHnw&#10;D9LnH/zAvnjiko4sf81fllS09B4RSUcfyJ7dNDClOQYoRQPlzCYxYDxMhQjgqRx7Qye3/IcpJk2S&#10;wJatT9Jb1NfOvh1r8616XR8/89xACPer8BaUH1dxQU8qeJSnypToRMX/ADVP5jeIqHqaT5m9+yyP&#10;C0DLlN95LN04RnWQslJmjURK91FpFQOBcBgGYEul9q/biZdL7Lagce2JVP7VofyrToxi90/cWFtS&#10;bzdE8O6UsP2NUfnx6ETEfzpP5oGEjpoqP5db4mWlm88Ry+2+uM/Iz+XzaambPYWpeZL8eOZmTT6d&#10;Onj2XTey3tfOSX2iIVFO15k/YEkUA/MUPnx6MIfef3OhACbvKaZ7khf9uqM1+w1Hlw6FLFfz+v5q&#10;OOWZav5EYbOmVkKPlelOj4WpggIZYRg9u0YIa4LeQMeBYjm5XL7A+1clNG3NHT+G5uc/bqmb+VOj&#10;WL3890o669xWSv8AFbW2Ps0xL/OvQuYr/hSH/MgxzTNWVPRWeEoQImV6tqIVpihJZoTg8pRElrgN&#10;5C44FgOblEv3b/beQDQLqOn8M4Nft1I38qdG0X3jfcaOus2slf4oDj7NLr/OvQv4b/hUD82qdn/j&#10;/SXxaysdoRF/Ctu9sYOYFSfO00lVu6vVy4tp0xoFNzZgQATzfdf5Jb/ce+vk/wBM8DfZSluv+E9G&#10;8P3nedVP+MWVk4/opOv21rO3+AdDTgv+FT/aVPIp3N8Ptg5eL7mFmTBdsbi27IaNWH3ECy5DDZQC&#10;RhcJLoKqeTG9rEln+6xtbD/Fd4lQ0PxQI+fI4kTHqPP1HR1B96TdFP8AjOzxOKj4Z3THmMxvn0Pl&#10;6Hobtvf8Ko9g1Pg/vX8M934XV5vuf7vd1YXc3i03+38H8S23iPJq9OvVo03NtduSS4+6vfrX6Teo&#10;34U12zJ9taTSU+XGvy6O7f70tg1PqtmkTjXRcq/2UrDHX58KfPoddt/8KgfhXWrEu6ukfk5t+eQU&#10;Ss2HwfV25aGCWUEV7TVFRujHTeKE20PHTM8i3PiRgFYhufuv86oSbW+spAK/E06E+mBA4qfMFgB6&#10;nj0eW33neS3oLqyvYzj4VgcD1yZkNB5UBJ9Bw6Hvbn/Ci/8AlpZwIcnuvtzZxZJmK7j6mzNUY2jk&#10;0JG/90ZsqNUg9aaSQB+oq3p9kNz93T3Lg/soreb/AEk6j/q4I+H/ABVej+3+8T7az/2stxD/AKeB&#10;j/1bL8f+Lp0Yfbf87T+VvuptGL+W+1KU+SWK+5Nkds7NXVDCJ3Ovd+36FdJVgEe+lmuikuCoDtz7&#10;Je6VoKy7RIf9JLBJ8v8AQ5W/2OJx0Ibb3r9r7o0i3aMf6eOeP5/6JEv7fPgM9GK2t/MP+Bm89Cbc&#10;+ZPxlraiS/joKjuzr3FZSQLAKh2jxWXyEFSwVDd2EVlsQxBUgB269u+fbLNxs16oHmLaZl40+JUK&#10;/wA+hDa+4XIl7i23myY+huYlbhX4WcN/LoyO1eyuud9Kr7J3/sneKNq0vtXdWC3CraIUqH0tiJ5g&#10;bRyI5/orKfoQfYauts3GxNL63kh/06Mny/EB5gjoSWu5bdfZsriOb/SOr/P8JPkQfz6W3tF0t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oPu0e2Os+ktlZjsbt3fm1uuNjYGFpspujeGZosHiac&#10;+NpIqWOorXXzVM2krTUkAeaZ7RxRu5Ckw2vadz3u9Tbdoge5nkNFSNSzH50HADzY0VRkkDov3Tdt&#10;s2Syfcd3nS2gj+J5GCqPlU8SfJRVmOACetV/5zf8KTojPk+sf5f2zpMzkqqWTERd89g4Cd4Hqake&#10;Cnqes+sK5BNUS63U01VuGJV8ilHxMyMrnKjkb7th0rufuBNoUd30sTitBkiacYApxWInBqJVIp1i&#10;3zx95Aam2zkCHWx7fqpVNKnAMMByTXg0oGcGJga9Ij4R/wAkv5C/MnfFH8s/5pm9exJ6HPfaZXH9&#10;V7oz+Tftne+PLtW0NLvbIySeTamETyaYcHRrFWiNniVMVoQyrud/e3l7k2xPKXtZBCGjqpnRF8CI&#10;8CYxSk8hpmVqpUAky1NEPJPspzBzjfDmz3RmmKyUYQOzePIOIEhrWCMVxEtHoSKRUFdurYewdk9X&#10;bQwGwOuNqYDY+ydrY+HFbd2ttjF0mGweHx9OLR09Fj6JUjQXuztbU7EuxLMScRL/AHC+3S8k3Dcp&#10;XnnlJZ3dizMT5knP+YYGOst7Cwstrs49v26JIIIgFREUKqgeQAx/nOTnpXe0nSvr3v3Xuve/de69&#10;7917r3v3Xuve/de697917r3v3Xuve/de697917r3v3Xuve/de697917r3v3Xuve/de697917r3v3&#10;Xuve/de697917r3v3Xuve/de697917r3v3Xuve/de697917r3v3Xuve/de697917r3v3Xuve/de6&#10;/9Hf49+691737r3Xvfuvde9+691737r3Xvfuvde9+691737r3Xvfuvde9+691737r3Xvfuvde9+6&#10;91737r3Xvfuvde9+691737r3Xvfuvde9+691737r3Xvfuvde9+691737r3Xvfuvde9+691737r3X&#10;vfuvde9+691737r3Xvfuvde9+691737r3Xvfuvde9+691737r3Xvfuvde9+691737r3Xvfuvde9+&#10;691737r3XvfuvdBnv/unpzqiH7jtLtnrPrWDxvN59/772ts6HwxqHkl8m4qqmXSqsCzXsAQT9fZn&#10;t+y7zux07VaTXJ9Ionk/44p6Lb/etn2oat0u4bYcayypHj/bsOiJdi/zlv5ZfWJqo878t+vM5U0w&#10;mC0/XVHuvtIVc0S3WClruusfk6QlyQqSNULFc3aRVDMB3t3s17m7pQwbRMgPnMY4KfMiZ0bHpSvy&#10;r0BNx94/bTbKifdonI8oQ89fkDCjrn1rT59ES7B/4Ux/AvbBnp9k7J+QnZlWof7aqxuzdq7YwEzK&#10;t1E1dunN09dGGJsCuLewBJA4DDvb/uz8+3VGvZ7S2HmDI7v+xIip/wB7HQF3D7yvIdrVbKC7uT5E&#10;RoifmXkDD/eD0R3f3/CqHKyeen6u+HOPpArN9tmN/dw1OR8q+VdJn25t3A0ug6A1wuVf1MObIQ44&#10;sPurxCjbpvJPqsVuB+x3lauf6A/ngEX/AN6WU1Xa9nA9GluCf2okS0/3s/yySjff/Clf+YRugVEO&#10;1sF8fetIHR46afbfX24M3lKcMjqs0lRvfN5SmkkUsGB+yVPSt4yNesbWH3avb21obqS7uT5h5UVT&#10;8qRRIwH+2rk54UBd995L3Auqi1jtLYeRSJ2YfnLI6k/7UDHDjUmW+f50f8zvsEyjMfLXfGIhk1qk&#10;GxsHsProQRO5ZYoqjYmJx850g6VkeVpLAanJF/YzsfZf2w2+ng7RE5HnK0s1fylkcfkAB8ugbfe8&#10;3ubuFfG3aVB6RLFDT84o0P5k1+fRPt7fLT5UdleYdifJXvzfST6hLDu7uDsHcNOytwYxT5bISxqg&#10;HARVCgcAAcexhY8pcq7ZT93bZawU/wB928SH9qoD+fQPvebOadyr+8Nyup6/78uJXH7Gcj8ugAkk&#10;kmkkllkeWWV2kllkZnkkkdtTySO1ySSSSSbk+xAAAKDAHRASSanJPXD3vrXXvfuvde9+691737r3&#10;Xvfuvde9+691737r3Xvfuvde9+691737r3Xvfuvde9+691737r3Xvfuvde9+691737r3Xvfuvde9&#10;+691737r3Xvfuvde9+691737r3Xvfuvde9+691737r3Xvfuvde9+691737r3Xvfuvde9+691737r&#10;3Xvfuvde9+691737r3Qx7U+RXyC2H4zsbvXuPZhiUrEdqdnb22741aVJ2WP+D10NgXjjcgf2lU/U&#10;CxNd8u8v3/8AudYW81f9+Qxv8vxKfIn9vRzacxcwWH+4N9cQ0/33NInz/Cw9B+zozm0f5qn8xvZI&#10;hGG+Zvftb4HWRP73b7yXYBZknaoAmO/DkvIupyCslwV0oQUVVAYvPar24vq+Nstqtf8AfcQi8qf6&#10;Fop+XnniT0JrT3T9xbKng7zdNT/fkpl86/6Lrr+fljgB0aPZ/wDwoD/mibWWGLI937Y3zBAiRRxb&#10;w6h6w1eKOJYUSas2ti8XUykadRllmaRmLF3biwWvPu/+111Ux2LwE/77uJ/5B3cD7AAB5DoUWfv9&#10;7n2oAkvknA/35bw/4URCftJJPmejV7P/AOFPfzWxXih3n038bN300Z9U2NwfY21MtOrSvI4mql3H&#10;XUoIDIkZjoVsF9QdiW9hW8+7DyVLU2V7eQk+RaGRRw8vBVvmaseOKdCmz+83zpFQXtnZzAeYWaNj&#10;+fjMvyFFHDNejW7K/wCFUkZNPT9i/DB1H7f3eX2V3ash/XEkv2+3M7tlfovmkXVleSEjNrtKApe/&#10;dWOW27evsWS2+3i6zfYPg9T8uhXZfelGF3HZvtaO5+zgjQ/afj9B8+jabK/4U6fB/NLFDvTqj5Ib&#10;HrHVDLNBtvYG6sJCSEDr99Rbhp6xiGZiLY6xVb3DEJ7CV792LniAk2V3Zzr83lRv2GEr/wAb4n0z&#10;0LLL7zXJE1Be2l5AfkkTr+0Shv8AjHD9nRudk/z6f5XW8/DFN8h6zZldNp00G9uru08Vov8AXzZa&#10;hw9XjksbX1Vo/qLgEgI3vsL7o2VSNuEyjzjngb/jJkV/+M9C2y9+Pa+9oDuBhY+UkE6/8aEbIP8A&#10;eujgbH/mIfBDsdoItnfMD45ZOtqii02Jqe3dlYXOztIbKsWBz1ZS1rG5AIEHBIB5I9g++9u+fNtq&#10;bzZ7xVHFhbyMo/26qy/z6F9j7hci7jQWe8WjMeCm4jVj/tWZW/l0a3A7l25uqhTKbXz+E3JjJNOj&#10;I4HK0OYoX1xiVNFXj5JIzdWVhZuQQfofYUuLa5tZPCuo2jYeTqVP7CAehVBc211H4trIsi+qsGH7&#10;QSOnv2x0/wB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Se3Xu3auw9t5neO&#10;99yYHZ+0tuUE2U3Bufc+WoMDt/CY2nF56/LZjKSRU9PCn9qSWRVH9fai0tLq/uUs7GJpppCFREUs&#10;7MeAVVBJPyA6T3d3a2Fs95fSLDDGCzu7BUUDiWZiAB8yeta75xf8KR+ler48rsf4Y7bh7233C81G&#10;/Zu7KXLYPp3CzIrI1RiserUuX3A6SLoKx/YUrAiWGsqE9DZKcj/du3rdCl9znL9BAc+DGVa4YejH&#10;ujiBHr4j+RRTnrG7nf7x+y7WHseTY/rpxjxpAy26n1UdsktD6eGh4h2GOta+if8AmIfzkO/IcNJl&#10;t795bshnatkWtqThOouncFlKgpJkJqanWPDbex9oygMUIqaxowiLV1RCtko49u/ZvYDMEisYiKYG&#10;q4uGUcKmskz58zpStToThjch9wveLfhCXkvpQa5Om3t1Y8aCkcSY8hqelBrbjuK/y2P5KHx/+C9N&#10;hOxt8pjO8PkvDHFWSdhZnFodr9f5Bhqem6o29Xq5pZIb+L+N1V66WzPF9lFM1KuHXuT718wc9M+3&#10;WOqx2w48FW75R6zuPiB4+Ev6YwDrID9Zg+2/stsHIypuN9pvtyGfFZeyI+kCH4SOHit+ockaASnV&#10;1vuFOpp697917r3v3Xuve/de697917r3v3Xuve/de697917r3v3Xuve/de697917r3v3Xuve/de6&#10;97917r3v3Xuve/de697917r3v3Xuve/de697917r3v3Xuve/de697917r3v3Xuve/de697917r3v&#10;3Xuve/de697917r3v3Xuve/de697917r/9Lf49+691737r3Xvfuvde9+691737r3Xvfuvde9+691&#10;737r3Xvfuvde9+691737r3Xvfuvde9+691737r3Xvfuvde9+691737r3Xvfuvde9+691737r3Xvf&#10;uvde9+691737r3Xvfuvde9+691737r3Xvfuvde9+691737r3Xvfuvde9+691737r3Xvfuvde9+69&#10;1737r3XvfuvdcJJI4Y5JZZEiiiRpJZZGVI440XU8kjtYAAAkkmwHvYBJoMk9aJAFTgDooHa/8wX4&#10;QdIGsh7P+VXRu28lQB2q9vx9hYDPbshCLqOrZ+2pazKEn+yFoySeBc8exhtPt9zxvlDte1XMitwf&#10;wnSM/wDNxwqf8a6CG6+4HJGyVG57rbRsvFPFRpP+caFn/wCM9Vp9o/8ACjz+XLsNp4NnV/cfdNQg&#10;kWCbYXW02DxkkykKgmqu06vb06RsTfXHSyEAEhTwDJW1/dw9xr8BrxbeyHmJZtTfsgWYV+RYfb1G&#10;26feM9urCq2bXF6fLwodK/tnaI0+YU/Z1W92f/wqdz83kpumPiLh8dp83izfZ/Z1bmfNe4g8m19q&#10;Yyg8emwZ7Zh9V9I06dTSRtf3WLcUbet3Zv6MEIX7e+R3r/zjH58Oo43P70lwe3ZtoVf6U0xavp2I&#10;i0/5yGvy49V0dm/8KIf5l/YAnj29vnrLp2nqEeKSDrLqzBVBWKRCjrBW9nvuWpiax9Msc6yKfUjq&#10;wBEjbZ93f202+huIJrwjzmnYftEHgqfsIofMdR3uf3hfcrcKi3nhswfKGBT+wzeMw+0Go8j1Xr2V&#10;/MD+cPbzVA7D+WXf24KKrbVPhV7P3Xh9su1ydS7VwNTS41TzwVpRxx9Pchbb7f8AI+0U/d202kbD&#10;g3gRs/8AvbKz/wDGuo+3Ln/nfd6/vDdrqRTxXxpFT/eFKp/xnoo1RUVFXUT1dXPNVVVVNLUVNTUS&#10;vNUVFRM5kmnnmkJZ3diWZmJJJJJv7FyqqKEQUAwAMAAeQ6CTMzsXc1JySckk8ST1h926r1737r3X&#10;vfuvde9+691737r3Xvfuvde9+691737r3Xvfuvde9+691737r3Xvfuvde9+691737r3Xvfuvde9+&#10;691737r3Xvfuvde9+691737r3Xvfuvde9+691737r3Xvfuvde9+691737r3Xvfuvde9+691737r3&#10;Xvfuvde9+691737r3Xvfuvde9+691737r3Xvfuvde9+691737r3Xvfuvde9+691737r3Xvfuvde9&#10;+691737r3Xvfuvde9+691737r3Xvfuvde9+6907YTP53bWQhy23M1ltv5WnKtT5PCZGsxWQgZJVm&#10;Roa2geORSHRHBVhZlB+oHtme3guYzDcosiHirAMD5cCCOHT0FxPbSCa2do3HBlJUj7CCD0a7Yn8w&#10;r51daCni2V8vfkXiKKkRI6bES9u72y+AgSNEjQR7dzdZU0IsiIg/yf8ASAv6Rb2FL/295F3Opvdn&#10;s3Y8W+niVz/t1UN5148ehVY+4PPO20Flu92ijgv1EjIP9ozFfL06OZsT+fh/NC2QIYarvzFb7oKf&#10;SI6HffV3WeSJUJIrLNl8Pi6DJS6i6sTLWsQUUKQutXBl/wCwftfe1ZdvaBj5xTzD04Kzsg/JfM/K&#10;gysPfn3PsqK1+s6jylghPrxZUVz+bHgPKtTp7E/4VB/LvEmnj7E6H+Pu9aeJ0E0u3IuwNiZSqhDo&#10;XElVVZfNUyyFRIA6UQUXU+M6SHBV/wDdf5Qmqduv7uAnhr8KVQfsEcZpwwWrxznA0sfvO83RUG42&#10;FpOB/B4sTH8zJIK8eC04Yxk6mwf+FTnVlcIE7R+I3YG2CFVamp2D2Zt3fQdhE2qaCi3Fjdu6Qzhb&#10;RtUNpVj62KjWCr/7rG6pU7Xu8UvoJYXi/aUeby86Z9BXA0sPvR7W9Bum0SxepimSX9gdIf2V/M0y&#10;drYP/CjT+WrvAwjcO4+4uqRLbW2/uqMjkRT3dFPm/wBF1TuQmwZmPjDcI35KBgTf/dy9yrOv08dv&#10;d0/31OBXj/v9Yf504j50Gth94r22vKfUSXFrX/fsBNP+cBm/lXh9lTv9f/zU/wCXP2aKb+6/zH6L&#10;ppKzQKam3pvGm60rZZJJDFHAtB2QuJm8jMtliMes3Wy+pbgjcPar3G2yv1WzXRpxMcZmH21h8QU+&#10;dafsPQ32/wB0/brc6fS7xbCvASSCE/ZSbwzX5Ur0dLaW/ti7+ov4lsTem0t647RHJ/ENpbjw+46L&#10;xyi8T/dYeaaOzDlTqsfx7BV3YX23v4V/BJA3pIjIf2MAehnaX9jfp4ljNHMvrG6uP2qSOlb7SdK+&#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p&#10;h3PunbGydv5bdm89x4HaO1cDRyZDO7m3Pl8fgNv4WgisJa7LZnKyRU1NCtxqlmkVRfk+37W1ur64&#10;S0so2mlkNFRFLux9FVQST8gK9MXV1a2Vu93eyLDFGKs7sERR6szEAD5k061zPmx/wpB+PPT38X2V&#10;8Sdu/wCzGb/p/PSf37yxyO3elcLWpdPLTz2hyu4fHIpV46FKOllUiSDJyDg5G8k/dv5i3jRe82yf&#10;u63ND4S0e5YfMZjiqPNtbg4aIdY686/eN5e2fXZcpR/vG4FR4rVS2U/I4klofJdCEZWU9akvyx+e&#10;/wArfmvuA5n5B9tZ7dGKpqx6zBbAxrjb/Wu13N0iOC2RivHRLMkZ8RrqhJqyRAPPUynn3ltynyDy&#10;pyTb+Dy9aLE5FGlbvmf/AE0rVahOdIogPwqOsTOa+fOaudbjxuYLtpUBqsQ7IU/0sa0WoGNRBcj4&#10;mPVpP8tv+Qj3h8qZNvdr/JJM90J8fql6fI0mMqqMUXb3ZWMLLIg23g8nGww1BUJcpl8pAzsuh6Wi&#10;qYpBOkW+5Pv3sfKok2nlvTf7gKgsDW3hb+myn9Rgf9DQ0BqGdSNJlH249ht75qMe68yarDbzQgEU&#10;uJl/oKw/TU/78cVIoVRgdQ3c/j78b+kfix1xiuqOhOu8B11srFKrmhw9Oz5DM1/jEU2b3PnatpK3&#10;KZCVVUS1tfPLMyhU16ERVwj5h5k3vmrcn3bf7h7md/NjhR/Ciiiog8lUAedKknrNjl/lzZOVtuTa&#10;tht0t4E8lGWP8Tsas7nzZiTwFaADob/ZH0d9e9+691737r3Xvfuvde9+691737r3Xvfuvde9+691&#10;737r3Xvfuvde9+691737r3Xvfuvde9+691737r3Xvfuvde9+691737r3Xvfuvde9+691737r3Xvf&#10;uvde9+691737r3Xvfuvde9+691737r3Xvfuvde9+691737r3Xvfuvde9+691737r3X//09/j37r3&#10;Xvfuvde9+691737r3Xvfuvde9+691737r3Xvfuvde9+691737r3Xvfuvde9+691737r3Xvfuvde9&#10;+691737r3Xvfuvde9+691737r3Xvfuvde9+691737r3Xvfuvde9+691737r3Xvfuvde9+691737r&#10;3Xvfuvde9+691737r3XvfuvdBb2b3j0v0rjhlu4u3Os+qsY0Xmjruxd9bY2XTTRliimnl3FVU4kL&#10;MrKoS5ZhpAJ49mm2bHvW9yeDs9pNdt6QxPIR9uhTT8+ivc982XZY/F3i7htV9ZpUjH5a2Ffy6qz7&#10;j/n7fy0eoxV0+P7c3F3HmKNZTJhunNi5vPGVo20rHSbk3QMNgpi5B0mLLMthdmUFSZT2b2C9y93o&#10;0lolmh/FcSqv7UTxJR+cfUXbx79+2u01WO7e8cfht4mb9jv4cRr8pOqq+3/+FTNOPuqLoP4nzSX8&#10;n2O5e3+wEh0/qWL7rY+zKSS9/SzaNwi3Ki/D+5V2f7rLYff92+1LeL/BLIw/6tfP5dRZu/3o1ymw&#10;7TX0e4lp+2KNT/1d+Xz6qz7c/wCFBX8y/tFKulw/ZuyumsZWo0U+O6j65wVC4iYk6KTPb7/j+Xpi&#10;OLS02Rjk4trsWvKe0fd99tNrIaa1kvWXgbiZj+1IvCjP2MhHy6i3d/vAe5W6ArDcx2atxFvCo/Y0&#10;viyD7Q4Pz6rC7X+T3yP72kkfufvnt/tJHcOKPffYm69zYyCzFlSjxWWqpaaBFJJWOGJVFzYC/uT9&#10;p5Y5b2IU2Wwt7X5xQxox+1lUMftJJ6jLdeZ+Y99Nd5v7i6+Us0jqPsVmKgfIADoC/Z70R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PxmVyeEr6bK4bI1+IydG5ko8jjKyooK+lkZDG0lN&#10;WUrJIhKsVJVgbEj6H23LFFPGYplDq3EMAQftBwenIpZYJBLCxRl4FSQR9hGR0bnrz+Yd86+qxTx7&#10;F+XXyExFFSjTT4ap7T3bntuwjxeH9vbW4qqrx4OmwB+2vwv+pWwR3H285E3Wpv8AaLR2PFhBGrnz&#10;+NFV/wCf+HoW7f7hc9bVQWO73aKOCmeRkH+0dmT+XR6eu/8AhQb/ADONiiGLMdr7K7RpoHvHTdid&#10;VbLJMWgKIJq/YtPg6uRb3bXJUNJc2L6QFAF3H7vntjfVMNpJak+cM8n7aSmVR+Qp8uhzt33gPcyx&#10;oJruO6A8poI/2ViETH8zX59Hs68/4VLd7Y4wDtj4r9SbyALfct15vPePWpdSqhTAm5I92aSp1Ehm&#10;OoEC62LECbj91rYpK/undbiH08aOOb9ugwdDrb/vRb7HT97bVBN6+FJJD+zWJ+j39d/8KgfiNmxF&#10;D2b0T35sCrlfSZttLsXsLDUy6A3kqayoyeEq7X1L+1j5D+k2sTpAe4/df5ugqdsv7W4A8n8WJj9g&#10;CSr+1x/nHe3fed5SnoNzsbq3J808KVR9pLxt+xD0fPrr+eh/LA7GNNTw/JSj2Zk6m18Z2LsXsTaA&#10;prx+T/Kc/X4s4hfyvGRPI/oVLAPcfYv3P26rHbTMo/FDLDJX7ED+J/xj/L0O9u98fbHcaKNyELH8&#10;M0U0dPtYp4f/ABv/ACdH166+VXxj7eNKnVfyI6Q7GnrRCaej2V2psfcuQZ511RwSY7E10s8cv1DQ&#10;yRq6kFWUMCAAtx5V5n2ep3Xbrm2C8TJBKgx51ZQCPmDToebdzTyzu9BtW421yW4COeJznyorEg/I&#10;ivQ9+yDo+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RXYfZPX3Um0stv3tHe21evNlYKHz5fdW8s7j&#10;duYGgQg6FqMnlZIog7kaYow2t2sqKzED2t27bdw3e7Sw2uB7ieTCpGrOx+xVBOPM8AMnpFuG5bft&#10;No9/uk6W8MeWeRgij7WYgZ8hxPAda33zO/4UqdH9bNmdmfDzZU/eu7qcTUkXZu8IsntbqPH1qkp9&#10;xjMQwgzmdWN1ZWXTjYHBWSCrnQ85Icmfdq3zcgl7zjOLCE58GPS9wR6M2Yoq/wDN1hwZFPWOXOX3&#10;ktj23XZcnwG+mGPGk1Jbg+qriWWn/NtTxV2HWqJ8qfnl8r/mjmlynyF7h3JvHGUlZLWYTY9LJFt/&#10;rvbkjs3jbCbIwiw0CTIjeH72aGSrdAolqJCL+8ruVeQ+U+S4fC5es0hYijSnvmf/AE0rVehOdIIQ&#10;Hgo6xU5p575r5zn8XmG8eZQarEOyFP8ASxLRAQMaiC5HFj0j/jD8S/kB8xexqbq/4+dd5jfW4T9t&#10;Pmq6BFo9sbPxNRN4Tnt57mq9NJjaNSG0vPIHmYeKnjmnZImWcz828v8AJ23HdOYbhYI8hQcvIwFd&#10;EaDudvkBQDLELUhHyxynv/OG4jbOX7dp5MFiMJGp/FI57UX7TUnCgtQHd4/lw/yIeg/h6cF2h3g2&#10;E+QXyIo/tq+kyNfjnm6u65ykLiojfYe28tGrVtZBIFMebysImDIktLS0D6w2EXuP777/AM4eJtex&#10;6tv25qggH9eZeH6rqe1SOMUZpkh2kFKZs+3PsVsPKHh7pvmncNxWhBIrBC3H9JGHcwPCRxXAKLGa&#10;1vp9wL1PHXvfuvde9+691737r3Xvfuvde9+691737r3Xvfuvde9+691737r3Xvfuvde9+691737r&#10;3Xvfuvde9+691737r3Xvfuvde9+691737r3Xvfuvde9+691737r3Xvfuvde9+691737r3Xvfuvde&#10;9+691737r3Xvfuvde9+691737r3Xvfuvde9+691737r3Xvfuvdf/1N/j37r3Xvfuvde9+691737r&#10;3Xvfuvde9+691737r3Xvfuvde9+691737r3Xvfuvde9+691737r3Xvfuvde9+691737r3Xvfuvde&#10;9+691737r3Xvfuvde9+691737r3Xvfuvde9+691737r3Xvfuvde9+691737r3QSdr9+dHdE4o5vu&#10;nuDrPqjGGCSphquwt77c2iKyOMldOOizlTC9TIzKUjip1d3eyIrOQPZvtOwb5v0vgbLZzXbVoRDE&#10;8lPt0ghR5kmgAycdFO679sexRePvV5DaLStZZEjr9mogk+QAqScDPVRfdn/Ch3+XJ1R93R7R3b2D&#10;3zmabXEKPqvYtdT4oVY4RJdydhvgqSSG9i1RQNVLb9AcjT7lzZPu8e4+7Ue8hisEPnPKC1P9JCJW&#10;B+TafnTj1Em9feF9utqqlpLLfuPKCIha/wCnmMSkfNdXyr1UJ3Z/wqN7mzP3dD8e/jX19sKnOuGm&#10;3B2puXOdjZV4m4FbFg9trt+lpZgD6Y5amsjBF28gOn3L+yfdc2aGknMO5S3B4lIEWFfs1P4rMPmA&#10;h+zj1EW9feg3maqcv7bFbjgHndpm+3SnhKp+RLj7eqhu6P5wX8x/vV6qLdPyo7E2xianyRjA9T1N&#10;F1DjYqSUFZKCSbrmHHVlVCwJV1rqudnUlXZl49y9svs/7b7EAbXaoZXH4pwbhq+v6xdVP+lVacR1&#10;Ee9e73uNvpIut1miQ/hgIt1p6fohGYf6Zmr59Vy5fM5fcGTrM1n8rks3mMjMajIZbL11VksnXVBA&#10;Uz1lfWs8srkAAs7k8fX3I0MMNvEsNugRFwFUBVA9ABQD8uo6mmmuJWmuHLu2SzEsxPqSak/n02+3&#10;em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h+63+Vvyf6dFOnVHyJ7v65gpVjSKi2X2nvfbmN8UTakp5&#10;cZiq2Knkiv8AWKSJkP5U+w/uXKnK+81O7bdbXJPnJBE7fbqZSQfmDXo/23mrmfZ6DatxubYDyjnk&#10;QfZpVgCPkRTo/wB1v/Pb/me9c+CD/ZiP7+YyC5/hfZGwev8AdHmY/wBqfPfw2DLtb8D+JW/w9gDc&#10;vYn2w3Grfu7wGP4oZZUp9iazH/xjofbb76e523UX94+Oo/DNFE/7W0CT/jfR/et/+FRXyfwxp4+1&#10;/jr0hv8AghaNZZdl5Te/WeSqolWzmWpytTuWnWVjyXjpFQfiL2ANy+67yvNU7TuNzbk/78WKZR+S&#10;rCafaxPz6H22/ef5nhoN1262uAP99tJCT+bNMK/YtPl0f3rf/hUV8YMyKePtf46937AnmWNZZdl5&#10;TZHZmNpZWazmWpytTtqoaJRyXjpGc/iL2ANy+67zRDU7TuNtcAf78WWFj+SrMK/awHz6H22/ef5Y&#10;moN1265tyf8AfbRzAfmzQmn2LX5dWBdZ/wA9X+WJ2WYKdfkTHsLKTtb+F9mbH31tIQjSWDT5+XHy&#10;4dRwR/xcr3sLci8f7n7Fe522VY7d9Qo/FDLFJX7E1iT/AIx0P9s98/bLcqKNx8Bj+GaKWP8Aa+gx&#10;/wDG+rAutPlD8au5jTJ1J8geluzJ6oQGGj2L2fsrdOQ11ClooJcbhq2aeOU2IMMkaurAqyhlIEfb&#10;nyvzLs1Tu+33NsBXMsEiDHnVlAI+YNOh/tvM/Le80G07hbXJNMRTRuc+VFYkH5EV6HX2RdHv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Qnyq+OvxU2qd4/IT&#10;t7ZfV2Gkjnkx0W4cov8AHs+9NGZJqba+1aETZPKTqASYMfSTP+StvYg5e5U5i5ruvo+XrOS6cUro&#10;XsSvAu5oiD5uyjoP8wc1cu8q2v1nMF3Hapmmtu56cQiCrufkik9ayHzC/wCFOEEf8T2j8I+p2qHB&#10;lpV7h7qpTHAdMpier2v1lh6jW6uo8tLVZbIxsCQJ8bwV95OcnfdjY6bvne7p5/T2xz9jzMKfJljQ&#10;/wBGXz6xn5v+8yo1WnJNpXy+ouRj7UhU1+atI4/pR+XWsD8hvlV8iPlduwb1+Qvbm8e0c5C0/wDD&#10;U3BkdOC2/FUvrnpNrbWx6wYzFQOQGeHH0kKMfUylufeT3L3KvLvKlp9Fy9aR2qGmrQO56cC7mruf&#10;m7MesY+YeauYea7v63mG7kunFaaz2pXiEQURB8kUDoBKenqKuogpKSCaqqqqaKnpqanieaoqKiZx&#10;HDBBDGCzu7EKqqCSSABf2fsyopdzQDJJwAB5nohVWdgiCpOABkkngAOtkT+XZ/wnn7m76OD7S+YL&#10;5/oLqOdqbI0HXKU8VL3VvmgZdYSuoMgrrtalc2DNkqeSvYBlFDArxVXvG/3E+8Ns2weJtXJ+jcLs&#10;VBmrW2iPyI/t2H9AiPgdbEFOsjvbz7vm879o3Tm/XYWhoRDSlzKPmD/YKf6YMnEaFqG63PehPjx0&#10;t8YOusV1T0P15t7rjY+J/cTFYOmYVGSr3jWOfM7gy9U0lZkq+UKomrq6eWdwqqX0qoGGG/8AMW9c&#10;0bi+679cPczv+JjhR5Kiiioo8lUBR6ZPWZew8vbLyxtybVsVultAn4VGSfNnY1Z2PmzEsfXA6Gj2&#10;S9HPXvfuvde9+691737r3Xvfuvde9+691737r3Xvfuvde9+691737r3Xvfuvde9+691737r3Xvfu&#10;vde9+691737r3Xvfuvde9+691737r3Xvfuvde9+691737r3Xvfuvde9+691737r3Xvfuvde9+691&#10;737r3Xvfuvde9+691737r3Xvfuvde9+691737r3Xvfuvde9+691//9Xf49+691737r3Xvfuvde9+&#10;691737r3Xvfuvde9+691737r3Xvfuvde9+691737r3Xvfuvde9+691737r3Xvfuvde9+691737r3&#10;Xvfuvde9+691737r3Xvfuvde9+691737r3XvfuvdNmZzeG25iq7O7hy+MwOExkDVWSzGZr6XF4rH&#10;0qGz1NdkK544YYxcXeRwB/X27DBNcyrBbo0jsaKqgsxPoAKkn7Ompp4baJp7h1jRRUsxCqB6kmgA&#10;+3qrrvr+db/Lf6A+9o8t8hcJ2XuOi8qja/SNFVdoVlRLDqWWnTcWB/378Misugx1eZhIY/SwYiUd&#10;h9lPcjmDS8W3NbRt+O5IgAr56G/VI+axnqMN+96fbnYNSS7gtzIPwWwM5NPLWv6QPlRpB1St3v8A&#10;8KlKxjW4/wCMnxfpoQNf8N3f3vueWpL+siP73rnr+SLT6QGbx7pbk6R+nU01bD91tBpk5n3Qn1jt&#10;Up+yaUH+cH+xC++/ehfuj5Z2sD0kunr+2GIj+U/+fql/vX+dH/Mh78FZR5v5Hbl69wFWrR/3b6Wp&#10;6PqqkghdiZKcZ3ayxZuaNx6HSqysoK+k8FgZo2L2X9t9go8G2pcSD8dyTOT89L1jB/0sYznqGd99&#10;5/cffqpNuL28Z/BbAQAfLUlJCP8ATOcY6rGzedze5srXZ7cmYyu4M5k5vuMlmc3kKvK5XIVGkJ56&#10;7I17yTSvpUDVI5NgBfj3JsEEFtEsFsixxrgKoCqB6ACgH5dRnPPPcytPcu0jtksxLMT6kmpP59NX&#10;t7pn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jJ9Z/Mn5adNGBeq/kv3rsKlp21Li9tdp70xuCl9JULV7firPsp1F7hJqdlBswFw&#10;CA1ufJvKW81/eu2WtwT+J4Iy35Pp1D8iOhJtnOPNmzU/dW5XUAH4UnkC/mmrSfzB6sF6z/n6/wAz&#10;nrlaenre7cH2ZjqYQrFj+zOt9k5ZisQCkVGcwFJjMrMXAs7TZBmPJBDEn3H25+wXtjuNWSxa1Y+c&#10;M0i/sV2eMfkg/Z1IG2+/XubtwCvercqPKaGNv2sio5/Nz1YX1l/wqW7txhp4+4/ix1bvRLqlVVdb&#10;b13X1rKEKqpnipNzQ7qVmU6n8ZlUNwupP1e483P7rWyS1OzbrPD6CaOOb8qoYPsrQ040PDqQts+9&#10;FvcVBvG1wTephkkh/Ojif9lRXhUcerCOsv8AhTh8KtzCnpuy+q+++rshKqmerpcPtLfm2KY6lVlb&#10;JYvKUuSci5YacNYqp5DaVaPtz+7Hzra1bbLq1ulHAFpInP5MjJ/1U6kDbPvM8l3NF3K1urVjxIWO&#10;VB+aur/9U+rDOs/5yn8s3tXwpgflr13t+pleCKSm7Mg3L1N9tNPwI5q7smhxdIQp4kmjqHiX6mS3&#10;PuPNz9mvczaqm42iaQCuYSk9QPQQs7fYCAfl1IW2e8ftputBBu0MZNMTB4KE+pmVF+0gkfPo/wBs&#10;ftDrPs6hbJ9a9ibF7CxqAM2Q2Pu3AbsoVUmwZqvAVFRGATxct7j++2vc9rfwtytpbdvSWN4z+xwD&#10;0PrHdNs3NPF224iuF9YpEkH7VJHS69oel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WH8sf5wPwO+IK5TFb27hx+/wDs&#10;PGrMjdV9OfadgbySthHqx+YnoJ0xOHnF1JhzOTpJCpDIjj3J/Kfs/wA+c3lZbKzNvbt/o9xWKOh8&#10;1BBkkHzjRxXBI6jLmv3e5E5R1RXt4Li4X/QLekslfRiCI4z8pHQ0yAetYX5cf8KRvlZ2/wDxbbHx&#10;p2zgfjRsqp8tLFuO9Lvzt2tpDeGSX+P5enXFYzzx+rRQ4p6mmY/s5BmVZPeT3KP3buVNn0XXMsrb&#10;nOM6MxW4PH4FPiPQ+bOFYcY806xk5t+8fzVu+u15aiXbYDjXiW4I/wBMw8NKjyVCynhJivWvrvvs&#10;HfnaO6Mnvbsree6ewN45qZqjLbp3nn8puXcGRmZzIXrMvmJZp5OWJAZyBfgD3kFYbfYbXarY7bCl&#10;vCgoqRoqIPsVQAP2dY/324X+6XTXu5TPcTPlnkdnc/azEk/t6SHtZ0j6P38I/wCWr8qvntuIUfTG&#10;yTQbEoK1KTc/cO9PvMF1ptxvrPT/AMZEMsmRrUFr47FQVNQupGlSKJvKABzv7lcq8hW+vep9U7Cq&#10;W8dGmf0OmoCL/TcqpoQCSKdD7kn225q58uNGzQaYFNHuJKrCnqNVCXb+ggZhUVABr1vAfy+/5NPx&#10;Y+B8OL3hHjV7n7+gjSSo7j33iqJpNv1hXTIvWW1SZ6fAx2uoqllnyDBpFetMLiBMIPcH3l5q58Zr&#10;Mt9Ft54W8THvH/DnwZT/AEaLGKAhNQ1HNv2/9nOVuRAt4F+tvxxuJVHYf+EpkRD+lVpDUgvpOkW6&#10;e4i6lvr3v3Xuve/de697917r3v3Xuve/de697917r3v3Xuve/de697917r3v3Xuve/de697917r3&#10;v3Xuve/de697917r3v3Xuve/de697917r3v3Xuve/de697917r3v3Xuve/de697917r3v3Xuve/d&#10;e697917r3v3Xuve/de697917r3v3Xuve/de697917r3v3Xuve/de697917r3v3Xuv//W3+Pfuvde&#10;9+691737r3Xvfuvde9+691737r3Xvfuvde9+691737r3Xvfuvde9+691737r3Xvfuvde9+691737&#10;r3Xvfuvde9+691737r3Xvfuvde9+691737r3QT9td79KdC4F9z919sdedVYFYpJY8jv7d2D2vFV+&#10;MhTFjo8tPE9VKWZUSGmV5HYqqqWIBNtp2He9+n+l2S0mu5PSKNnp9ukEKPUmgAyTToq3bfdl2GD6&#10;reruK1j9ZZFSv2aiCx+QqScAV6pO+Qn/AApA+CPVJr8X1HRdjfI7cNMClNPtTBybH2JJUqv7kFXu&#10;vfaU1cFDekTUWDq425ZGZbMZs5e+7fz3uumXd2h22M8RI3iy09RHFVfyaVCPMA9QrzB943kXatUW&#10;0LNuMg4GNfCir6GSWjfmsTg+VR1Rt8gf+FJ3zi7NNXjemNv9Z/HLATLItPV4bEL2Rv2NJlKPHU7m&#10;3xG+KYAW8b023aeRWu3kPpCTly/92zkfbKSb1JNuUg4hm8GL8kiIf7azMD6cawfzB95Dnfc6x7NH&#10;Dt0Z4FV8aX83lBT7KRKR68KUo9yfJf5C/IfJHK95919n9r1Szmppot870z24MbjZCWOnDYaunajo&#10;oxrfTFRwRouo6VFz7mvZuWeXuXY/C2KygtBSh8KNEJ/0zAamPzYk9QtvPMvMHMMni75ezXZrUeLI&#10;zgf6VSdKj5KAOgQ9nnRH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U/GZXJ4SvpsrhsjX4jJ0bmSjyOMrKigr6WRkMbSU1ZSskiEqxUlWBsSPofbcsUU8ZimUOrcQ&#10;wBB+0HB6cillgkEsLFGXgVJBH2EZHR0usv5lvz+6fMC7E+Xne9HR0qJHS4fcG/cvvrb1LHG4dY6X&#10;be+3yVBGtxyEpgCODcEj2C9z9tOQN4r9ftFqSeLJEsTn7Xi0OfzPQ02z3K5+2igsd3ugBwV5WlQf&#10;YkutB+Q6sO6z/wCFH/8AMc2R4Y9313S/ckIeAVMu++sosHXywp6aj7efqus27BHJILkO1K6q1j4y&#10;oKGO9z+7h7cX1TZrc2ZzTwptQ+VROsxIH+mBI8656kLbPvG+4tjQXjW94MV8WHSaedDA0IBPrpIB&#10;8vLqxDrL/hU9SsaWk7l+IU8Q8p+93B1l2nHUEQleBS7Q3ViYvUpH1fOWYH6Lp9Uebn91hsvs28A+&#10;iTQU/bIkh/6tf7EhbZ96RcJvO0Eerwz1/ZG8Y/6u9WHdY/8ACjT+W7vsUqbsz3bvTU80ZNR/pB6w&#10;yGYpKaoVtBi+56rn3IzKx9UchiX02Mgja6iO9z+7l7kWFTaR296Bw8KcKSPsnEP5ivHhXj1IW2fe&#10;K9uL6gu5LizJ4+LCWAP2wGb8jThxpw6sP6z/AJjfwO7f8KbA+W/QuVrahIJKfDZPsXb+1NxTLUcR&#10;iLbW7paDIMQSFdRTXRiquFZgDHm5+3HPmz1O4bRdIorVlheRBT+nGGT7O7Pl1IW2e4vIm70Fhu1q&#10;7GlFaZI3Nf6EhV/txjz6OVR1lHkKaGtoKqmrqOpQSU9XRzxVNNPGTYPDPCWRh/ipI9gx0eNikgKs&#10;OIIoR+R6GSOkih4yGU8CDUH7COpPuvV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oIu5&#10;O/ukfjztiTeXeXa2wuqdtqs3gyW+NzYvADIzQRGZ6LC0ldIs9fVFR6KSiilmc8JGxIHs32bYN75h&#10;uvotjtJbuXFViRnoD5sQKKvqzEKPM9FG8b/snL1t9Zvl3Fax5oZXVK08lBNWb0VQWPkOte35T/8A&#10;Cmb46bB/iO3vir1rufvrPx64abfG7xW9a9aRudSpW0ePr4X3BkFUqNVPPQY3UGutRcEe8hOVvuzc&#10;x3+m45quUsIzkxR0mm+wkHwk+0PJT+HrH7mn7y3Lthqt+VbZ7+QYEslYYftAI8V/sKx/6brWp+Vv&#10;83D53/MBMhiOxu6MntLYORFTDP1b1GtR11sSaiq0MVRjMvBi5nyOYpWVreDO5KtUcEWPPvJXlT2j&#10;5D5PKzbdZLNcLSk9xSaUEcGUsNEbfOJE6xs5q92ue+bw0O43rRW7VrBBWGKh4qwU65F+Urv1Wr7k&#10;vqNuve/de6FDp7pTtr5A76xPWfSvXu6ezN95tyKDbm08VUZOtEKECfIV8kYEVJRwA66mtq5I6eFL&#10;vLIiAsCveN72nl+wfc96uEtoE4vIwUV8gPNmPkqgsxwAT0abPsu7b/fJtmy273M78EjUsaeZPkqj&#10;zZiFUZJA626f5f3/AAm72ntE4Ps7545mj31uJEpclR9AbMyVSmysNVq/3EcHYO9KJo58xIg0rNj8&#10;Z4aMSKytV5CnexxF9wPvI3d34m2choYI8g3cgHiMOFYozURg+TvqehB0RsOstuQPu42lpo3PntxP&#10;Jgi1jJ8NTxpLIKGQjzRNKVBGuRT1tK7U2ltXYe28Ns7ZG28Ds/aW3KCHF7f2xtjE0GB2/hMbTi0F&#10;BicPi44qenhT+zHFGqj+nvFq7u7q/uXvL6VpppCWd3Ys7MeJZmJJPzJ6yitLS1sLZLOxjWGGMBUR&#10;FCooHAKqgAD5AdKH2n6Ude9+691737r3Xvfuvde9+691737r3Xvfuvde9+691737r3Xvfuvde9+6&#10;91737r3Xvfuvde9+691737r3Xvfuvde9+691737r3Xvfuvde9+691737r3Xvfuvde9+691737r3X&#10;vfuvde9+691737r3Xvfuvde9+691737r3Xvfuvde9+691737r3Xvfuvde9+691737r3Xvfuvde9+&#10;691737r3X//X3+Pfuvde9+691737r3Xvfuvde9+691737r3Xvfuvde9+691737r3Xvfuvde9+691&#10;737r3Xvfuvde9+691737r3Xvfuvde9+691737r3QBd5/Kf44/GfEDNd+d2dcdVUskJno6Xd26Mbj&#10;85lkXUSuB20HbI5B7Kx8dDSyvZWOmwNj/YuVeY+ZpvA2CymuyMExoxVf9M9NCfazAdEO+c08uctQ&#10;+Nv17DajiBI4DN/pU+N/sVSeqKPkZ/wpm+J+wY6zF/HPrfsH5A51EmWlz+ajbqbr0uy6Keojqs9T&#10;1Wen0Nd5KeTBU2pQFWdSxZJ25c+7NzZuBWXmO5i2+PzRf15vmKKViHoCJWpx0mmYL5i+8typYBou&#10;XbaXcJPJ2/Qi+RqwaU+pBiWvDUK4oR+RX8/n+Yn3wuRxe3ewsH8ftqVzPGMN0lhP4Fm1pQAsIfsD&#10;Oy5DOxTgDU82OrqQMxJEarpRZ75d9gfbvYdMtxbtuEq/iuW1LXz/AElCREegdXoPMnPUDcxe/fuH&#10;vuqK3uF2+Jvw2y6Wp5fqsXlB9SjJU+QGBTvu7ee8OwM9W7p35uzcu9tz5Iq2R3Hu7O5Tcmer2QaU&#10;aty+ZlmqJSBwC8ht7mG0srPb4FtbCJIIl4JGqoo+xVAA/IdQ/d3t5uE7XV/K88rcXkZnY/azEk/m&#10;ek17VdJuve/de697917r3v3Xuve/de697917r3v3Xuve/de697917r3v3Xuve/de697917r3v3Xu&#10;ve/de697917r3v3Xuve/de697917r3v3XunvBba3HuisXH7ZwGb3FXs8Ma0OCxVdl6xpKmUQU6LT&#10;Y+ORyZHIRBpuzGwufbE9zbWqeJcyLGucswUYyckgYHHp+C2ubp/Dto2kb0VSxzgYAJyejH7S+Cvz&#10;X334X2f8RvktuGnnWN0r8b0h2TNigk0TTQSTZY40U0ayKrGNpJQGtZSTYew3d89ck2FRebvZxkeR&#10;uYdWOPbr1GnnQY6EdpyNzrfUNntF5ID5i2m054d2jSK+VTnoyW1f5Mn8zzeQgbEfELsCjFSImj/v&#10;Vmdg7EKiaD7lPOu98vjjEQvDCUKVb0NZ/T7Dd37z+2FlUTbvEaf77WWXzpjwo3r+XEZGOhJa+zXu&#10;beU8HaJRX+NoovKufFkSn58Djj0Yva3/AAnd/mbbg8H8W696z2N5RTmT+9Pbu0Kv7UzxGSVZ/wC5&#10;MmYuYT6JPHrBY/tl1u3sOXX3iPbK3r4NxNPSvwW8grT08QR8eIrT50PQitfu8+5lxTxbeGCtPjuI&#10;zSvr4Zk4cDSvyqOjDba/4TBfNmvEUu6e5/jHtyKUUztDjtwdn7jyFOsjf5VHUQNteip/JGttIiqn&#10;Vzca1HqIeufvP8kx1FrZXshFeKQID6UPjsaH5qCPQ9CC2+7HzrJQ3V7ZRg04PM5HrUeAoqPkxB9f&#10;PofNu/8ACVvflSIv72fM3aOEJE3mG3elMzugRsrWpxEcluXD6wwsXJC6TwA/19kFz96iwWv0myyP&#10;6a7lU+34YZP8tfl0f2/3Wr9qfV7zGn+ktmf7Pimj/wBj59Dpt/8A4SxdSUygbp+XfY2Za1JqO3+r&#10;9s7aUsgP3xC5HKZYgSG3iFz47HUZb8EVx96fdm/3F2iFOPxzu/2cEj4efr8ujy3+63tKj/Gt3mfh&#10;8EKJ9vF5OPl6fPobsD/wmE+DVEY5c/3B8pc7LHVCXw0u6+rMLj56UKtqSpgXaNRUElg+qSKqjJBA&#10;AUqWYkn+89zy+LezsYwR5xzsQfUH6gD8ip6O4Puycjpm4vL2Qg+TwKCPQj6cn8ww/wAvQwYL/hOP&#10;/LYxPh+/wndG6PFU+d/472rU0/3EXH+Rzf3aosdaPg8x6ZOT6/pYnn+8d7kzV8N7aKop2wA0+Y1s&#10;+ftqPl0cQfd09t4qeIlxLQ17pyK/LsVMfZQ/PoWcP/IO/lV4uMCo+NlfnZlqfuEqsx3T3t5EUKoW&#10;mNPity0tO8YKlrSQsSWYMxWygom9/PdWU9u5BBSlFtrX9tWhY1+wj9vRrD7C+1kQ7ttMhrWrXN1+&#10;yizKKfaD+zoVcV/Jq/ljYZpmpPiD1zMagIr/AMVyW9s6qiMkr4UzeVqBGeTqMYUtxe9hYrl95fc6&#10;agfeJhT+FYl/bpjFfz6NYvZz2yhqU2iE1/iMjfs1Oafl0ImN/ldfy68VHSR0vwu+Osq0RjaE5LrL&#10;bmZkcxP5F+7ly8M7VAJ/UJy4YcNccey2X3R9xZSS29Xg1cdMzr+zSRT8qdGMftf7dxABdltDp4Vh&#10;Rv26ga/nXoQcf8CvgxiKpK7FfC/4nYytiV1jrMf8dOn6KqjWRDHIqVFNh1cBlJVgDyOD7L5Ofeep&#10;l0S71fsp8jeXBH7DJ0YR8h8jwv4kWzWKsPMWluD+0R9LPGfFD4tYWoNZh/jX0DiasxNCarGdOdd0&#10;FQYXIZ4jPS45G0kqCVvY2H9PaOXmzmmddE253bjjRriYj9hfpZHypyvC2uHbbVD6i3hB/aE6UtP0&#10;H0VR1EFXSdLdTUtVSzRVFNU0/XOz4KinqIHEkM8E0dGGR0YBlZSCCAQb+0rb/vrqUe9nIIoQZpCC&#10;DxBGrh0pXYdiRg6WUAIyCIYwQR5jt6VX+j3YP/PD7Q/9BrC/9ePaX94X/wDv+T/e2/z9Kv3fYf74&#10;j/3hf83Xv9Huwf8Anh9of+g1hf8Arx79+8L/AP3/ACf723+fr37vsP8AfEf+8L/m69/o92D/AM8P&#10;tD/0GsL/ANePfv3hf/7/AJP97b/P17932H++I/8AeF/zde/0e7B/54faH/oNYX/rx79+8L//AH/J&#10;/vbf5+vfu+w/3xH/ALwv+br3+j3YP/PD7Q/9BrC/9ePfv3hf/wC/5P8Ae2/z9e/d9h/viP8A3hf8&#10;3TDlOlOms5UJV5rqTrLMVUcK08dTlNhbVyFQlOjtIkCTVdI7BAzuwUGwLE2uT7fi3veYF0QXcyAm&#10;tFlcCvrQNx6Yl2XZp21zWkLnhVokJp6ZXpK5X4tfGTPeD+OfHPojM/a+X7X+K9Rdf5H7bz6fP4Pv&#10;Me+jXoTXptfSL/Qe1cXNPM8FfA3K6SvHTcSitOFaP0ll5X5Znp4+3Wr04areI0rxpVOkVlPgh8Hs&#10;5UJV5r4a/FPL1UcK08dTlPjx1FkKhKdHaRIEmq8O7BAzuwUGwLE2uT7Wxc+c8QLoh3m+QcaLd3AF&#10;fXEnSKXkXkidtc2zWLnhVrS3Jp6VMfQZZb+Vl/LnzUMsFZ8MPj7Ck03ndsT15hsDMHDF9MVRg0pp&#10;ES5/zaMEtxpsAPZnF7p+40LBk3q7NMd0zOP2NUH7ePRZL7W+3UwIfZrQVz2xKv8ANaEfYMdBZnv5&#10;KH8rrcn3f8Q+I+0Kf73web+A7w7T2ro+30eP7T+6+eo/Bfxr5PBo13bXq1vqNbf3s90banh7vIdN&#10;fjjgfj664mrxxWtPLgOiuf2W9sLmvibRGNVPhknTh6aJVpwzSlfPiega3B/wnu/le5lpTjunt7bS&#10;Ek0cqLt/uPsupWBEj0NTxf3qyOTJRz62Llnv+llX0+zm3+8J7oQ08S8jm/09vCK/P9NE/lj5dE1x&#10;9372wmr4dnJF/pLiY0+Xe7/zz8+gF3L/AMJk/gNl1kkwXYXyd2nUaJBAlFvrrzK45ZHk1o1RTZra&#10;k1Q4QehVSrjJHLEnkn1t95vn6Ggnt7KUedYplP5FZwBX/Snohufuz8hTVMFxexHypLEw/MNASf8A&#10;eh0Xfdf/AAli6mrDN/cf5edibdDef7cbr6u21vIxanBpvMcRlcD5NC6g+kJrJBGi1iIrT70+7JT6&#10;7aIZOFfDneP7aao5afLjT59B66+63tL1+h3eaPjTXAkn2V0vFX58K/Losm8P+Es/eFE0w2B8ruqd&#10;zIruKdt4bD3fsdpYxMyxtMmFqdwhCYwjFVZwGJUEhQ7Cez+9NsbgfvDaZ4vXw5Y5f+PCGufs9fl0&#10;Gbz7rm+IT9BusEvp4kUkX7dJlpj7fT59FQ3p/wAJu/5j+1tf8Dh6I7I06dP9y+0aqh8mrxX0f6RM&#10;VgPp5Hvqt/mnte8XkFdl95H24uv7c3Vt/wA1IAfX/fMkvp/MfOgUvfu4+41r/YC1uf8AmnOR6f79&#10;SL1/kflUnu9/5OP8zbr8yDPfD/syv8Sqzf3Iqdo9mAh1Rh4z1xk8qHP7i3CXIIYGxR9IxsfeP2y3&#10;D+w3iFa/79EkPr/v5I/T/B6joIXvs97mbfXx9oman++zHN/1ZeT1/wBVD0TXfPxx+Q3WBmHZXQ/c&#10;3XhplZqgb56v3vtI06qrOzTDP0NPoACOSWtwrf0PsZWPMfL26U/dl/b3FeHhTxSV+zQx9egbfcuc&#10;w7ZX95WFxb04+LBLHT7daj06Bn2ddE3Xvfuvde9+691737r3Xvfuvde9+691737r3Xvfuvde9+69&#10;1737r3Xvfuvde9+691737r3Xvfuvde9+691737r3Xvfuvde9+691737r3Xvfuvde9+691737r3Xv&#10;fuvde9+691737r3Xvfuvde9+691737r3Xvfuvde9+691737r3Xvfuvde9+691737r3Xvfuvde9+6&#10;91737r3Xvfuvde9+691737r3Xvfuvde9+691737r3Xvfuvde9+691737r3Xvfuvde9+691737r3X&#10;vfuvdCP173H271JWDI9U9qdj9ZZAVKVgruvd8bn2XWCsjUJHVip25VUz+RQABJq1AAWPHst3DZto&#10;3dPD3W1hulpSksSSCnpR1YU+XRlt+8bvtL+JtV1NbNWtYpXjNfWqMDX59WC9Yfzqf5mvVP2sOJ+V&#10;G8N14+n1iTHdn4fafZ33iPzoqsxvWgrMmLNZg0Veji2nVoLKY+3T2V9st1qZtqjiY+cDSQ0+xY3V&#10;P2qR+fUgbZ70e5m1UEW6SSqPKZY5q/a0is/7GB/LqxHrL/hT78vNvGCn7U6R6I7KoYURXqdvx7z6&#10;53DVsHBkkqsh/EMzQaitwPDiowDzY2sY73P7sHKFxVtqvrq2Y+T+HMg+waI2/bIepC2z7znN1vRd&#10;1srW5UeaeJC5+065F/Yg6sO6z/4VG/GzM+GPt342d0dfTSvBG8uxM/svtKgpjJ6ZpqifNSbVnMcZ&#10;5JipXcrcrGWshjzc/uucyw1O0blbXAFf7VJICfSgUTip+bAV8/PqQ9s+9By3NQbvttxbk0/snjnA&#10;+0sYDQfJSaeXl1Yh1l/PS/lidmmlpo/kZBsLLVUpj/hPZuyN9bPFONOpZarcVTj5MKinkXOUuCPU&#10;Bdbx3ufsX7nbZVjtxuEH4oZYpK/YgcSH/eP8vUhbZ75e2W50UbiIHP4Zo5Y6fa5Qx/8AG+rDOtPk&#10;f8e+50p36h706g7QNVC08EWwOyNn7uqWjQ6ZS1JgqyeVWjb0yo6Bka6uAwI9x5ufLfMOykjd7G4t&#10;aGh8WGSMftZQM+XrxHUhbbzHy/vIB2i+t7quR4U0ch/YrE48/Tz6Gj2S9HP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Sd3Xu/aWw8Bkd1753Rt3Zm&#10;1sPA9Vl9y7rzeN27gMXSxqWepyOYy8sNPBGoBJeWRQB+fai0s7u/uFtLGJ5pXNFSNWd2PoFUEk/Y&#10;Ok93eWlhbtd30qQxIKs8jKiKPUsxAA+09Ur/ACY/4UGfy/8AocVuI2HufcXyT3lTGeBcZ1FjV/uj&#10;T1cTAJ/EextyGkx0lO4vpqMKMl9BdADcTVyz93z3A37TNfxJtsJodVw36hHyhTU4I9JPC+3qF+Zf&#10;vAcgbFqhsJX3KYVGm3H6YPzmfShB9Y/E+zrXg+T3/CjT5vd0DI4Tpil2j8Y9n1YkhjfaNNHvLseS&#10;lkZg0dVvzdEHghbQVCzYvEUUyEErLyLZEcsfdy5I2XTPvRk3OYZ/UPhw1+USGp+x5HU+Y6x65n+8&#10;VztvOqDZhHtkJx+mPEmp85XFB9qRow9eqK9+9jdg9qblrd59nb53f2Lu/I/8D90753Jmd2bhrAJG&#10;lC1OZzs09Q6hndgrSEAsbDk+50sNu2/arZbLbII7aFeCRIsaD7FUADh6dQbf7juG63LXm5zyXEzc&#10;XldpHP2sxJPH16Rvtb0i697917qbjcbkczkKLEYfH1uVyuTqoKHG4zG0s9dkMhW1UghpqOioqVXk&#10;llkchI441LMSAASfbckscMbTTMERQSWJAAAySScADzJ6cjikmkWGFS7sQAoBJJOAABkk+QHWxv8A&#10;Av8A4Tq9996rhew/lrk8n8dOr6oQV0OxqampKnu/c9DIGPilxteslJtlWGlhJlIairFir45AyyjH&#10;Ln37xWwbFr27lJV3G6FR4pJFsh+0Uab7EKp5iQ8OsiuQ/u8b9vujcObGbbrU0IiABuXH2Gqw/a4Z&#10;/Ixjj1uNfGX4i/Hb4fbGj6/+PXWG3uv8O6UxzORo4Grd07rraaIRLk93brrzJX5Gc8lTUTskdykK&#10;Rx2QYc8zc3cxc4Xx3DmG6e4fOkE0SMH8McYoqD7BU8WJOeswuWeUeXeULEbfy9apbpjUQKvIR+KR&#10;zVnP2mg4AAY6Mj7DfQk697917r3v3Xuve/de697917r3v3Xuve/de697917r3v3Xuve/de697917&#10;r3v3Xuve/de697917r3v3Xuve/de697917r3v3Xuve/de697917r3v3Xuve/de697917r3v3Xuve&#10;/de697917r3v3Xuve/de697917r3v3Xuve/de697917r3v3Xuve/de697917r3v3Xuve/de69791&#10;7r3v3Xuve/de697917r/0N/j37r3Xvfuvde9+691737r3Xvfuvde9+691737r3Xvfuvde9+69173&#10;7r3Xvfuvde9+691737r3Xvfuvde9+690E/b3e/S/QO2pN4d29qbC6r23GrlMrvrdGI25DVyIQDTY&#10;yPIypJVzksqpBTJJIxICqSQPZttGw71v9yLPZLWW6l/hiRnI+bUBCj5tQD16Kt333Ztgtjeb3dRW&#10;sf8AFK6oD8lqQWPyWpPp1Qz8l/8AhSx8QusjkML8edlb6+R+4oBJHT52SGbq7rQzaSgZczuamlzc&#10;5jflkTAJHIv+bqbEMJ55Z+7VzfuembmGeLbYzxX+3m/3lGEYqPWUkHivUEcy/eT5R2zVDy9DLuMg&#10;4N/YQ/704MhofIRAHybrXy+SH8/D+Yj3+a/GYHsjGfHzaNWzomB6Lxcm2swIApjhaXsLKy1u4EnC&#10;kl5KDI0kbOdQhUBFTIPlv2E9u+X9Ms9s24TD8d02ta+f6KhYiPQMjkDFTmuP3Mfvz7h7/qiguV2+&#10;E/htl0NTy/VYtKD6lXQE5oMUp03DuPcO7s1kdybrz2Z3PuLLz/dZbP7hyldms1lKooIzU5HK5J5Z&#10;55NKquuWRjYAXsPcxW9tb2kK21pGsUaCioihVUegUAAD7B1D9xc3F3M1zdyNLI5qzOxZmPqWJJJ+&#10;09M3t/pjr3v3Xuve/de697917r3v3Xuve/de697917r3v3Xuve/de697917r3v3Xuve/de697917&#10;r3v3Xulvs3rPsjsWpFH191/vffVWZTCKXZu1M9uepMymNWiEGEp521AzRAra/rT/AFS3Q3m57bty&#10;69wuIoF41kkVB5+bEeh/YfTpdZ7ZuW4to2+3knPCkcbOfLyUH1H7R69HI2N/Kr/mM9iCFtu/Dbve&#10;ljqEMkMu8Nl1nXMDxhHkEgn7COLTSwQlCWs10031pqBt97q+3O3V+p3m1NOPhyCY+XlDrPn+WfQ9&#10;DGx9rPcXcKG32a6Ff9+RmEftl0en549R0cvZH/Cdv+ZputoVz2wesOsxKQHfe/bu1K9aYEsNUw63&#10;bcBIGkf5sMfUvH6tIMvvvE+2VpXwLie6p/vq3kFf+c3hfzp0MrL7vPuXd08e3htq/wC/LhDT7fB8&#10;X+VePRw9k/8ACWz5GV/h/wBI3ye6U2rq0+f+5O299b/8f+q8P8dh21rt+NWi/wDh7B9796TlyOv7&#10;t2u5l9PEeKL/AI6Zqfz6F9l917mKSn7x3O2i9fDSWX/jwhr/AC6N7sn/AISzdJ0Hh/0jfLDtPdWn&#10;T5/7k9f7S2B5P9V4f47V7l0X/GrXb/H2EL37029yV/du0wReniSyS/8AHVhr/LoX2X3XNkjp+8d2&#10;nl9fDiji/wCPNNT+fRt9mf8ACb/+W9tdUGco+8uxyqkF959px0LSEhwGcde4zAi41AjSAPStwfVq&#10;CN795D3Iuv7Bra2/5pwV/wCrzy/6j9nQss/u5e3FqP11ubn/AJqT0/6tJF/qH21Nls7+TH/LD2M8&#10;cmF+IfX9a0TFlG8c1v7sRCTIZD5I+wMvk1cXJsHBFrL+kAAJ3nvP7n3wIn3eVa/77WKH/q1GlOhZ&#10;Z+zXtlYmsO0RNT/fjSy/9XZH6NTtD4afELr9ETY/xZ+Ou0dC28u3eleuMRUyHRHG0s9VQ41JZJGE&#10;UWuSR2ZtKliSAfYVvOc+b9wNb7dbub/T3MzDz4AuQBk0AwK46FNpybyjt4pY7XaQ/wCktoVPlxIQ&#10;EnAqTk0z0Yegx9BiqSKgxdDR42hg8ngoqCmho6SHyytNL4qanVUXU7M7WXliSeSfYdkkklcySsWY&#10;8SSST5cT0IY444kEcShVHAAAAefAdTPdOr9e9+691737r3Xvfuvde9+691737r3Xvfuvde9+6917&#10;37r3Xvfuvde9+691737r3Xvfuvde9+691737r3Xvfuvde9+691737r3Xvfuvde9+691737r3Xvfu&#10;vde9+691737r3Xvfuvde9+691737r3Xvfuvde9+691737r3XvfuvdA1vv45/HvtI1Ddm9EdNditW&#10;O8lWd99YbI3caqSR3kd6g7goajWWaR2Ja5JZj+T7ObDmPmHa6DbL+4tqcPCnljp9mhhTgP2dE19y&#10;7y/ulf3nYW9xXj4sMclft1qa8T0TLff8nD+WV2KZmz3xB61xjz6izbEqd29YCNmeN9UMXW+SxSJY&#10;xrYKoFiy20ySBhnYe8nubt1BBvEzU/36I5/X/fySHz/wegoDb72d9s9xr4+0QrX/AH0ZIfTh4LoB&#10;w/w+pqS7ff8Awmx/l3bqSdts1vffWVQwkam/up2Ri8xRwymMiFZ6ff2IzEskSsQzItQjsBYSre/s&#10;aWH3k/cS0I+qW1uh5+JCyn8jFJGAfyI+R6Bl/wDdv9vLoH6Zrq2PlomVh+YljkJH5g/MdEw33/wl&#10;f2fU+WbrL5iblw2liYcfvvqLF7m8qmU6UlzG385ifGVQi7ihfUw/Sob0jSw+9ReLQbns6P6mK4ZP&#10;+MvFJXP9IfbjIMvvut2bVO2bw6eglt1f/jSSx0/3k/Z6Ek37/wAJjPm3gFnqdidrfHfsCmiRmjo5&#10;8/vnZ+eqXWEyBIaPI4OooRqYeMGTJryVJsuooN7D7znJFwQt/aXduT5hIpEGfUShvnhD5/KoKv8A&#10;7s3O1uC1hd2lwB5F5Y2P5GIr8suP8xMN+/yLP5oWwmnkk+NVTu/HxOyJk9hdg9aboWo0zGINBh6X&#10;LrlLMNLgyUC+lhezBwozsPfT2vv6AbmIWP4ZYpkp9rGPR8sMf8FQZf8Asb7n2BJO2mZR+KKWF6/Y&#10;ok1/tUf4eiP9gfDb5cdVeVuyfjD39sinhUM9fuXqLfmKxTIYmm8kOWqaBaaRQqSEtHKwGhwTdGsO&#10;Nv5y5R3Wg23dLWcnyS4iZvT4Q2ocRxHmPUdAjcOTubdqqdy2y6gA83t5VX8mK6TwPA+R9Oi3yRyQ&#10;ySRSxvFLE7RyxSKySRyI2l45EaxBBBBBFwfYkBBFRkHoOEEGhwR1w97611737r3Xvfuvde9+6917&#10;37r3Xvfuvde9+691737r3Xvfuvde9+691737r3Xvfuvde9+691737r3Xvfuvde9+691737r3Xvfu&#10;vde9+691737r3Xvfuvde9+691737r3Xvfuvde9+691737r3Xvfuvde9+691737r3Xvfuvde9+691&#10;737r3Xvfuvde9+691737r3Xvfuvde9+691737r3Xvfuvde9+691737r3Xvfuvde9+691737r3Xvf&#10;uvde9+691737r3XasyMrozK6sGVlJVlZTdWVhyCD9D71xwet8Mjo0vWfzi+ZHTf28fWHyj762bQ0&#10;3i8eFxPaW8f7tsIL+FZ9sVNXJj5Qmpgiy0zAXNgLm4W3Pkfk3eandNrtZmP4mgj1540cKHH5N0KN&#10;s535x2ag2zdLqFR+FZ5NGOFULFD+anqw/rL/AIUIfzNOvTTx5vs/YvbdFSsojoezertqMHhVVUQV&#10;GT6/j2/XyjgkyS1jSksbyW0gR5uf3e/bLcamC1ltGPnDPJ+0LKZUH2BafLqQts+8D7l7fQT3UV2o&#10;8poE/YWiETH7S1fn1YV1n/wqb7KohSwdx/ErY+5mZAlbk+s+x8/sYRyGQFqmlwe6aDcOsBbgQPkU&#10;JJB8oA0mPNz+6ztr1bZt3li9FmhSX8iyNDT7dB+zqQds+9HuSUXeNpil9WhmaL8wrrLX7NY+3qwv&#10;rP8A4Uv/AAO3b4abf+zu+up61ngWoqsltHb+79uxLNxJJFX7RylRkHERuXviVJXSUDsSqx7uf3aO&#10;fLSrbfNa3a5oFkeN/wBkiBBXy/UPzpxMhbZ95XkS7ot/DdWjYqWjSRP2xuXNPP8ATHyrwFhHWf8A&#10;N1/ls9sfaLtf5e9TYyesssVL2HkMn1NULMbD7d17QpcQA9zpUBiGP6C3uPdz9ovcnaam62edgPOE&#10;LOPt/QaTH+Dzp1IG2+7ftvu1Ba7vApPlKWgP2frrH/s+Vej4bQ39sXsLHDMbB3ptLfGJKQSDKbQ3&#10;Hh9y44x1SF6ZxW4WaeK0iqSh1WYAkXt7Ad5YX+3yeDfwSQPntkRkOOOGAOPPod2d/Y7hH41hNHOm&#10;O6N1cZ4ZUkZ8ulb7SdK+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knvbf2xetNvVm7ux96bT6/2pj7ff7n3tuPD7&#10;V29Q3VnH3mazs0FNFdVYjXKOAT+D7V2Nhf7ncC022CS4lbgkSNI5+xVBJ/IdJL2/sdttzd7jNHbx&#10;LxeR1RB9rMQB+Z6pu+RX/Cgb+Xj0ZJX4nae9NzfIbdNH54f4b0zgRX7djrI20xLUb93PLjsTNA55&#10;NRip64BQSFY2UzJy79373D30LLdwpt0Rpm4aj0+USB5AflII/t6h3mL3/wDb3Yy0VpM+4SiopbrV&#10;K/OVykZHzjMn2dUHfJD/AIUufL7skV+I+PmxOv8A454CcPHT5ueJO1ux4l1FRLHmNzU0GDiDpyY/&#10;7vSOhPpnNgfc+ct/do5Q23TNzDPLuMg4qP0If95QmU/b4oB816gbmP7ynN25aoeX4ItujPBj+vN/&#10;vTgRD7PCJHk3VE3c/wAjO+vkVnf7yd69wdidr5dJppqSbfG68vnqXFGc3lhwWLrJWpcfD+BBRQxR&#10;gcKgHudtl5c2HlyD6bYrOG0SgB8KNVLU/iYDU5+bEn59QXvPMW/cxT/U77eTXb5I8WRmC1/hUnSg&#10;+SgD5dAv7OuiXr3v3Xuve/de697917q5z4JfyPPl/wDMw4TeW4cM/wAe+jcj9rWf6SOyMVVx53cO&#10;JmcFqjr7rtmgr8lqjIlp6usehoJkOqKskI0e4Y5798OUOTNdnbv+8L5ajwYWGlGHlLNlUzgquuQH&#10;ig49TLyL7Ic385aLy4T932LUPjTKdTqfOKHDPjIZtEZHBzw63NvhD/Kv+IfwOx9JX9WbETc/an2Y&#10;p8t3Z2CtHuHsWreWFoa2LBVZiSmwdLKHeN6XD09P5Y9C1T1LoJDhlzv7qc38+SGPdZ/Cta1W2iqk&#10;IzjUKlpWFKhpC1DUoFBp1mTyT7W8o8iRiTa4PFuqUa5lo8xxnSaARKa00xhaimosRXqx33HHUjde&#10;9+691737r3Xvfuvde9+691737r3Xvfuvde9+691737r3Xvfuvde9+691737r3Xvfuvde9+691737&#10;r3Xvfuvde9+691737r3Xvfuvde9+691737r3Xvfuvde9+691737r3Xvfuvde9+691737r3Xvfuvd&#10;e9+691737r3Xvfuvde9+691737r3Xvfuvde9+691737r3Xvfuvde9+691737r3Xvfuvde9+69173&#10;7r3Xvfuvdf/R3+Pfuvde9+691737r3Xvfuvde9+691737r3Xvfuvde9+691737r3Xvfuvde9+691&#10;737r3TTnc/gtrYiv3BubNYnbuAxUBqspm87kaPEYjG0qsFapr8lkHjhhjBIBeRwLkc+3oLee6mW3&#10;tUaSRzRVUFmY+gUAkn7B01PcQWsLXFy6xxoKszEKoHqSSAB9p6pY+UP8/wC+APx7/iGG2VvDK/JT&#10;e9JriTDdMwQV+0IqkaTEa/s/KtDh5IHBb97DSZFlIs0Yv7mnlf2A5/5h0zXsK7bAfxXJIkp8oFrI&#10;D8pBH8j1C/M/v7yDy/qhspm3KcfhtwDHX5zNSMj5xmT5jrXL+T3/AAow+cXdgyGE6dh2n8YNnViT&#10;QKuyoI94diy0k6FJIazsLdVP44nUWMdTh8Rj50PIk+lsjeWPu6cj7Jpn3gybpMM/qHw4ajzEKGpH&#10;qJJJFPp1jrzP94nnfetUOziPbITUfpjxJqHyMrig+RjjjYevVGe/exuwe1Ny1u8+zt87v7F3fkf+&#10;B+6d87kzO7Nw1gEjShanM52aeodQzuwVpCAWNhyfc5WG3bftVstltkEdtCvBIkWNB9iqABw9OoPv&#10;9x3Ddblrzc55LiZuLyu0jn7WYknj69I32t6Rde9+691737r3Xvfuvde9+691737r3Xvfuvde9+69&#10;1737r3XvfuvdZ6Wlqq6pgo6KmnrKupkSGmpaWGSoqaiaQ6UiggiBZ2Y8BVBJ91ZlRS7kADJJwB9p&#10;6sqM7BEBJOABkn7B0bXrn4AfN/tlYpuvvib8gdw0E4YxZleq934zbsmgXZF3JmaWnoNX9E+51H8D&#10;2Etx9wOR9pJXcN2tI2H4fHjZ/wDeFYv/AC6Fm3cg877tQ7ftN3Ip/F4Eip/vbKF/n0fXrv8A4T5f&#10;zON9CGXMdUbK6upp3tHU9idq7LBEWgMJ5qDYtRnKuNb3XRJTrJcXKaSGIC3H7wftjY1EN3JdEeUM&#10;En7KyiJT+Rp8+h5t33f/AHMvqGa0jtQfOaeP9tIjKw/MV+XR7+vf+EtHeWR8J7W+VXU+zrlfuE69&#10;2Ru/snSviDOIZdyTbUudepQWQekBrXJQAPcfvS7FHX907VPN6eNLHD/xwT+X+b59Dvb/ALru+SU/&#10;eu6wQ+vhRyTfs1mD/Vn5dHn6/wD+EvfxKw6xSdld99/b5qoiWaPa/wDcLr/FVHChUnpK3F52p0/r&#10;J8dajG62YaTrA24feh5tmJG2WFrAD/H4srD7CHiX04qfP1wONv8Auw8pw0O5X91OR/B4USn7QUlP&#10;7GH+c8uwP5Dn8r7YTw1L/Hmo3vkYDdK/f/ZPZOeRh5PJpmwkGVpsXIOAPXQE2Fr2LagNuHvx7oX4&#10;KjcRAp8ooYU/YxQuPyb/ACdDiw9ifbCwIY7eZ2HnLNM37VDhD+a9Hd2D8HPhl1b4X69+Kfx52nVw&#10;aNGUxXUGw4845i1+JqjPSULVspTyOEaWdiAxAIBPsD3/ADzznulRuG63coP4WuJdP5Jq0jh5DobW&#10;HI/Ju10O37VaREfiW3i1fm2nUeJ4noz9LS0tDTQUdFTQUdJTRpDTUtLDHT01PDGNKRQQRAKiqOAq&#10;gAewwzM7F3JJOSTkn7T0J1RUUIgAAwAMAfYOs/uvVuve/de697917r3v3Xuve/de697917r3v3Xu&#10;ve/de697917r3v3Xuve/de697917r3v3Xuve/de697917r3v3Xuve/de697917r3v3Xuve/de697&#10;917r3v3Xuve/de697917r3v3Xuve/de697917r3v3Xuve/de697917r3v3Xuve/de697917r3v3X&#10;uve/de697917r3v3Xuve/de697917r3v3Xuve/de697917r3v3Xuve/de697917r3v3Xug1310x0&#10;92jG8XZnVHWvYsUiGN499bF2vu6N4yqKY3TcFLUAgiOMEEWsq/6kWM7Det42s12y7mtj/wAKleP1&#10;/gYep/aei2+2bZ90FNztIbgf8NiST/j6n0H7OiR79/k+/wAs/shp33D8POqccah2eQbCi3D1Uqs8&#10;pmIgTq+vw6xC5ICxhQFsgAUAAbWHvB7mbaALfeJ2p/v3RP8ALPjrJX8/t49Am/8AaH213Ik3GzwL&#10;X/fWuD548Fo6fl9nDojnYH/Ca7+XnuxZX2pk+++rqgsHp02v2Hic5joyAw8c9Nv3EZaeSM6gSFq0&#10;e6rZwNQYc7f95T3DtKC7W1uh564WU/kYpIwD/tSPlwoCNw+7d7fXYJtGurU+WiVWH5iWOQkf7YHH&#10;HjUjnYP/AAleoH+4qeqvmLWU9kb7XC9g9QQ1uuQQEr9xufbmdg0AyAA6cQxCtfkpZxxt/wB6iQUX&#10;ddmB9WiuCPPyR4j5f8M4/bgD7h91qM1bat4I9FltwfLzdJR5/wDCzj7MkY7D/wCE0fz82oKmo2Xu&#10;noDtGlRJHpaXC733FtrO1HjTUsUtHvLDUVDG7n0pbJsv5ZlHsdbd95fkC7ot7Fd2p8y0SOo/OORm&#10;NP8ASA+gPQH3H7tfP1rVrKW1uh5BZHRj+UkaqK+XeR6kdEW7E/k4fzM+sjUHPfEXsnNQwNNpn67m&#10;2x2oKiOFQ/lp6frevys5DqwKI0Qcm66A6sqjrbveT2z3OngbvChNMTa4KV9TMiD7c0860IPQG3H2&#10;d9y9sr4+0TOBXMOiev2CF3P2Yr5UrXojG/8ApbuPqib7ftLqbszrWo8jw+Df+xN07Om80bBJIvFu&#10;Klpm1KxAK2uCQD9fY62/etm3ZdW13cNyPWKVJB/xhj0Br/Zd42o6d0tJrY8KSxPHn/bqOgz9mfRZ&#10;1737r3Xvfuvde9+691737r3Xvfuvde9+691737r3Xvfuvde9+691737r3Xvfuvde9+691737r3Xv&#10;fuvde9+691737r3Xvfuvde9+691737r3Xvfuvde9+691737r3Xvfuvde9+691737r3Xvfuvde9+6&#10;91737r3Xvfuvde9+691737r3Xvfuvde9+691737r3Xvfuvde9+691737r3Xvfuvde9+691737r3X&#10;vfuvde9+691737r3Xvfuvde9+691737r3Txgtw5/a+RhzG2s5mNu5an/AMxlMFk63EZGD1iT9mtx&#10;7xyr6lVvSw5AP49sz29vdRmG5RZEPFWUMD+RBHT0FxcWsgmtnaNxwZWKkfmCD0drrP8AmhfzC+oz&#10;AuyvmB3ktNStelxu7d51vY+GphpK+KnwnYwy1GkfJbxrAE1HVbVz7BG5+1/t5u9frdntqniY4xCx&#10;+1ofDYn51rTHDobbZ7n+4O0U+i3e5oOAkkMyj7Fm8RQPlSnn1YF1p/wpB/mMbJNPHvCp6W7igRYE&#10;qpN79argchUJGpWaWKo6wrcBBHLJfUWNKyAgWj03Ux/uf3b/AG5vamzFzZnNPCm1AflOspIH+mB+&#10;fQ/237xvuJZUF4ba8GK+JDpJ/OFogCf9KR8urA+t/wDhU/8A5il7e+H39TU5zrftj/klYNq7nw3+&#10;3Zsz/sPcfbl91ji20bx9izQf4ZEk/wCsfQ/2370nBd32f7Whn/wI8f8A1k6P91v/AMKRv5dW9DTx&#10;bv8A9N/UMztGlTNvTraHO42B2W8ksVR1nkM9USRKeAxpEc/Xxj2ANy+7d7i2VTZ/TXg8hHNpY/lM&#10;kQB/2xHz6H22/eO9u72gu/qbM+fiQ6gPzheUkf7UH5dH863/AJqP8urtcU42h8w+kIpqtYzTUW9N&#10;2w9YZKd5W0RwRYvsxMRUNKTwIRFr/wBp9gDcvav3F2mv1mz3JA4mOPx1Hz1Q+IKfOtOh9tvul7d7&#10;rT6TeLYE8BJJ4JPy0zeGa/Klfl0d/be69rbyxqZnaG5cBurESsVjyu28xjs5jZGAuVSuxkksRP8A&#10;gG9gi5tLqzl8G8ieJx+F1Kt+xgD0Nra7tbyPxrSRJUP4kYMP2qSOn/2n6U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i7z+afxN+NMFU/enyF6p64rqSEzvtzNbuxk29J4h9Xx+xcW&#10;9Rmaq35FNQSH6f1HsT7FyVzZzKwGxbdPcqca1jYRj7ZWpGv+2YdBnfOdOU+WlJ3zcILZhnQ0i+If&#10;siWsjf7VT1Sr35/wpn+HuwhW4/ojrftL5AZiAuKXK1sFP1JsKsUMUR48xuSKszik2DaJNtJ6SPUG&#10;uFmrYPuzc4X+mTfrmDb0PFQTcSj/AGqFYv2TH7OoW377y3J9hqj2K2n3BxwYgQRH/bOGl/bCPt6p&#10;D+QH/Ci7+YD2595jetq7r746bdn80MadebYg3Du2WiluPFX7u3+ckFmANhU4uhoXFgV0m5M38v8A&#10;3dPb/aKSbksu4yD/AH85SOvyji0Y+TtIOoT3/wC8Rz/u1Y9taLboz/vpA8lPnJLrz80WM+nVLnZ/&#10;cnbndmfO6u4uz+wO1NyWkRM52Hu/P7wycEUrBnp6Wsz9RUPFF6VAiiKoAqgKAoAmna9m2jZLf6XZ&#10;rWK1i/hhjSNT8yEAqfmc9Qxue8btvVx9VvF1LdSfxSyPIw+QLkkD5DHQbezLot697917r3v3Xuve&#10;/de697917q0X4Q/yhfmT85Wx24tlbKHXPUFVLE0vc3aMVft7adZRsdUkuzaDxPkM+xUOscmNpnpB&#10;Ivinq6cm4i7nf3e5N5G1W97P9TeD/iPBR5Af+GGuiL5hyHplUbqUOSfaLnHnjTcWUH01mf8AiRPV&#10;IyP+FimuX5FAUrhnXrcZ+DH8kP4dfDL+C7wymB/0/d345IZ27N7NxtJUYvCZNLM1TsHrwtPjsVpY&#10;K8FTUtW18TA+OuVWKe8Oeeve/nHnPXZxSfu+xao8GEkMy+ks2Hf5qNEZ846ivWYXI/slyfybovJY&#10;/r75c+NMAVVvWKLKJ8mOuQeTgGnVyPuG+pi697917r3v3Xuve/de697917r3v3Xuve/de697917r&#10;3v3Xuve/de697917r3v3Xuve/de697917r3v3Xuve/de697917r3v3Xuve/de697917r3v3Xuve/&#10;de697917r3v3Xuve/de697917r3v3Xuve/de697917r3v3Xuve/de697917r3v3Xuve/de697917&#10;r3v3Xuve/de697917r3v3Xuve/de697917r3v3Xuve/de697917r3v3Xuv/S3+Pfuvde9+691737&#10;r3Xvfuvde9+691737r3Xvfuvde9+691737r3XvfuvdEm+Uf8xX4bfDmkqh3t3jtPAblghMsPXeDq&#10;H3d2VWMyhqdE2RtsVNdTpKWAjqq6OCm+paZVViBtyt7dc5c4uP3FYySRHjMw8OEev6r0U081Us3o&#10;vQK5o9xOTuT0P79vo45QMQqfEmPp+klWFfJmCr6t1rZfKr/hT3vDLHIbc+G/SdFtKgdZoIeze7mi&#10;zm5WjkVo1qcR11tqp/h1FPGQskUtdlsjG1yslILc5J8qfdhs4dNzzlemZuJhtu1PsaZxrYHgQscZ&#10;Hk/WN/NX3m7yXVb8nWQiXI8a57n+1YUOhSOILSSA+ada5nyH+Y3yg+V+Y/jXyE7u372a0c71NDhs&#10;zmHpdoYeaQ3d8BsjECmw9ATwGNHQxlrDUTYe8jOXeTuV+U4fA5esYrXFCyrWRv8ATytWR/8AbMes&#10;deYecOZ+a5vG5gvZbmhqFZqRr/pIlpGn+1UdFp9iboNde9+691737r3Xvfuvde9+691737r3Xvfu&#10;vde9+690YHrD4nfKHusUz9RfHbuzsmlq4op4cjsvrDee4MQKaZgkVZPmcdRyUkUBJAE8syx3I9XP&#10;sPbpzZyvslRu+421sRikk8aNX0ClgxPyAr0INs5U5n3qh2jbrm5BzWOGR1ofMsFKgfMmnVinWP8A&#10;IN/mc9kCGorOkMN1ljKhYmiyfZ3Y2ycObSNZ/NgcFWZPLwmMWZxNjkJBsuoggR3unv57Y7bVUvmu&#10;mH4YIZG/YzKkZr8nPzp1Ie2ewvubuVGexW2U+c00a/8AGVZ5BT5oPlXqxHrT/hLR3XkTE/cXyq6t&#10;2cBIpnp+tNkbs7KMkIXU8cVbumbaehmN0DmBgo9elraDHe5/el2SOo2bap5vQzSxw/yQT1/aPSo4&#10;9SHtv3Xd6kod43WCH1EMUk383MH+A+tDw6sJ60/4TI/CXbBp6rsfs/v3tGuiRlnoos5tLY22alme&#10;4kOPw2KnySMoAA05m36iQbrpj3c/vN87XVU221tbVTwOmSVx+bOE/wCqf+zIO2/dn5KtaPuN1dXT&#10;DiNUcSH8lQv/ANVP9iwTrf8Akzfyy+rjTyYP4l9f5+qgaOR6nsit3X2oKmaNdJkqKDsTIZOjs31a&#10;JKZYr/RB7j7cveb3N3Son3eWMHyhEcFPsMKI35kk/PqQNt9m/bTa6GDaYpCPOYvPX7RM7r+QAHy6&#10;PrsHpzqLqmmFF1d1X1x1tRrCKdaTYOx9sbOplp1N1gEG3aWmQIPwtrf4ewFuG87vuza90uprluNZ&#10;ZXkNfWrseh5YbPtG1Lo2u1hthSlIokjFPSiKMdCP7LejH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sU0MNT&#10;DLT1EUU9PPFJDPBNGssM0MqlJYpYnBVlZSQykWI4PvasVIZTQjII8utEBgVYVB4jor3Yvwc+Gvbf&#10;lfsj4sfH/d9ZN59WWyvU2yWzyGp/4ENT7hgokromcgF2iqFJIBJuAQKNu555z2mg23dbuECnas8u&#10;jHCqFipp8x0F9x5I5O3ap3La7WYmvc0EerPGjhQwr8j0Q3sb+QT/ACw9/mqnouj851xkasTeTI9c&#10;9m7+xoikkWyS0uF3BXZPFwmP6okdAqX/AFIw49j3bvf33P2+ivfLcqPKaGI/tZFRzX5vX59ATcfY&#10;T2y3CrJYtbMfOGaVf2K7Ogp8lp6johnYv/CW746ZX7huqPk33NsZ5CzU67921srs6nptUQshjwKb&#10;UkdVkuQDKG0WUsWBkYebd96TmOKg3bbLaenHwnkhJ/3rxwMfLjmnl0BNx+69y7LX91bncQenipHM&#10;B/vPgE5+fDHz6IR2H/wl5+V2GM8vWHyA6H35TxMpji3ZBvrrrJ1MeltYhpqDH7gphIG0BVkrVUgs&#10;S4KhWH23feh5UmoN02+6gJ/32YplH5l4jT7FP2egC3H7sPNUNTtm4Ws4H+/BLCx/IJKK/awHz9SC&#10;9kfyLf5nvW6z1Mvxvqd74yBA38T633z1/u9pWMnjMcGApMmmXYj0sf8Acdax4JswUfbb76e2G5UU&#10;bkIGP4ZopY/2uU8P/jf+ToBbl7G+5221Y7aZ1H4oZYpP2KH8T/jH+XogfZPxc+S3Tf3Lds/Hzuvr&#10;WGk+5M1Xvnq/eu2KDxUnNRUxZHMUUMEkKizeaORoypDBipBI/wBt5p5a3mn7p3C2uSaUEU8bnPAU&#10;ViQfkRWuKdAHcuV+Zdnr+9tvubYCtTLBIgxxNWUAj5g0pmvQEez7oi697917r3v3Xuve/de69791&#10;7r3v3Xuve/de697917r3v3Xuve/de697917r3v3Xuve/de697917r3v3Xuve/de697917r3v3Xuv&#10;e/de697917r3v3Xuve/de697917r3v3Xuve/de697917r3v3Xuve/de697917r3v3Xuve/de6979&#10;17r3v3Xuve/de697917r3v3Xuve/de697917r3v3Xuve/de697917r3v3Xuve/de697917r3v3Xu&#10;ve/de697917p/wBt7r3Ts3JJmdoblz+1cvEpWPK7bzGRweSjUm5VK7GSRSgf4Bvae5tLW8i8G8iS&#10;VD+F1DL+xgR0otru6s5PGtJHicfiRip/apB6O71z/NP/AJinVQhTaPzD7xlgptAp6PeW76jszH06&#10;Rp40hgx3ZK5aBIwOBEsYQf6n2CNx9q/brdam72e2BPExxiEn5kw+GSfnWvQ2273S9xNqoLTeLkgc&#10;BJIZgPkBN4gp8qU6Pr1x/wAKQP5jmylgj3XV9J9vxoKdKibffWP8Grp0jGmeVJerq/bsCSyA31fb&#10;MisARHpupAW5fdv9uL2ptBc2fGgim1Aen9usxIH21+fn0PNu+8b7i2VBdG2vOFfFh0k+v9g0IBP2&#10;U+Xl0fPrr/hU/mYhS0vbfw9xlcWMQrc31121V4oRLqtO9Ltbc2FrPISDdEfMJYixY6rqAtx+6xCa&#10;ttG8Mvos0Ab7Kuki0/5xn/OPNu+9JMKLu2zq3q0M5X7aI8bV/wCcg6Ph11/wpb+Ae6/BBvXbHf3V&#10;lWzRLU1Ob2Pt/cuDi8koRngrdl5iurZFjU631Y1GsCEVzYEB7j92nn+0q1lLaXQ8gsro35iSNVFe&#10;A7z86dDrbvvKcg3dFvYrq1PmWiR1/IxyMxp59g+Vej39efzh/wCWf2d9sNv/AC+6vxElT4wI+w23&#10;D1R4Xkn+30VM3ZtDiYk0vfUxk0Bf3NXjIcgTcfZ33M2yv1GzzuB/vnRPXFcCFpD/ACrXHHHQ72/3&#10;g9tdzp9Pu8CV/wB+64KZpnxljA/bSmeGejy7E7j6i7SgWp6y7U647FpmTyLUbE3xtjd0DR8nyLLt&#10;+qqFK+lub24P9PYGv9m3fa207nazWx9JYnjP/G1HQ4sd42jdF1bZdQ3A9YpUkH/GGPQj+y3ox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gI7f8AlF8b+gKe&#10;afuzvbqbqxoYUn+x3vv3bWAzFSkieSJcfgq+oStqXdfUkdPA7sLlVIHs+2flfmTmBguyWE91XFYo&#10;ndR9rAaV+ZJAHRFu/NHLmwKW3q+gtaZpLKiMfsUnUx9AASeqlO5/+FF38urrFqyj2Rmuz++MpTrJ&#10;HEOuNh1WIwTViHT4p872VLg7xX+tRR09SpHKBxa8tbL93T3F3PS98kFgh/39KGanyWES5+TFT606&#10;ibefvEe3e2VSyea/cf75iKrX5tMYsfNQw9K9VAd3f8Khu/twtW0Hx++PXWfWdBIZIKbOdj5rO9n7&#10;iEIJEddTUWI/u/QU07cN4p4q2NOVvJw3uYNk+69y/b6ZOYNxmum4lYVWBK+hLeK7D5goTxxw6iHe&#10;/vPb/cao+X9vhtl4BpmaZ6eoC+EoPyIcD58eqde9f5qP8wP5Fmsg7I+UXZkeErSwm2rsPJw9X7Vk&#10;pipRKKrwXXUeMhq4lH4rhMzEBnZn9XuYti9q/b7lyjbbtcJdeEkqmeSvqGmLlT/pdPoABjqH9990&#10;uf8AmLUu5bpMEbikTeAlPQrCEDD/AE2r1NTnqv6SSSaSSWWR5ZZXaSWWRmeSSR21PJI7XJJJJJJu&#10;T7kAAAUGAOgASSanJPXD3vrXXvfuvde9+691737r3Xvfuvde9+691Zv8K/5R3zQ+cEmMzmwOvX2H&#10;1NWvG8vc/aS1u1tkT0TMC8+1omhkyGeJUOsbYmjmpxIvjnqae+oRjzr7ucl8jhoNwuPHu1/4jQUe&#10;UH0fISL5+IytTKq3DqTeS/aXnPncrPYW/gWjf8SJ6pER6pgvL8vDVlrhmXj1t6/Cf+Qn8M/ip/CN&#10;29iYr/ZnO3qHwVP96OzsRR/3EwuRis3m2l1XrqaCPS6rJFPl5sjURSKJIJoL6RiHzt79858167Tb&#10;n/dlm1RohY+Kw9JJ6Bj6ERiNSMMG49Zc8lew/JvKui73FP3ndrQ65lHhKfWOCpUeoMhkYHKsvDq8&#10;COOOGOOKKNIookWOKKNVSOONF0pHGi2AAAAAAsB7g8kk1OSeptAAFBgDrn711vr3v3Xuve/de697&#10;917r3v3Xuve/de697917r3v3Xuve/de697917r3v3Xuve/de697917r3v3Xuve/de697917r3v3X&#10;uve/de697917r3v3Xuve/de697917r3v3Xuve/de697917r3v3Xuve/de697917r3v3Xuve/de69&#10;7917r3v3Xuve/de697917r3v3Xuve/de697917r3v3Xuve/de697917r3v3Xuve/de697917r3v3&#10;Xuve/de697917r//09/j37r3Xvfuvde9+691737r3Xvfuvde9+691737r3TTns/gtrYbJbi3PmsT&#10;tzb+HpZa7L53PZGjxGGxVDCLzVmSyeQeOCCJBy0krqo/J9uwW891Mtvao0kjmiqoLMxPABQCSfkB&#10;01PcQWsLXFy6xxoKszEKqj1LEgAfMnqi75af8KF/hB8ff4lt/qStyvyl3/R6oUpOt548X1tTVa3O&#10;jI9p5WKSmqIyNLLNgqPJxm+ksrBtM6cpfd6545g03G7qu1W585hqmI+UCkEH5StEfOhxWDebPvB8&#10;kcv6rfaWbdLgeUJ0wg/OdgQR84llHlUZprGfLH+ev8+PlAuSwOK39B8fOu601EP9z+j/AL7bOVrK&#10;GUGKODO9iTzS52oYxFo6hKSspKWbU2ukA0quTvKfsVyDyvpuJbc7hcrT9S5o6g+qwgCIZyCyu6+T&#10;8a4y81++fPvM4aCK4G327V/TtqoxHo0xJlOMEKyI3mnClONVVVVdVVNbW1M9ZW1k81VV1dVNJUVV&#10;VVVEhmqKmpqJiXeR3JZ3YksSSSSfcxoixqEQBVUUAGAAOAA8gOoed2kYu5JYmpJySTxJPmT1g926&#10;r1737r3Xvfuvde9+6912qs7KiKzOzBVVQWZmY2VVUckk/Qe9cMnrfHA6Nx1R8Bfmv3gaOTq34s95&#10;bqx9eEal3BH13uPE7TkWRdcbNvDPQUuKQMOVL1guORx7CW7c/clbHUbputtEy8U8ZGk/5xqWf9i9&#10;C3auQudd7odr2u5lVuD+C6x/85GCp/xrqy/qn/hOR/Mb7AWnn3lieoukqWQq0qdhdk0uayaQEBi8&#10;VD1ZTbijMhB9MU1RFzw5T3Ge6/eN9uNvqtm9xfEf75hKrX7ZzCafMA/KvUlbV93T3F3CjXiW9kD/&#10;AL9mDNT7IBKK/IkfOnVlnVv/AAlj21A0FV3X8uM5lVZY/ucD1b1nQYBoGBJmEG7N2ZLJeUMLBS2F&#10;j02uQ17LGm6fenuWqmybQqejTzF6/bHGiU/5yHqSdr+65bLR963dn9VghCU+ySR3r/zjH59WSdXf&#10;8J7v5ZvXP20ub60332/W0sKRx1vaPZ25ZNcy8NWVOL6+bb+PldhcFJKNoubiMMARG26feE9zNxqI&#10;LmKzU+UEKcPQNL4rj7Q1fn1JG1/d+9tNuoZ7aW8Yec8z8fUrF4SH7CtPl1Y91d8L/iN0otKeqfjP&#10;0bsSrpIxFFmMB1jtCl3FIoAF6vcrUjZCdjpW7z1LsbC59xxunOnN29E/vXc7qcH8LzyFPyTVoH2B&#10;QOpG2vkzlLZQP3VtltAR+JIYw/5vp1n7Sx6Mz7DPQl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i89kfEj4r9w&#10;tPJ2p8b+i+w6mocSyV+8Oqdj5/KCZY/CtRFlsjQyVMcgQlBJHKrBSVBsSPYh23m7mrZ6DatyurcD&#10;yjnlRfs0hgpHyIp0Hty5S5W3ip3Xbba4J85IImavrqKkg/MGvRAOyP5Dn8sLsVZ5Yvj9U9f5OdBH&#10;/Fet+w+wNvNCqyeQGDBVeRq8Qp5YFv4aSQbE+ldMgbb78+5+3UB3AXCj8M0MT1+1giyf8b/y9AHc&#10;vYn2x3GpG3m3Y/ihllT9il2j/wCMf5Oq/wDsv/hLj8bsy1RL1H8lO5uv3mMzxQ7729sztGipXkJa&#10;OKGLCptWcxRkgKslSzlRZpC129yBtn3o+ZIQBu+2W1xTzieSAn/ejOKn5AD5eXQA3P7r/LkxJ2jc&#10;ri3r5SpHOB9mnwDQfMk/Pz6r67M/4S//AC1wAnqOq+9eiux6WEakpdyrvTrfO1d2ChKSjioc5Rau&#10;dR82SjWwNmJspkHbPvQcpXFF3WwurYnzTw5lH2nVE37EP2dR/uf3YubLerbVfWtyB5P4kLH7BplX&#10;9rjqvjsr+SH/ADOusXqZK74w57eGNgeVYcr1runY+/krkiGozU2F29kpcsoYfoWfHxu30C349yDt&#10;vvf7Y7nQJuiwsfwzJLFT7WdBH+xyPn1H+5eyXubthJfbGmUfiheKWv2KjmT9qA/LqvjsXobvLqBz&#10;H210x2x1dIpRWj7F663fsl1aSQxRqV3LR0xBZgVUfkggc+5C27ftj3gV2m9guv8AmjNHJ/xxm6j/&#10;AHHYd82g03ayntT/AMOhkj/4+q9BR7Nuinr3v3Xuve/de697917r3v3Xuve/de697917r3v3Xuve&#10;/de697917r3v3Xuve/de697917r3v3Xuve/de697917r3v3Xuve/de697917r3v3Xuve/de69791&#10;7r3v3Xuve/de697917r3v3Xuve/de697917r3v3Xuve/de697917r3v3Xuve/de697917r3v3Xuv&#10;e/de697917r3v3Xuve/de697917r3v3Xuve/de697917r3v3Xuve/de697917r3v3Xus1PUVFJUQ&#10;VdJPNS1VLNFUU1TTyvDUU9RC4khngmjIZHRgGVlIIIBBv7qyq6lHFQcEHIIPkerKzIwdDQjIIwQR&#10;wIPRnevfm/8AMnqgQxdc/Kj5BbPo4fFpxOG7d31BgnECMkC1GAauailCBmCLLTsFubAewxuHI/Ju&#10;7VO47VaTMfxNbxFs8aPp1CvnQ9Cbb+d+cdqoNu3W7hA/CtxKFxwqmrSaeVR0eTr7+fP/ADQNg/bw&#10;zfIKj35jaZFRcZ2D1r1vm/JpgECtUZuhxdHlpDYKxL5A3Yajcs+oDbh7De19/Vht5gY/iimmXzrh&#10;S7Rj/eOGPIUHG3++/udYUU7gJ1H4ZYYW8qZYIsh/3vj+fR39g/8ACoT5b4gwx9kdC/H/AHxTRWDy&#10;7ZXf2wcpUKHQlpqqsyucpg5USC8dEi8qdHpIcEX/AN1/lGap22/u4Cf4/ClUfkEiPpxY+ec4G9h9&#10;53m2Gg3KwtZwP4PFiY/aS8o9eCjyxjJ3uv8A/hUz01XrTL2p8T+zdpsdC1kvX/YG1ewlW0hWSWmg&#10;3HSbYvdArhGkFiSmshdbAfcPus7zHX91btDL6eLE8X7SjTftp86eXQ22/wC9Hs0lP3ptM0Xr4UqS&#10;/sDrD+yvyr59HT2D/wAKL/5aW8RCdw7r7c6pMttY391Nmciae6Ix83+i6bcgNizKfGW5RrcFSwLv&#10;/u6e5dnX6eK3u6f76nUV/wCc4h/nTj9tBpYfeJ9tbyn1Etxa1/37Axp/zgM38q8PsqdbYn81f+XJ&#10;2OYV258yOi6WSo0iGLee8KfraZ2d5ESMQdjLin1kxsAhXUbpYfuR6gTf+1PuNttTc7NdGnHw4zMP&#10;Lzh8T1/w+hoNLH3U9utxoLbeLYV/35IIT5+U2jOOH2eoqcrZvZ3WvY0H3PX3YWx990whFQajZu7M&#10;BueAU5CET+XCVE66P3I/Ve3rXn1C4Nvdr3Lbm07hbywHhSSN0Nc47gPQ/sPQxs9z23cV1bfcRTjj&#10;WORXFMZ7SfUftHS49oel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lN3782P19jGzW/d57U2RhlErNlt37ixG2sYqwJ5Z2avzM0MQCL6nOvgcnj&#10;2rs7C+3CXwLCGSd/4Y0Z2zwwoJz0ku7+x2+Lxr+aOBP4pHVFxxyxA6r17W/nH/y0+nvPFuH5Y9d7&#10;krovIsdB1aM525JUTR/WBK/rakydFGx+gaoqo0/qw9yFtPs37l7xQ2+0zRKfOfTb0+dJmRj+Sk/L&#10;qPt194vbbZ6i43aGRh5QarivyrCrqPzYD59Vk9tf8KgPittpqul6c6I7m7Wq6dZFgrN01u1uq9u1&#10;8ykiM01ckmfyCxNwS82JRxc/tG3Mm7T91/mq5o2839taA8Qgedx9opElfskI+fUabt95zla2quz2&#10;FxdEcC5SBD9hrK9PtjB+XVXXbn/Cmv5qbwSrouqOtOkenKCdGWnyMmKz/Yu7qJyTpeHJ5+rp8S9h&#10;biXBNc8/Tj3KO0fdl5KsyH3a5ubxhxGpIYz/ALVFMn7JR1F+7feX50vAU2q2trNTwOl5pB/tnYR/&#10;ti6qv7j/AJnn8wDvoVcPZPyw7gq8bXCVK3b+1Nxt1tteshlbU1PWbX63TE4+eMf2UmpmA/HuVNm9&#10;sPb/AGGjbbtNuGXg8ieM4+YeYyOD9hHUW7x7m8/79Ublu1wVbiiP4KH5FIRGhH2g9EWqKioq6ier&#10;q55qqqqppaipqaiV5qioqJnMk0880hLO7sSzMxJJJJN/Y6VVRQiCgGABgADyHQGZmdi7mpOSTkkn&#10;iSesPu3Veve/de697917r3v3Xuve/de697917r3v3Xuve/de6to+Gn8lv5wfMc4zcON2Cemeqa+K&#10;GrXtPuSnyW18XkqCZfLFPtHbPhfL5gTJc09RTUa0TGwesiuCYl5z96eR+TdVvLcfW3a48C3IdlI8&#10;pHr4cdDxBbWPJD1LPJvsxzvzjpuI7f6O1bPj3AKKR6xpTxJKjgQug+bjrbT+GP8AIb+E/wAVo8Pu&#10;bfG3v9mW7ax709Y28e1cbSzbRxeShF/LtXq1XnxkCK+mWGTKNkamKRQ8VTGbAYl85+/PO3NRe2sZ&#10;P3ZaNUeHAT4jA/78noHPoQnhqRgqessOTPYnkrlYJc30f7yu1ofEnA8NT/Qgyg9QX8Rgchh1djHH&#10;HDHHFFGkUUSLHFFGqpHHGi6UjjRbAAAAAAWA9wmSSanJPU1AACgwB1z96631737r3Xvfuvde9+69&#10;1737r3Xvfuvde9+691737r3Xvfuvde9+691737r3Xvfuvde9+691737r3Xvfuvde9+691737r3Xv&#10;fuvde9+691737r3Xvfuvde9+691737r3Xvfuvde9+691737r3Xvfuvde9+691737r3Xvfuvde9+6&#10;91737r3Xvfuvde9+691737r3Xvfuvde9+691737r3Xvfuvde9+691737r3Xvfuvde9+691737r3X&#10;vfuvde9+691737r3Xvfuvdf/1N/j37r3Xvfuvde9+691737r3XvfuvdAp3n8j+iPjPtKTfPffa+y&#10;uq9tL5Fpqzdmap6Gry08Vi9Ft7CoXrslUgEN9rj6aaW120WBIO9i5c37ma7FjsFpJdS+YjUkKPV2&#10;+FB/ScqPn0S75zHsXLVp9dv13HaxeRkYAsfRF+Jz/RQMfl1rQ/Lz/hTjtPDNlNqfCvqWTeNaganh&#10;7b7lhrsNthZLgNVYDrfFTQ5KsjKk+KbJV9AySD10cqcNkvyh92O7mC3fOt34K8Tb29Gf7HmYFFPq&#10;ESQEcHB6xq5u+8zaQ6rXku08ZuHj3AKp9qQqQ7D0LvHQ8UI46xHyb+cXys+YeZbLfIbund+/aSOs&#10;NbjdpPVx4XYGCmUMkL4PYeBWmxVNIkbGL7laT7h1/wA7LIxLHJ3ljkflTk6HwuXrKO3NKNJTVKw/&#10;pStWQgnOnVpHkB1jLzNzvzVzhN4vMN7JOK1WOumJT/RiWiAgY1adR8yeioexZ0FOve/de697917o&#10;eupfiz8le+ZIU6X6D7f7QhmfR/ENkde7p3Bh4LMVL1ubx9K9HToCpUyTzooIsTfj2QbtzTy1sIJ3&#10;q/t7UjylmRGP2KWDH7ACej7aeVuZN+IGzWFxdA+ccTuo+1gukD5kgdWjdQ/8J6v5lPZ328+49gbB&#10;6TxtQ8ZSt7V7Gwn3DUz21znCddjcFfEV5HiqqaFyR+kKQ3uLt3+8L7a7ZVba4lvWHlBC1K+mqbwl&#10;P2qWHUobR93z3J3OjXFvFZKfOeZa09dMPisPsYA/4erQOpf+EstGqU9Z3t8s6mWQ6PutvdS9eRU6&#10;R2J8n2+8t41spe4sBqwS2+p1XsIv3f70zklNi2kD0e4mr+2ONRT/AJynqTtp+64lA++7sT6pBDT9&#10;kkjH/q0OrP8Aqj/hPt/LO6yNHPmOrt6dw5KiVDFke1+ydx1gkmVdLT1mD2K2BxU5YXvHNj2iubiM&#10;EKRGG7feC9zNzqsN1HZq3lBCg/INL4sg+0OD8+pO2r2A9tNso01rJeMvnPM5/MrF4SH7ChHy6s46&#10;r+LXxq6NWL/Q30D051hNEqD77Y3W+0dt5WYoLLLV5fF0kdVPJz/nJpmY/k+4x3XmnmXfK/vncLi6&#10;B8pZpHX8lZioHyAA6k3auV+W9jA/c9hb2pHnFDGjfmyqGJ+ZJPQ8eyHo9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xTQw1MMtPURRT08&#10;8UkM8E0aywzQyqUlilicFWVlJDKRYjg+9qxUhlNCMgjy60QGBVhUHiOindm/Aj4T9yGql7K+KfQm&#10;6MhWyiapz0/WG08fuiWQLpJO7MRTU+TAItqVasBrC4OkWFm2c/c7bNQbbut1Eq8FE8hT/nGzFP8A&#10;jPQT3PkPkreKnctqtZWbixhjD/8AORVD/wDGuq8uzP8AhPH/ACz+wPuHwHX/AGP1BU1PlZ6nrPtL&#10;cMnjllt+7T0PZQ3HSR6SCVjSnEYuRotpAkPbPvD+5m30FxcQ3gHlNAn8zD4LH7Sa/PqPtz+737a7&#10;hUwW81mT5wzv/ITeMo+wCny6ru7N/wCEsW0akz1PTXy63HhgiOabC9m9Y4zcxqJC5Maz7n2rk8T4&#10;QFsGZcRKSeQBewkXbPvT3i0XedoR/VoZ2Sn2I6SV/wCcg6jzc/ut2jVbZt3dPRZoVev2ujx0/wCc&#10;Z6ru7P8A+E2H8wbZf3U+xcl0d3FSJoNHTbW39W7Yz1QrcMtRRdiY/E0MTqbmy5ORStiH1EqsibX9&#10;5P29vaLfLc2Z8y8QdR9hheRj/vA+zz6jzc/u3e4FlVrFra8HkElKMftEyRqP97P2+XVdfZ/8rj+Y&#10;b0/9w+9viD3cKakfRVZLaG0p+y8PTA3tLPmutWy9IkdxbytMEuVGq7KDIm1+6Xt5vFBY7xbVPASS&#10;CFj9izeG1flSv7Oo83P2v9wtoqb3aLmg4mOMzKPtaHxFp860/b0R7NYLN7byNRh9xYfK4HLUjtHV&#10;4vNY+rxeRpZEcxslRRVyRyoQwKkMoNwR+PY5hnguYxNbusiHgykMD9hFQegPNBPbSGG4Ro3HFWBU&#10;j7QaEdNXt3prr3v3Xuve/de697917r3v3Xuve/de697917r3v3Xuve/de697917r3v3Xuve/de69&#10;7917r3v3Xuve/de697917r3v3Xuve/de697917r3v3Xuve/de697917r3v3Xuve/de697917r3v3&#10;Xuve/de697917r3v3Xuve/de697917r3v3Xuve/de697917r3v3Xuve/de697917r3v3Xuve/de6&#10;97917r3v3Xuve/de697917r3v3Xuve/de697917r3v3Xuve/de6zU9RUUlRBV0k81LVUs0VRTVNP&#10;K8NRT1ELiSGeCaMhkdGAZWUgggEG/urKrqUcVBwQcgg+R6srMjB0NCMgjBBHAg9GR2N80Pl/1kIk&#10;69+UvyF2bTQ6AtBt3uPsHF4t1jQRxxz4qmyC00qBVUBJImXgccD2G77kvk/c6ncNqtJifN7eJm/J&#10;ilR+R6EdjznzftlBt+6XcIHklxKq/moeh+wjo42yP53380PYaww0Hyoz+eo4gFek3vsnrLezVCqG&#10;0ibKblwtRXggtq1R1asbKGJUafYOvvZD2vvyWk2pI2PnFJNFT/apIF/ap6GNl72+59hQR7q8gHlJ&#10;HDJX/bPGW/Yw6N/sr/hS/wDzANueOLc+0vjp2DT/AEnmzWwt24TKOPWQYKnae4KGmQ3KglqJwVWw&#10;AYlvYPvfu0e39zU2s15bnyCyxsv5iSJmP+9D/J0LrL7yvP8AbUF1FaXA89UUit+RjlVR/vJ/y9G+&#10;2V/wqi3PB44exfhrgcpq4myGyu5shgPDbWQ0eHzu3cl5L+hdJrkt6mueFAQvfur2rVO3byyfKS3D&#10;/wDGlmSnn+E+nz6F9l96W6Wg3HZlf5x3BT/jLRPXy/EP8nRttl/8Kgvh7lBDHv3or5FbQqJWjR5d&#10;v0nXW9cbTFmAeSepqs5h6gxqLkmOkdjbhD7CN791/nCKpsL+0mA/jM0ZP2ARSCv2sB8+hbZfed5Q&#10;loL+xu4Sf4BDIB9pMsZp9ik/Lo2WzP8AhQX/ACwN1mBMr3FvHr+adkRYt59RdiyBJHWMqk9Vs2gz&#10;ECDVIyGR5QimN2ZgmhnCd79333QtKmKzjuAP993EPz4CR4yeHClcjFagCuz+8B7Y3VBLeSW5P+/L&#10;eb5cTGsgHHjWmDmlCTWbP/mrfy498+L+C/M3oSi8y6k/vhvig68sPE837v8Af/8Ahmg2RhZ7HUVX&#10;9ToGCl57Ve49jXx9lump/vuIzf8AVrXXj5fbwB6FVn7qe3N9Twd5tVr/AL8lEX/V3RTh5/ZxI6NR&#10;tHvzovf7RJsTunqbezz/AOYTaPY2z9yNN+8lP+0uGrJi37kkacf2mUfVgCFbvYN928E39lPBTj4k&#10;MifP8SjyBP5dCm037Y78gWF7BPXh4c0b18vwsfMgfn0LPsp6Nuve/de697917r3v3Xuve/de6979&#10;17r3v3Xuve/de697917r3v3Xuve/de697917r3v3Xuve/de697917r3v3Xuve/de697917r3v3Xu&#10;ve/de697917r3v3Xuve/de697917r3v3Xuve/de697917r3v3Xuve/de697917r3v3Xuve/de697&#10;917r3v3Xuve/de697917r3v3Xuve/de697917r3v3XukVvLsrrnrql++7B3/ALK2JQlDIKzeW6sF&#10;til8YV3Mn3GbngTTaOQ3vayMf7Jststs3HcX8Pb7eSdvSONnPl5KD6j9o6RXm5bdtyeJuFxHAvrI&#10;6oP2sR6H9nRL9/fzWv5cfWvmG5fmP0dVvT6xNDsndkfZ1QjRaPJGafrVMtJrBcAoF1XDC10cKNNv&#10;9qfcfc6fTbNciv8AvyPwR+2Yxjy/weo6Bl/7q+3O21+p3i2NP99yeMf2QiQ1+X2+h6I52H/wo6/l&#10;u7NWq/uxlu5u2pIS6U42J1bU4mKsYTGJJEk7Qq9uskZFpSXjDBD+gyft+xzt33cfci9I+qS2tAeP&#10;izhqf84Fmz5YNK+dM9AjcPvF+3FmD9K9xdkcPCgK1/5zNDjzyK08q46If2R/wqe2tAKim6g+IWfy&#10;pcSClzHZHaeO2+IGDftSVG2tsYnJ+UEcsi5aOx4DH6+x5tv3WLpqNvG8InqsMBev2O8iU/5xn7Og&#10;JuX3pLVartG0O/o004Sn2okb1/5yDogPZX/Cln5+bv8APT7G230L1NRl2NJU4LZGb3TuCKM/Raqu&#10;3vla+glI/DJi4x/Uex/tv3aeQLOjX0t1dnzDSqifkIo1cf72egDuX3k+fruq2MdraL5FY2d/zMjs&#10;p/JB1Xj2b/Nh/mO9uidN4fMHuWmgqkeKppNhZ2m6moaiGVDHLTz0HVMGFheN1JV42jKsCQQQfch7&#10;Z7T+3G0UNns9uSOBlUzkfMGcyGvzrXqPdz91vcbd6i83i4APERMIAR6EQCMU9RSnREtx7p3PvHKS&#10;5vd2489urNTIsc2X3Hl8hnMpLGhLJHLkMnJLKygsxAL2Fz/X2O7a1tbOIQWkaxIOCooVf2KAOgLc&#10;3V1eSme7kaVz+J2LN+1iT0w+1HSfr3v3Xuve/de697917r3v3Xuve/de697917r3v3Xuve/de697&#10;917pyw+Gy+4crjsFgMVks5m8vWQY/E4bD0NVk8rlK+qkENLQ47H0SvNPNI5CxxRozMSAAT7ammht&#10;4mnuHEaICWZiFVQOJJNAAPMnHTsMM1xKsFuhd3ICqoLMxPAACpJPkBnq9f4ff8J7Pmn8ihi9zdwU&#10;9B8WeuKzwVBq+w6GbK9nV9DMiyeXFdW0MsM9O4BKtHnq3GyKRcRyD6wVzh94Tkrl3VbbOTutyKik&#10;JCwA/wBKcggj5xLIPmOpz5Q+77zpzFpud3A2u2NDWUapiP6MAII+yVoz8j1tY/Dn+TX8G/hq+K3D&#10;tnrn/Sn2njdE6dr9xfYbv3FRV9lZqra+F8EOHw5jcN9vPQ49axI2MclXNyxxT5x95eeecg9vc3P0&#10;tq2PAt6xoR6O1TJJXzDOUJyEHWVPJ/s5yPyaUuLa2+qulz49xSRwfVFoI46eRVA4GC56tV9xV1Kf&#10;Xvfuvde9+691737r3Xvfuvde9+691737r3Xvfuvde9+691737r3Xvfuvde9+691737r3Xvfuvde9&#10;+691737r3Xvfuvde9+691737r3Xvfuvde9+691737r3Xvfuvde9+691737r3Xvfuvde9+691737r&#10;3Xvfuvde9+691737r3Xvfuvde9+691737r3Xvfuvde9+691737r3Xvfuvde9+691737r3Xvfuvde&#10;9+691737r3Xvfuvde9+691737r3Xvfuvde9+691737r3Xvfuvde9+691/9Xf49+691737r3Xvfuv&#10;dE7+Vfz5+JvwuwhynyC7h25tTKzQ+XFbEx8j7j7Iz2pQYjidjYMTZAwsSqmtnhipIyy+WeMEH2Me&#10;VOQebOdJ/C5fs3lQHulPZCn+mlaiV/oglz5KegfzVz7ynyZB4vMF4kTn4Yh3zN/pYlq9P6RAQebD&#10;rVW+ZH/ClzursEZPaHw42DS9I7XmFVSDszfkOL3d2pXQOzJBWYfAfvYLCMYzZ45VysgazxVERHvK&#10;rk37tOy7fpvOcrg30oofBiLRwA+YZ8SyZ4EeEPIqesWOcfvKb1uGq05OtxZRGo8aULJOR5FVzFHj&#10;yPinzDDrW+7O7Z7P7q3dkd/du9gbv7K3plXZq7cu9twZPceXlQuZEpo6vKSSNFBHqKw00WmKJbJG&#10;iqABkftm07ZstmthtFvHbQpwSNFRftooFSfMmpJyST1jlue7bnvV21/u9xJczPxeR2dvsqxNAPIC&#10;gAwAB0jcXispm8hSYnC42vy+Vr5lp6HGYujqMhkK2of9EFJRUivJI5/CopJ/p7WyyxQRmaZgiLks&#10;xAAHqScDpHFFLPIIoVLu2Aqgkk+gAyerA+nP5TP8xbvUUk+xvif2lRYysWKWHOdiY+h6lwr0cjW+&#10;/p6/s+oxC1MQW7j7QSs4H7auSAY+3n3Z9utiqt9u0DMPwwkztX0IgElD/pqAeZHUgbP7T+4m+0ax&#10;2mdVP4pgIFp6gzGOo/0tSfIHq17p7/hL/wDKLcxparuzvrp/qegnCvLRbPx25e19y0ilQTDVUc67&#10;exwkvdSYMrMg4IZvp7ijePvQcr21U2SwuLth5yFIEPzBHivT7UB6lXZ/uxc0XNG3q/t7RT5Rh53H&#10;2g+Elfscjq1npz/hNJ8F9jLT1fau7e5u8cohH3VHkNyUHX20J1UcCDEbKp4srEWJOstnn+i6QtmL&#10;RTvP3luer6qbVDbWK+RCGWQfa0hMZ/5xD8/KVNn+7XyNY0fdZri+bzBcRRn7FjAcf85T+Xnah1D/&#10;AC4vgj0T9tL1h8UelMJkaPT9puHK7Lx29N20um//AAH3jvgZLKpe/r01g1WGq+lbRXu/uPz3vtRu&#10;m7XLq3FFkMcZ+2OLQn/GepT2j255F2Kh2zarZGXg7RiSQfZJLrf/AI1no6ccccMccUUaRRRIscUU&#10;aqkccaLpSONFsAAAAABYD2CySTU5J6GYAAoMAdc/eut9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0i97db9d9lY04bsbYWy9/4gh1OK3ttbB7qxpWQWdTQ52CeKzf&#10;kaefa2y3Lcdtl8bbriS3f+KN2Rv2qQekV7tu3blH4O4wR3CfwyIrj9jAjqv3s7+Tb/LO7XM0mf8A&#10;iT1zt6qlaV46nrGXcfUgpppV0+WGg60rsVRkL9UilpniB/scn3IG2e8nuZtNBb7vNIB5TaLiv5zK&#10;7fmCD8+gBufs77abrU3G0wxk+cOuCn2CFkX8iCPl1XL2d/wmJ+G25BNUdX9wd8dY10iyhKXKV20O&#10;wtuU7M2qAxY+rx2OyBC3KsJMs2oabFSGLyPtn3necrai7pZ2t0o81EkTn1yHdP2R/t8o63P7svJ1&#10;zVtsvLq1Y+TGOVB6YKI/7ZD+XnXJ2f8A8Jc/klhPNJ0/8kumuxIIkd1i33t/ePVeRqCtisUFPhl3&#10;VT62F7eWrRb2uwBJEjbX96Plueg3jbbi3J/308c4H2lvAP7FJ+XUdbn91/mSCp2fcre4A/36kkBP&#10;2BfHFftYD59Vxdn/AMjv+Zx1b5Z6r41ZXfGMjR3TKdYbr2Xvzz+O3kSLA4fIHLhhcaQ+NXVzo1FW&#10;tI+1++PtjulFTc1gY/hnjkip/t2Tw/8AjePPy6jnc/ZD3M2urNtrTqPxQyRy1/2qv4n7UFfKueq6&#10;Ox+kO6enalKLtzqHtDqyskcxx0nY+wN17IqXkAuUSDc1JSuSP6AX9yNtu+bLvC69ovILpR5wyxyj&#10;9qM3Ud7jsm9bO2jd7Oe1PpNFJEf2Oq9Bf7NOiv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oR9pdx9u7B8X9xO1Ox9leDw+H+6W+Nzbc8P22v7fxfweqh0+PySaL&#10;fp1Na1zctu9m2jcK/X2sM9a18SJH48fiU8aCv2dGVpvG72FPobqaGnDw5XThw+Fhwqf29Ga2l/Mw&#10;/mD7JjhhwHzN+R329MgipqXOdr7t3ZR08KU4pY6eno911NbEkaIoEcaoFQi6gNz7DN37Z+3t6Sbj&#10;ZbOp4lYI4yTWtSY1Ukk8TxPn0JrT3K9wLIAW+83lBwDTySAClKASFgABwHAeXRltsfz3P5pm1/21&#10;+Tkmepbu5pdz9WdNZq8jxLEH/iE231rAFCAqi1ITUWYqSzEhm69iPay6yds8M+qT3C/y8XT+emvz&#10;6Elr76e6Nrgbn4g9Hgt2/n4Wr8tVPl0ZDbP/AApU/mJ4EKMrifjpvUr5Lnc3We5aQvrRVXV/c3cO&#10;IHoILLYDknVqFgA3dfdq9urj+ye8g/0kyH/q5DJ0I7b7yXuHB/apaT/6eFx/1blj6MTtr/hUp8iK&#10;V0O8fi/0vnYw7mRNtbn3xtN2jNPpjVJMo+aCsJfWWKkFPRYH9z2Hbn7rfLrj/E90uYz/AE0ik8/6&#10;Ij8sfbn5dCK2+9DzCh/xza7eT/SPLH5f0jJ5/wAsfPof9s/8KpsBN4Y94/CnMY7T9ilRWbZ74osz&#10;5r3XJ1MONyu06Dx6bB4IGq5NV9Dyrp1sQXP3VrgVNnvatxoHtSv+lBKztX5nSPUA8Oj+2+9Nbmgv&#10;NlZeFSl0Gr/EQGgWnyGo+hI49D3t3/hUR8P6lIjuzoH5J4RzHMZl27SdYboSOZZtNOkT5LcOHLq0&#10;dmdyqlW9IVx6/ZBc/de5wUn6TcLNx5azOnln4YZPP7ajNRw6Prf7z3KDAfV2F4n+kEL/AGfFLH5f&#10;s4UPHodcB/wpC/lv5nT/ABGq702pqemU/wAf6thqdCz/AOdkb+62UyXph/3bpuT/ALrEnsiuPu3+&#10;5EP9mLWXj8E5HD/TonHy/nTo9t/vG+3E39obmLh8cFeP+kd+Hn/KvQ4YD+fN/Kuzxgib5MyYOrqJ&#10;JI1pc/0/3hQhBGpcSz5GLbctFGrAHSXqQb8EAkAkdx7De6kFSNs1geaXFsf2Dxgx/Jeju399/a2e&#10;gO56CfJ7e5H7T4JUf710Mm3/AObt/LU3KKY475i9P033QnaL+8GTym0yop2ZZPuRumko/CSUOgTa&#10;S4sU1BluTXHtF7lWtfE2a4NKfAqycfTw2avzpWnn0c2/u37bXNPD3i3Fa/GzR8PXWq0+VaV8uhgw&#10;X8wP4I7lNImE+Z3xXrqmuErUuPXv3qyDKyiBWeb/AHEVOUSqUqqM5DQg6Rq/Tz7J5/b7nu2qZ9lv&#10;lC8T9LOVz/SCFfP14449G8HP/ItzQQbzYsW4D6qANj+iXDeXpwz0K+F+Rnx73IKVtu979NZ9a6Y0&#10;9E2F7P2RlRWVAk8JgpTQ10nkfWCulLm/Fr+ymflzmG2r9TYXEenJ1QSrQepqop0aw8xcv3NDb39v&#10;JqwNM0bVPoKMa9Chis7hM7HLLhMxisxFA6xzy4rIUmQjhkZdSpK9I7hSRyATe3srlgngIE6MhPDU&#10;CK/t6NIp4JwTA6uBx0kGn7OnX21071737r3Xvfuvde9+691737r3Xvfuvde9+691737r3Xvfuvde&#10;9+691737r3Xvfuvde9+691737r3Xvfuvde9+691immhpoZaioligp4IpJp55pFihhhiUvLLLK5Cq&#10;qqCWYmwHJ97VSxCqKk4AHn1okKCzGgHE9Bxl+6enNvtGme7Z6zwjyxvNEuX35tbGtJDGbPLGtZVI&#10;SqngsOB7Modl3m4Fbe0memO2J2/wKei2Xetnt8T3cKV/ilQf4WHQOZ355fB/bMbSZ/5i/FzEkU01&#10;WkFZ371XFWVEFOpaVqOh/ivmnPFlSGNmZrKoLED2cwch88XJpb7NfPkCotZ6An1Ph0H5kDonn575&#10;ItRW43iyTBNDdQVIHoNdT+QJ6BPcX83X+WptcSnJfMXp+p8Sws393cnk93kidtKeIbTpK3WQT6wl&#10;yg5fSOfZ3be0XuVdU8LZrgVr8arHw/5qMtPlXj5dEtx7t+21rXxN4tzT+Bmk4/8ANNWr/k8+gJ3J&#10;/P1/lZYDzJS/IfK7oqIHrIpKbbfTnc8n7tJwEhrczgaKllErArDLFUNG36i4Qhie23sF7p3FC+3L&#10;EDTL3Ft5/JZWYU8wQD8q46Irn369rreoTcWlIrhLe48vm0Sqa+RBI+dM9F93P/wpc/l6YITDD7a+&#10;SO9HR0jhOA652hQQTGSmM/mMm69y411jR7QyExF9Rukbp6vYhtfu0e4U9PGls4fXXNISM0/0OFxW&#10;mRmnqQcdB+6+8p7fQV8GK8m/0kMYHCv+iTJiuDivoCM9Fv3X/wAKmekaMS/3H+KHau4mA/ZG69/b&#10;R2aJG8Ba0rYilz2geWyXAb0kva40ER2n3Wd7en127QR/804pJPP+k0Xl9mcfPoOXX3o9kSv0O1Ty&#10;f6eWOPy/orL5/bjPy6LNu7/hU72zWiX+4fxD6722Tq8B3d2juXewjuihPKMNitv67MHJsUuCo4Kk&#10;sJrP7rG0pT6/d5pfXw4Ei/49JLT+f+YNXf3pN2ev0G0Qx+niTvJ/x1Iq+fp/nKzvH/hSv/MN3GZV&#10;wGD+O/X8R1LA22uudyZOrjjDyGNppt6Z/KxPJpdA7LAiExqVjW7hhVZ/dq9vLahuJLu4PnrmRR5f&#10;77iQgfmTnicUC1595L3Cua/TpaW48tELsfP/AH5K4r+QGOAzUp+8/wCd/wDzRN8CWKv+VWfwlI7M&#10;Y6XZmx+rtlmnVmV/HFkdt4SmrWAKixlqXaxI1WJBFll7Ie11jQx7Ujn1klnkr+Tylf2KOgpe+9vu&#10;ffVEm6ug9I4oI6fmkYb9rHooO9/m18x+ylmi398q/kVu2lnBWTHZzubsOuxIQhQ0cWHlyH2sasUU&#10;sscIBYaiC3PsX2PJPJu2kGw2q0hI81t4Q3+9aNR/M9BC9515x3Kov91u5gfJriUr/vOvSPyHRZ6q&#10;qqq6pnrK2pnrKupkeapqqqaSoqaiaQ6nlnnlJZ2Y8lmJJ9iZVVFCIAAMADAH2DoNM7OxdySTkk5J&#10;+09YPduq9e9+691737r3Xvfuvde9+691737r3Xvfuvde9+691737r3Xvfuvde9+691737r3Xvfuv&#10;de9+690NnR3xu76+S26YtmdC9Sb67U3A0kMdRT7RwNZkKHErObR1W4c2VWhxlOSLGqyFTDCPy49k&#10;m+cybDy1am9367itY/IyMAWp5IvxOf6KBj8ujvY+XN+5luhZ7DaS3UnmI1JC183b4UH9Jyo+fWyJ&#10;8Rv+EyHY25f4Zun5ndr0fW+Jf7eoqOquo5cfujfEsTXM9Dm9/wBckuFxsyEAH+H0uWjcMbTRkc43&#10;c3feb2221WvJlobl8gT3FUi+RWIESOD/AE2iI9D1kdyl92bcbnTdc5XYtkwTBb0eX5hpSDGhH9BZ&#10;QfUdbPfxc+AnxG+G2Nipfj/0ptPaOb+2NNX79rKZ9ydk5dJIhFUpkd+581GS8MpBdqOCeOlVi3jg&#10;QG3vGHmnn/m7nKQtzBeyTJWoiB0Qr6UiSiVH8RBf1Y9ZN8r8hcpcnRBNgso4XpQyka5m9ayvV6H+&#10;EEIPJR0cT2Duhh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1t/j37r3RGPmB/Mf+IfwdxU0ve3amNpd4NRisxPU+0RFurtXOJJH5aU020qKRTRwzrfw&#10;12Xmo6NiCv3Orj2OuT/bjm/niUDYrUmGtGnk7IF9ayEdxHmsYdx/D0Bub/cblHkiInfboCalVgj7&#10;529KRg9oPk0hRD/F1qffKr/hQL80flPnqrrD4abKzPR218oamioBsvGS9hd+7ppJAadpP4zSUsse&#10;JLgpIkWCohV08h0rk5hY+8r+VPu/cl8rQDdOc51vpUoT4jeFaoePwlgZKcCZW0MP9CHWKfNXv/zn&#10;zTOds5NhaxiaoHhr4t044fEFIjrxAiXWp/0U9Eo6z/k3/wA0j5O5qo3fl+i98bfn3LWNks7v35Eb&#10;jg2Nl6utrG1yZLN4/e1Qdy1UsnLPKuMmc/2jci423P3k9reWIBZw30UgiFFitEMqgDyUxDwVA8hr&#10;UenQK2z2d90OZpjdzWMsZkNWlu3ETEnzYSHxmJ8zoJ9erW+l/wDhLXvmrelrfkP8pNrYCJfG1Zt3&#10;pvZ+V3VPUBgDLDDvDer4hKcryA5wk4P9B7ijevvS2KApy7tbyHye4kVAPtjj8Sv/ADkXqVdl+67f&#10;OQ/MO6JGPNLeNnJ+ySTw6f8AONurbumf+E+n8tjqc09Vnuut6d3ZenVCmR7e37laymWYKBJIdu7G&#10;XBYuVW5tHV0UwF/6gH3Em8/eC9yd2qtvcx2KHyt4lBp/p5fFcfarL1LWzfd/9t9po09tJeuPO4lY&#10;iv8ApIvCQ/Yyt1a11Z0D0X0bj1xfTPTfV/VNAsPgaDrzYm2NofcIbF2rJMDSwPO7lQ0skzM7t6nZ&#10;mJPuKd15g33fJPF3q8nu241mleSn2a2NKeQFABgdSptewbHscfhbNZwWq0pSKJI6/bpUVr5k1JOT&#10;noXPZR0b9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WCqpaWupp6OtpoKykqY3hqaWqhj&#10;qKaohkGl4p4JQVdWHBVgQfdlZkYOhIIyCMEfYeqsiupRwCDgg5B+0dEs7R/lt/AnuZZ27B+JHRWR&#10;raoyNVZrC7Bw2ytzVLSgBmqN07HTHZJyLXXVVHSSStiTcabX7k8+7MR+793ulUcFaVpEH2JKXQf7&#10;z0DN09uOQ95r+8NptWY8WWJY3P2vEEc/71jy6re7U/4Tdfy7t9eabYw7o6UqS5kpoNldiHcuHjJu&#10;PDU0naNJnauSMA3ASvje4BMhF1aSdq+8j7iWNFvvpr0eZkh0N+RgaJQftQj5dRxuv3cfby+qbH6i&#10;yPkI5ta/mJ1lYj/bg/PqtrtP/hLJvSmaqqekvlptfNo5kaiwvafXWW2u1Otz4oardG0q7MCY/TVI&#10;mIi/wT3JG1femsmAXe9pdPVoJlev2JIsdPs8Q/b1G+6fdcvVJbZN2R/RZ4WSn2vG0lft8MfZ1W32&#10;n/wn5/mZ9a/ez4nqjaHbmNoLNJk+rOytrVvmi+nlosHvWXB5afmw8cWPaTm+jSGIknavvA+2W5aV&#10;mu5LRm/DPC4p9rRiWMfaXp8+o43T2A9y9t1NFaR3ar+KCZDX7FkMUh+wJX5dVsdp/Ev5RdHtVf6X&#10;/jv3T1vT0cUk82S3h1pu/CYU00RtJWU+drKRaOaBSCDPDO0dwRquD7kraubeV98p+59xtrknGmOa&#10;Nmr6FQ2oH5EA9RvunKfNGyE/vfbrm2C5JkhkVaeoYrpI+YJHRe/Yh6D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0tcX2V2NhJKSbC7/3riJqBFjoZcXurO0ElFGkXgWOkeknQxqE9ACEDTx9PaKXbdunB&#10;Wa3jcNx1Ipr55qM56XRbluMBBhuJEK8NLsKeWKHGOhAxXyi+TOBaZ8H8iu9cM9SEWobFdub/AMc1&#10;QsRJjWZqPIIXCljpDXtc2+vsvl5X5ZuABPt1q9OGq3iNPsqh6Xxc0cywVMG43SV46Z5RX7aP0t8X&#10;87/nDg6d6TC/Mr5WYilkmaokpsX8h+3cfTvUOixvO8NJmEUuVRFLEXIUC9gPaGXkPkedtc2zWLnh&#10;VrS3Jp6Zj6Wxc9c7wLoh3m+QcaLd3AFfWgk6V+L/AJlX8wjEU701J81/lBLG8zTs2U7s7AzlQHZF&#10;jKpV5qvqJVSyi0auEBuQoLMSjl9tfb2ZtT7JZA8O22iUfsVQPz49LIvcn3BhXSm9XpHHuuZWP7WY&#10;n8q06U+K/mr/AMx3DySyUnzM76maZFRxld712cjCq2oGKLNioWM/1ZACRwTb2ml9qvbiYAPstqKf&#10;wxBf+O0r+fSqL3U9xoSSm83Rr/FIW/49Wn5dPX/Du/8AMr/7zF7f/wDPliv/AKk9sf60Xtp/0Zrf&#10;/eW/6C6e/wBdz3J/6PFx+1f+gelHjv5z/wDM+xlKlHTfLzfssMZdlfI4Hr3L1RMjl2112Ww007C5&#10;9IaQgDgWAA9ppPZf2wlfW20RA/J5lH7FkA/l0oj95fc6JdC7vKR81iY/taMn+fU3/h6/+aL/AN5c&#10;bv8A/QP6s/8ArD7p/rJ+13/Roj/5yT/9benP9en3P/6O8n/OOD/rV17/AIev/mi/95cbv/8AQP6s&#10;/wDrD79/rJ+13/Roj/5yT/8AW3r3+vT7n/8AR3k/5xwf9auvf8PX/wA0X/vLjd//AKB/Vn/1h9+/&#10;1k/a7/o0R/8AOSf/AK29e/16fc//AKO8n/OOD/rV0z5b+cn/ADOM19v958v+x4ftvL4/4TQbLwOr&#10;zadf3H8DxdN5baBo8urTzptqa70Ps37YwV0bPCa/xGR+Hpqc0/KlfPh0zL7xe5k1Ne7zCn8IjX9u&#10;lBX8+Hl0z/8ADu/8yv8A7zF7f/8APliv/qT29/rRe2n/AEZrf/eW/wCgumf9dz3J/wCjxcftX/oH&#10;pM1n80r+YvXVM1XN80PkMks763Sj7HzuPplYi1oaKgkihjH+0xxqP8PapPa326RQi7LaUHrChP5k&#10;gk/mekz+6PuI7F23m7qfSZgP2AgD8h0lsl/MZ/mAZWpNXVfNv5XxSlEjKY35A9p4em0oLAiixGUg&#10;hB/qwjufyT7VR+3Pt/EuhdksCPnaQMf2shP8+ksnuLz/ACtrbe74H5XU6j9iuB/LpF1vzU+ZGTqp&#10;q7JfLT5M5CtqGDVFZW98dp1dVOyoI1aaonyrOxCgKCxPAA9rE5K5NiUJHtFkqjgBawAD8hH0ifnT&#10;nGVzJJu14zHiTdTkn8y/QbZHu/ujMUxosv292hlKNnSRqTI7/wB111M0kZvG5gqatkJX8G1x7M49&#10;k2WFtcNnAjeoijB/aF6LZN73qZdEt5Ow9DLIR+wt0H2SyuTzFSa3L5GvytYyJG1Xkqyorqkxxi0c&#10;ZnqmZ7L+Bew9mEcUUK6IVCD0AAH7B0XySyzNrmYu3qSSf2nqB7c6b697917r3v3Xuve/de697917&#10;r3v3Xuve/de697917r3v3Xuve/de697917r3v3Xuve/de697917r3v3Xuve/de697917r3v3Xuve&#10;/de697917r3v3Xuve/de65xxyTSRxRRvLLK6xxRRqzySSO2lI40W5JJIAAFyfeiQBU4A62ASaDJP&#10;VsXxX/ko/wAwD5UNjctjeo5+ndg15V27B7zer2BjjTE6lqMZtWeCbcNcsiBjTzUuIamc6dVRGrBv&#10;cT81e9ft/wAq6opbwXlwv+hWtJTX0ZwREtPMNIGHkppTqV+VvZbn/mkrLHaGzt2/0W5rEKeqoQZW&#10;r5FYyp82Fa9bLPxS/wCE3HxF6iGM3D8i9ybn+TO8qfxVE2EqDU9e9U0tUEEixptvAVL5Wu8Mlxrr&#10;cz9vUKo8lCis8Zxp5r+8jzdu+q35ciTbITgMKTTkf6d1CLUeSx6lPCQ4PWSfKv3cOUto03HMUj7n&#10;MMlTWKAH/SI2tqHzaTS3mgyOr/Ovuteu+ptr0OyerdibQ652djLnH7W2NtzEbV2/RsyLG8kGIwcM&#10;ECuwRQ7hNTWGon3AG4bluO7XTX26TyXMzcXldnc/azEmnoK46nzb9t2/abVbLa4I7aFeCRIqIPsV&#10;QB+dOlr7RdLe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19vHu7pj5w/IqWr23j/kbtr4c9UVMRhqoekMFV9h9/bjpJuHjqu2t1fwrH7Y&#10;k06WC4DD1M8MoYJlJ4mB9yDsm9cj8ugXMm2vvN2Mj6lhDaoflBH4jzj/AJqyKrDjEp6j/e9m535i&#10;Jto9xTZ7Q8RbKZbpwfWd9CQn/mlGzA8JWHRc+pf5D38vLrrKz7p3tsPevyN3zW1j5LJ7y+QO/szv&#10;CtyeTqJDPX12TweE/heIrHnkJeRq/Hzuf9WSWLCTdvfj3D3GIWtjPHtsCjSsdpEsYVRgBWbXItBw&#10;0uo+XDoObT7E+3u3Sm6vYJNxnY6jJdytIWY5JZV0RtU8dSMfnx6tQ656j6p6fww271N1n1/1hgAs&#10;a/wXr3Z23tm4oiIWj1UG3aeniJFzYlSfr7ivcd33XeJvqN2upbqT+KWR5G/a5J6lPbto2rZ4fp9p&#10;torWP+GKNI1/YgA6EP2XdGH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RWe1vg98Ou8fNJ2x8Yujt7V8/k153K9b&#10;bWTdCeX/ADv2+66KmiyUWs2L+KqW5AJuQCBVtPPHOOx0G07pcwKPwrM+j84ySh/NegtuvJHJ++VO&#10;7bZbTsfxNCmv8pAA4/Juq1u1P+E7f8tbsNKh9r7M7N6WrZ3km+66z7PzdbEs8hLkjHdoruSnSPUb&#10;+GCONQPTHoFrSVtX3ifcrbiBdTQ3qjFJoFGPtg8E1+ZJ9TXqN91+7z7bbiCbWGayY+cMzHP2T+MA&#10;PkAB5CnVaXa//CWSYGsrOjfltE4s/wBhtztfrdoyGC3jFZvTaGQe4J4JTACw5AP09yXtP3plwm+b&#10;R9rwTf4I5EH85eo13X7rhy+x7t9iTw/4ZI3/AOsXVZ/a3/CeX+ZZ1v55dvbB677noYPI0lX1b2Zg&#10;0kEKfSRMV2Su3K2Vj+I6emkf+in6+5L2n7w3tpuVBcXE1kx8p4W/49D4yj7SQOo13X7vfuTttTb2&#10;8N6o84Jl/wCOzeCx+wAnqtXtP4X/AC56RWqm7a+M/eWwcfRySRS5zcXWO76PbLtECZDS7o+0bHTq&#10;ACdcFU625vb3Je1c6co72Qu07na3DH8KTxl/zTVrH5qOo23Tkzm3ZKtu22XNuo/E8MgT8n06D9oY&#10;9Fm9iboM9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bf43/BD&#10;5d/Lashg6A6G37vvGSzpTzbvXGLgNgUMjOyMMhv7cr0eHiZdLkxNW+Q6WCoxFvYR5k575Q5SQtzB&#10;fxQMBXw9WuU/ZEmqQ+WdNM5PQt5c5F5u5scLsFhLOpNPE06Ih9sr6Yx541VxgdbEHxg/4S/bjrzj&#10;s98v++KPAUreOar656MplyuYZGfV9tW9jbtplpKaQKAsqU2Eq0uTonsoZsd+aPvQW0eq35PsDIfK&#10;a6OlftEMbaiPQtKh9V8usheWPuxXEmmfm+/EY4mG2GpvsM0i6QfWkbj0bzOxn8Yf5bfwq+IEdFU9&#10;IdDbQxG6qJE/4yLuSCXevZEs4W01TFvLdLVVXR+U+p4Mc9PBe2mFQABjnzR7k8684Fl3y/keJv8A&#10;QUPhw09PDTSrU8i+pvU9ZFcse3HJfKAVtksI0lX/AEZx4k1fXxH1MtfMJpX0A6PL7A3Q4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RZu2vhh8SO95amq7g+NnSfYWUqwVmz+4+t9q1e6QG4bw7rWmXJRE/kxVSn2Jto5&#10;05u2EBNn3K5t0HBEmcJ+cerQfzXoNbtyZylvpLbxtttcMfxvChf8n06x+TdVl9rf8J3f5a/Yq1Em&#10;2NmdmdK1s5aT7rrHs3M1cImIJuMb2em46ZIy3JigjjAHCaPcm7V94j3K26gupob1R5TQqDT/AE0B&#10;hNfmSfnXqM91+7z7bbjU20M1kx84ZmOfsm8YU+QA+VOq0O1/+EskwNZWdG/LaJxZ/sNudr9btGQw&#10;W8YrN6bQyD3BPBKYAWHIB+nuTNp+9MuE3zaPteCb/BHIg/nL1Gu6/dcOX2PdvsSeH/DJG/8A1i6r&#10;M7a/4T0/zKuskqKnAbB6+7ooKbW0lX1T2Rh3n8KkBZIsP2Im3q+Zjf8AzdPSyP8AX02F/cmbT94X&#10;213Mhbi4lsmPlPC1P96h8ZR9pYDqNN2+757k7YC1vbxXqjzgmWv+8zeEx+wKT1WT2v8AEP5UdFms&#10;buH46909cUdCrvPl92dbbsxO3mijXVJUUu5J6UUE8S83mgqXQEEFrggSbtPN/Ku+0Gz7jbXJbgsc&#10;0bP9hQNrB+RAPUZ7ryjzTsdTvG3XNsF4tJDIqfaHK6SPmCR0XX2I+g7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GU6B+H&#10;Pyk+UuQSg+P/AET2P2dG1SaOfN4Hb1TFs/HVI+sOa3zlPt8NQn/qMr4vYa3/AJx5W5Wj8TmC/htc&#10;VCs48Qj1WJayN/tVPQl2Dk/mjmiTw9gsZrrNCyofDB9Glaka/wC2YdX2/G7/AITFfILeH8PzXyd7&#10;l2V01iZPBUVOztg00nZu+jF9anHZDKM9DhKCb8LUUtVk4x9dDfT3AnMn3neX7PVDyxZSXrioEkp8&#10;GL5ELRpGHyZYj8+p45c+7LzBeaZuZryOzQ0JjiHjS/MFqrGp+atKPl1sC/Gn+SR/Lw+NMeOr6Lpa&#10;l7j3lQGKU7475np+x6+SphcywVNPtWpgg25SyROdUM1LhY5lIUmVmRWGP3Mvvb7iczFo3vTZwt/o&#10;VqDCKHiC4JmYEcQ0hHHAB6n/AJa9lPb3loLIlkLyZf8ARboiY1HAhCBCpHkVjB4ZJHVsVLS0tDS0&#10;1FRU0FHRUcENLSUlLDHT0tLS08Yhp6amp4QESNEAVEUAKAAAAPcTu7SMXclmY1JOSSeJJ8yepWRF&#10;jUIgAUCgAwABwAHkB1n916t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R7a+Cvw071NTN2z8YOkN55KrYtPuCv6623SbsJZdLePeGKgp8ogbjUErACQpNyqkCvae&#10;euc9ioNp3S5hUcEEzmP/AJxsSh/Negru3I3Ju+1O7bZbTMeLmFBJ/wA5FAcfk3VZPbX/AAnM/lx9&#10;iPUVOzcL2z0fVy65I0657HrMxixUMAdUuO7Tg3E3jLXYw088IFyqFFChZN2n7xnuPtwC3jwXwH+/&#10;oQrU+2Aw5+ZB+deoz3b7uvt1uJLWaT2JP++Ziy1+ycTY+QI+VOqxe2v+Es28qVKir6J+WG2M5I2s&#10;0uB7a6/yu1UhsR41qN27Oq8wZLi92XCR2twDfiT9o+9NZMQm/bS6er28qv8AsjkWOn/OQ9Rlu33X&#10;LxQX2Ldkf0WeJk/bJG0lf+cY6rG7b/kG/wAzPqtppqHpnB9t4mAOZMz1Jv7bGdW6n0rDt7cU2Jzc&#10;pcAlfFimA+jFWIBk7aPfz2z3WiyXrWjn8NxE6/8AG0EkQ/Nx1GW7ewvuXtVWSzW7QfiglRv+MOY5&#10;D+SH59Vk9o/HjvvpGqmou4+lO1urKiCYQOOwOv8AdW0Yndm0xNT1OcpYI5UkuDFJE7JICGRmUgmT&#10;dr5i2De0D7NewXQOf0pY5P2hWJFPMHI8+oz3Tl7ftkcpvFlPakGn6sTx/sLKAa+RGD5dA77Oeif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o+vQH8sH56fJk0FT1T8Zuyanb+RCS0u8&#10;94YtOuNkT0rKXatot17+fHUdZGqgkihkmcmyqjOyqQFzB7n8hcs6l3Xc4RIvGONvGlB9DHEHZT/p&#10;go8yadDzYPbHnzmXS21bZMY24SSL4MRHqHlKKw/0pY+QFeryfj1/wl27EypoMt8pPkXtrZ9IZIZq&#10;vZXS2FrN35qekdQ0lLNvjd0eOo6GqTlWMWHyEV/0u45MG8w/ei26LVDyttzzHNJLlhGoPr4UZdmX&#10;7ZIz8h1OHL33YNxl0y80bikIxWO2UyMR6eLIEVW+yOQfM9XrfHb+Sl/Lo+OP8Or8R0Pje0914545&#10;U3n3pV/6TcnLPDpanqv7u5KOLbsE0br5I5qPCQurnUG9KaYK5i96/cbmPVHNfm1ib/Q7UeCtDxGt&#10;SZiDwIaVhT8+pz5d9lvbvlzTJDYC6lX/AES5PjNUcDoIEII4grGpr+XVqNDQ0OLo6XHY2jpcdj6G&#10;CKloqChp4aSjo6WBBHDTUtLThUjjRQFVEUAAWAt7it5HlcySsWZjUkmpJPEknJPUpJGkSCOIBVUU&#10;AAoABwAAwB1K906v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WGop6erp56SrghqqWqhlp6mmqIkmp6inmQxz&#10;QTwyAq6OpKsrAggkEW97VmRg6GhGQRggjzHWmVXUo4qDgg5BB4gjokXbX8tH4Cd3xVK9jfErpOvq&#10;6wlqvN7c2dRdfboqWP8Aam3b15/Csox5Niavj8exxtPuXz/sZB27d7lQOCvIZUH2Rza0/wCM9Ajd&#10;vbXkLewf3jtNsxPFkjETn7ZItD/8a6rE7b/4TT/Aze7TVnWu5e7OlK4hxT0GF3bjt7bVjLm4aox2&#10;+6OsykhXgLozcYtfUGJBEnbR95bnyxom5xW16vmWjMT/AJGJlQf84z1Ge7fds5EvqvtstzZN5BZB&#10;In5iVWc/85B1WJ2z/wAJcO+8O9bP0j8mOqd/UqeSajoOyNs7q6xyUkYHkFEKjb396Kd5gP20kcwx&#10;yNZm8CkhJP2n70ewTBV3vbJ7c8CYXjmH20fwCB507iPLV5xju33X9+hLNsm5wXA4gTI8LfZVPGBP&#10;lXtB4nT5Vm9rfyP/AOZr1N5qis+NeY35iovJ48t1TuXaXYX3Pi5fw7ewda2aHBBXy4xNV7LchgJM&#10;2n3w9st2oqbksDn8M6SRU+12Xw/2Ofn1Gm6+yPuZtNWfbWnQfigeOWv2IreJ+1BXy6rf7C6g7Z6k&#10;yBxPa3V/YnWWVEz05xnYWydy7MyAqI7+SA0e46amk1rY3XTcWNxx7kjb942nd4/G2q6huk46opEk&#10;FPWqMw6jncNo3baZPC3W1mtn4aZY3jNfSjqD0Hfsx6L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hp6i+N/wAge/q7+HdI9Kdpdr1CzimqH2Dsbce5&#10;6OhlIDH+KZLFU8lPSKoZS0lTKiqCCxAPsk3fmTl/l+PxN7vYLQUqPFlRCf8AShiC32AE9HW0cub/&#10;AL+/h7JZT3ZrQ+FE7gf6YqCF+0kDq33ov/hOl/ML7V+xr9/4vrj4/YKptLO/Yu8YM1uUUjfpel2x&#10;16mWtMeD9vX1dIwF9ZVhpMQb794v282rVHt7zbhIOHgxlUr83mMePmqv8q9S7sf3d/cHddMm4LDt&#10;8Z4+NIGenySLxM/JmT506ub6I/4TD/GHaBo8j3/3V2f3PkoViknwe0qPF9T7NmkZbz0tYkb5jLzR&#10;qTZJafK0jG2oqL6FhnfvvPcz3mqPl+ygslPBpC08g9CP7OMH5GNx5V8+pl2L7snLFnpk3+9mvWHF&#10;YwsEfzB/tJCPQh0PnTy6up6E/l9fCv4xrQy9JfG3q7Z+Xxyxik3bUbfj3VvyMxAhW/v/ALxbIZok&#10;kkn/AC6xP44FoV3/ANwedeZ9Q3vcp5kbjGH0Rf8AOKPRH/xnqaNh9v8AkvlnSdk22CF14SFNcv8A&#10;zlk1yf8AGuji+wd0MO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35XEYrPY6rxGcxmPzOJr4vDXYvK0VNkcdWw6g/iq6KsV4pFuAdLqRcA+3Ip&#10;pYJBNAxR1yGUkEfYRkdNywxTxmGdQ6NxVgCD9oOD0R/tX+WB/L47oeqn398RelKiurtRrsxtXacH&#10;XGfrXYaTPV7h64bE10strASvUFwAAGsBYcbV7oe4WygLYbvchV4LJIZkHyCTeIoHyAp0CN19sfb/&#10;AHolr/aLYs3FkjELn5l4fDYn5k16rd7R/wCE1n8v/ejVVVsLNd5dO1bg/Z0e3N843de3ad7m3noe&#10;wMdkshKvI9K5ZDwPV9byRtf3lPcCyot+lreDzLxMjn7DE6IP+cZ+zqON0+7byBe1awe5sz5BJQ6D&#10;7RKjuf8AnIOq5u0P+EsvYlGKqo6W+Wmy9xllZ6HEdoddZzZQhbUAlPVbi2pXZ/yi12MyYuPn0+L+&#10;0ZG2v7023PRd62mSP1aCZZK/MJIsVPs1n7eo73T7rm4pVtl3aOT0WeFo6fIvG0tft0D7Oq7ezf8A&#10;hPl/M068NVJhurdkdtUNJKFev6y7P2pKJoSt/uqXF78lwOQlXVZdCUZlub+PSCwkTbPvB+2W40E1&#10;1LaMfKaCT9haISoPtLU+dcdR5uf3f/cvb6mG1ju1HnDMn7Qspic/YFr8qdV5dl/B/wCY/ToqJezv&#10;i333syhpTOJc1l+q95ptxvtmC1D0+5oKN8fMqXUs8VSy2Km9mUmRNs545N3mg2zdLWZjTtWePXnh&#10;VCwcfmo6j3cuSOcdnqdz2u6hUV7mgk0Y40cKUP5E9FbZWRmR1ZXVirKwKsrKbMrKeQQfqPYo45HQ&#10;X4YPXXvfW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o1PT3wb+Ynf5pn6e+NHdG+cdV+Pxbhxuwc/TbRHlfRF5955SGnxMW&#10;o3K+WsW4ViOFYgKbxzzydsFRvG520DD8DSoZPyjUmQ/kp8vXoVbPyPzhv9Ds+2XE6n8YicR/nIwE&#10;Y/NvX06tS6c/4TffzCew3o6nsMdR9E4uTRJWJvTfUe6dxxU7gH/IsP1pBmKWSYav81UZKnAAa7hg&#10;FaK95+8h7e7cCu3fUX7Dh4cWhK/NpjGwHzCN9nUp7P8Ady9wdwIbcPAsVPHxJdb0+SwiRSfkXX7e&#10;rYemP+Eu3QmB+yre+vkb2b2PVR6ZqrD9cbe291jhHl4b7KatzR3FWTQjlWkialkcWI8R49xPvX3o&#10;t/n1JsO2w2w4BpneZvtovgqD8jqA+fUrbN92DYYNL79uM1yeJWFEhX7CW8ZiPmNJPy6tv6Y/lDfy&#10;4+iWo6rZ/wAVuuc7l6NY2XO9n0+Q7aybVUZ1LkI17HnydNTTg+pXo6eEIbFAth7iTevd73H33Ut5&#10;us0aN+GAi3Wnp+iEJH+mJr516lrZvaP262KjWe1Qu6/imBnavr+sXAP+lC08qdWK4vFYvCY+kxOF&#10;xtBiMVQQrT0OMxdHT4/H0VOn6IKSipFSONB+FRQB/T3HUsss8hmmYu7ZLMSST6knJ6kOKKKCMRQq&#10;ERcBVAAA9ABgdT/bfTn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A/2L8eug&#10;u4FlXtnpDqLs8TqqynsHrbZ28mkCC0ep9xUdQbr/AGTe4/FvZxt3MO/7PQ7TfXFrT/fU0kf/ABxh&#10;0T7jy9sG71G7WNvdV/37DHJ/x9T0QLsj+SJ/LE7MFRLX/F/AbSyMwkEWS633TvrYBo2lbU0lPhtu&#10;ZOHFsR/ZE1BIqjgKB7H+2+93udtlBHujzKPKZIpa/azoX/Y46AW5eyftludTJtaQsfOF5YqfYqOE&#10;/ap6IT2P/wAJhvhvuBZ5+tO5e/uua6UVHjp8xX7K39t+mdxem8OPlxWMryqG+sSZVi4sAyEFmHu2&#10;/ee5ytyF3OytblRTKiSJz651uufkgp8+gFuP3ZOTrirbbeXVsxrhjHKg9MaEbHnVzX5dES7E/wCE&#10;svb9Aah+pvlj1tusFpmpafsTr7c/XxVdIanhqK3bVZubUblkeRYBwA4T1FFHm3fem2eSg3baZouF&#10;TDKkv20DrD+Qr8q4qQLuP3XN3jqdp3aGXjQTRPF9lSjTfmafOnkCLdhf8J3/AOZnsozHAdfda9rR&#10;Q+Umbr3tna1IJEidV1wwdlttyZtSkuqiLWQpGnWVVh1t/wB4j2yvafUXE1oT5SwOf5w+MP50/Kp6&#10;A24fd69y7Kv09vDdgf76nQfym8E/yr8q46I/v/8All/zBusnmG7Ph18gVhpm01GQ231xn99YiD9z&#10;xB5c1saLJUiqWsFcz6SStidQuN9v9zfb7cwPpN5tKngHmSJj/tZSjfy6BN/7ae4G2E/V7Pd0HEpC&#10;8qj/AG0Qdf59E43FtTdO0K7+Gbt21n9r5ILqOP3Fh8jhK4LYNq+0yUcUlrEG+n8j+vsZW93a3ieL&#10;aSpKvqjBh+1SR0Dri0urN/Cu43ib0dSp/YwB6YPajpP1737r3Xvfuvde9+691737r3Xvfuvde9+6&#10;91737r3Xvfuvde9+691737r3Xvfuvde9+691737r3Xvfuvde9+691737r3Xvfuvde9+691737r3X&#10;vfuvde9+691737r3Xvfuvde9+691737r3Xvfuvde9+691737r3Xvfuvde9+691737r3Xvfuvde9+&#10;691737r3Xvfuvde9+691737r3Xvfuvde9+691737r3Xvfuvde9+691737r3XvfuvdSaOjrMhUw0V&#10;BS1NdWVLiOnpKOCWpqZ5CLhIYIQzsf8ABQT7o7pGpeQhVHEk0A/M9XRHkYJGCzHgAKk/YB0cHrT+&#10;Xf8AOrt94D198Su/czR1DiOHNVfWm5tubaeSysU/vTueCixoIDKzA1QsCCbAg+wfufuJyLs4P7w3&#10;e1RhxUTI7/7whZ/+M9C/bfb3nndyP3ftN04P4jC6J/vbhU/411YZ1f8A8J1f5k+/xSS7o2r1X0zT&#10;VKrI79kdn4qvqYIWbgyUXV0W5JBIVswifSRcLJoYMFjzdPvFe2231FrLPekf75gYAn7ZzCKfMV9R&#10;XqQds+7v7kX9DdRQWYP+/plJA+yATGvyx86Z6sd6s/4SxzE09X3Z8uYkFh91t/qzrNpCWK8mn3fu&#10;3JJYA/hsGbj8j3HO6/enXKbJtH2PPN/hjjT/AKy9SNtf3XDh963f7Ugh/wAEkj/9YurJuqP+E638&#10;tvrsUcu69rdpd2VtMyTPN2V2XlMfSS1Kt5AxxvV0W3ImiVv0wTCRSoCymW7Fo13b7xXuTuNRaSwW&#10;SnyhhUmn+mnMxr8xTORTFJI2r7vHtxt1DdRT3rDzmmYCv+lgEIp8jXGDXqzrqX4WfEbohqSfqD41&#10;dJ7AyVCIxBn8B1xtaDdR8JBieo3bNTPk5mUqCHmq2a/N78+4x3fnXm7fgV3jc7m4VuKPM5T8owQg&#10;/JR1Ju08l8pbFRto222t2Xg6QoH/ADkoXP5sejOewx0J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01ZnBYTcdDJi9w4bFZ3GTX82OzOPpMpQy6o2ibyUlcjxtdWZTdfoSPoT7dhnntpBLbu0bDzU&#10;lT+0UPTU0EFxGYrhFkU+TAMP2Go6Khvv+Xr8FeyzUS71+IXx0y9bVu8lTl4uo9k4jPzPI7yOZNxY&#10;Sjpq43Z3c/5R+olv1c+xZYe4XPW2UFlvF4ijgv1EjIP9ozFfL04dBS+9vuRtyqb3aLR2PFvp41c/&#10;7dVDefr0Tfe/8hL+V3vNpp6f4+5DZNdOS0lbsjtLtHGKDdbeHEZPL1mOiACkARUSg6mJudJUZWPv&#10;37o2VFbcBOo8pYIG/ayxq5/NvLoHX3sN7YXtWXbzAx84p51/YpkZB+SjonW9P+Ewfwvy2ubY/dHy&#10;O2bUyaf2Mtl+u94YmHT4l/Ypf4BjqoalWYv5K5/W4K6UTxsMbL7z/OkWL6ys5h/RWaNvPifFdfTg&#10;owPU1APvfux8mS5sb28hPozQyL5cB4SN68WOT5AUJRd5/wDCVzMxK83XnzNxlc5UaMbvPpSrxKow&#10;CBi+awe5a0sG/cYAUC6bKt2uWAusvvUQk6dw2Vl+cdyG/wCMtCvy/Hn5cOgle/damHdt+8q3ykti&#10;v/Glmb5/g/b0U/ef/CZL52YITT7S7J+N2+qZElaKmh3dvvbmameNHkVPtMztwUa69KIpOR/W1m0o&#10;pk9iyy+83yJPRbu2vID6+HE6jh5rNqxn8HAeuOgne/dn56gq1pc2c49PElRvPyaHT/xvifTPRVd3&#10;/wAhL+aRtRpWp/jvQbvo4nKGu2h2x1JXK/7oijaLHZPN0dewa+q4pPSvL6bH2KrP379rbsANuJhJ&#10;8pILgfzWNl/419legteew3uhaElduEyjzjngP8mkVv8AjP206K9uz+WN/MN2X5Dm/hh8jZkiIEs2&#10;3OrN07zgjUxPMZZKjZ1PXoI1VGLyFtK8BiCygim09zvby9/sN6sxX+OdIz+yQqa54cT+XQXu/bL3&#10;Csv7fZrs0/ggeQftjDCmOPAfn0WbdnSHdOwhOd9dQ9obLFKjyVJ3ZsDde3BTRx0wrXef+MUkOgCE&#10;iYlrAIQ36efYmtN82W/p9BeQT14eHLG9c0xpY+ePtx0GrvZN6sK/XWc8NOPiRSJTFc6lHln7M9Bf&#10;7NOivr3v3Xuve/de697917r3v3Xuve/de697917r3v3Xuve/de697917r3v3Xuve/de697917r3v&#10;3Xuve/de697917r3v3Xuve/de697917r3v3Xuve/de697917r3v3Xuve/de697917r3v3Xuve/de&#10;697917r3v3Xuve/de6fMBtjcu6qwY7a+3s5uTIMY1WhwGJr8xWFpn8cSilx0cj3ZvSo08ngc+2Li&#10;6trRPEupFjX1dgo/aSB0/b2tzdP4drG0jeiKWP7ACejNbN+A3zh7B+3fZ3xC+SecpKpY2hykHS3Y&#10;VPhGWaJZ4WbO1uPio1Do6OpacXUhhcc+wxec/cj7fUXm8WaEcVNzEWxj4Q5biKcOOOhNZ8hc77hQ&#10;2e0Xjg8GFtKF9fiKBeBrx4dG12Z/Ix/mjb1MUlP8YMhtyikVWeu3n2H1VtYQB1Zk8uMyebWvJOkg&#10;hKNipI16QQfYSvffP2usqht0EjDyjhnev+2WLR+1hXy6Fll7He6F7QrthjX1klgSn+1aTX+xT8+j&#10;ibH/AOEyvzv3A0E28ewvjl1/ROU+5hqd3713LnYVY+oxUOB2+9FIVF7g5JLmwBsSQDr77zXIdvVb&#10;O3vLhvIiONFP5tLqH+8HoYWP3aOerijXlxaW6+YMkjsPyWLSf97HRzdh/wDCV2EeGo7P+ZMjkqn3&#10;GH2H02seljEjSGHcm4dwvcBzIihsULqFckFjGoMv/vUHK7Zs32NLcfbxRIvSh/tPUfMjKw+60MNu&#10;e8/asVv9n43l+0fB6H5dHd6+/wCE038v7aop5t4bj+QHaFUjq9VBnt+bf29hp9M4cRQ0eysNj6yN&#10;GQCN75B2N2ZWQlQgI3D7y3uBdVWzjtLUeRSJ3YY9ZJHUmufgA4VBzUbbf92zkC1obyS6uj5hpURT&#10;nyEcaMMYPeTxoR5Hn68/k6fyzesTTPt/4hdZZeWmeOUSdhtuXtYTSxv5NdTT9m1+WhcMxJaMx+Mj&#10;06NACgC7j7xe5m51FxvEyA/750QU+wwpGR9ta+da9Dnb/Z7202yht9ohcj/fuuev2iZpAfspTypT&#10;o92w+pOqurKQUHWPWXX3XNCIWpxRbD2ZtzaFIKdpBM0Aptv01OmguA5W1rgG1/YEv933XdX8TdLq&#10;W5bjWWR5DXhWrk9Dqw2natrTw9storZaUpFGkYpxpRAMdCD7L+jD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Xztb/ZVL1n+nD/ZfL+Gt/iH+lb/Rxf7f7Jf4j95/e7+x9to82vjx6dXpt7EO&#10;0/1r7f3H9X5U8DxuNcU8P51pTz4Z6D+6/wBVe799/SedfH8HhTNfE+VK18uOOq8uyP8AhhTyz/38&#10;/wCGwv4l9yPvP4b/ALLn/eTz/Z+j+If3T/3IafFbR5vT+i3q0e5D23/X6oPoP31ppiv1milfLxOz&#10;j6fP59R7uX+sPU/X/uXVXNPpNdaefh9/D1xw+XVfnY3/AEC8eOX+83+hrT4aTX/o5/2Z/wAmj7g+&#10;Hxf6JPVr1X8uj16LeX9u3uQNu/4KGo+m+o4n+2+i9P8Al48vSuK8M9ADcf8AgYaH6n6fy/sfrfX/&#10;AIR/Pzpxx0VjcWyv+Es2aaRsb272HtAPLVSKm3cb8y6lYlqDeGGM7s2xlCVg+kRcsx/3Y0nsVW97&#10;96aD+1tIZuHxttw4ef6cycfPy9KdBa4svuuTE+Hdyw8fgXcTx8v1IX4eX869AZuD46/8JqsmryYX&#10;57fKPbVQKYRQpT7F7HyeOE4kZ/u6mmynUElQ5IIQpHVxrZVIAOose2/MX3lYsTbBYyCuaywqaegK&#10;7gAPzUnojuOXfu2y5h369iNMUimYV9SGsCT+TAdA5n/ij/IfqRP/AHW/mn9x4ctHGKb+P/GDtzcg&#10;imDAzSTjHbOxPkVhcKi6Cp5LNaxOLfmv34Wn1XKtu/rovbdMfKtxJT+f2dE8/KnsS1fpeabhPTVZ&#10;Tv8AtpbpX+XQR5z4efylmNRLtv8AnFzwgQf5LQ5z4DfI2pMlUF+lRlaCWLRGxtytGxUfhvZvBzj7&#10;tCgueTgc5K7rZjHyUg1P+2Ffl0UT8n+05qbbnAjGA213hz82BFB/tTT59BblfiV8AYZIhhP5sXWu&#10;QiKMZ3yvxD+XWGkjk1elYoqTb9cHBHJYupB4sfr7NYubefyD4/Kcyny07hYN/hlWn8+iuXlPkEEe&#10;BzXCw89Vhfr/AIIm/wAnQX5L4wfGqKnlbD/zI/jLXVYdRBDkuofnLiaeSMvZ2lqqXqitZCFuQohY&#10;E8XA9Xs0i5o5lLATct3qjzK3G2Mf2G+Wv7R0WS8sctBSYeZLJj5Brfc1H7RYt/gPSDyvx+6mxzQr&#10;SfOT4tZ0Sq5d8VtL5rwrTFCAqzDOdPUZJa5K+MMODcji66LmDdpK69ivo6fxSbbn7NO4N/OnSCXl&#10;/aY6aN8spK/wx7lj7dW3r/KvSGyPVWxaKqenpvkt0nl4UCFa7HYH5GxUspdAzKiZbYFLPdSdLaoQ&#10;LjgkWJXx7rfumptsuUPoWs6/8Zu2H8+kMm1WKNpXcrZx6hbyn/GrVT/LpIZDZ+3qKqenpu1NhZeJ&#10;AhWux+O7PjpZCyBmVEyu26We6n0tqhAuOCRY+1kd5cOmprWVD6EwV/4zMw/n0jks7dG0rdROPUCe&#10;n/GoVP8ALpO5XFUOPjiek3LhM60jsrxYqDccMkChbiSU5vH0aEH6DQzG/wBQBz7URSySEh4mT/TF&#10;M/7y7fz6TyxRxgFJVkr/AAh8f70i/wAq9Mnt/pjr3v3Xuve/de697917r3v3XuplBTQ1lXFTVGQo&#10;8VDJ5NdfXpXyUkGiJpF8qYuCpnOogIuiFvURqst2FJGZELKpcjyFKn/eiB88kdXjVXcKzBAfM1oP&#10;95BPywD0o/7tYX/n4W0P/OLf3/1j9pvqZv8AlHk/bF/1t6U/TQ/8pEf7Jf8ArV0so+stlPJGjfIf&#10;p6FXdVaWTCd/mOJWaxkkEWxmey/U6VJt9ATx7RHc70Co264P+2tP+2npYNssiaHcbcf7W6/7Zulz&#10;QdDdWVlXFTVHzW+MuKhk8muvr9qfMqSkg0RNIvlTF9SVM51EBF0Qt6iNVluwQyb9uqIWXZL1yPIS&#10;bdU/71fgfPJHS6PYdrdwrb1ZID5lNwoP95sCflgHpe4r4x/HeZZjnP5jfxaxzqyfbriurfnVmVlU&#10;g+QzNV9Q0BjINtIUPe5uVtygl5n5iFPA5cvm9dU+1r+ym4NX+XS+Llnl418fmOyX00wbm37a2C0/&#10;n0KGH+JvwPnkhGf/AJrXVWMiaANUPh/if8v85JFVaATDDHW7Yxwkj1XHkZ0NrHRc2BXNzZz4oP0/&#10;Kk7GuNV/t64+dJnofln7ejSHlPkRiPH5qgUUzpsdwbPyrClR88fZ0LGB+Hn8pwfbTbn/AJxTtdJf&#10;vMfgfgP8kE0yeoQ/bZjISNcD0s2qhBPKi3DeymfnH3YyLXk77C262f51UD/n75/Lo1g5P9qMG65w&#10;+0Ltd5/Jif8An3/P0MeB+KX8hunEX96P5pnc2YIgZZ/4D8ZO2ttiSq1ArNEMhszK6IwLgxnUSbHW&#10;LWJPcc1+/LV+l5Wt0zjXewPj8riOp+ePs6OIOVfYlafVc03D4zpsp0z+du9B8s/b0N+3fj//AMJn&#10;8PofL/OT5O7rl/yNpo8ts3tKgoy9Pc1KU8W3uo6OVIpybOr1DuqgBJFbUzEdxzB95ibEOx2UQz8M&#10;kBOeFdd+wqPsAPmPLo8t9g+7VDmbfL2U4+KOcDHGmiwU0P2kjyPQ9bc25/wlZwaoMnv7du8SqTKW&#10;3HR/OilaRpJNaSP/AHRwuKF4x6E0gAj9QZvV7ILm5+9TOf0reOH/AEh2w/8AVyR+P/FU6Pba2+6z&#10;B/a3Ek3+nG5j/q3GnD/i69He6z/6Borx/wB1v9lNv5qjT/pM/v1bX9knk8n+mTjR49Pj1+jyatH7&#10;2v2CNz/4Jen+NfX8B/Y+F6n/AJR/OvHzpSuKdDfbP+Brx9L9D5/23i+g/wCUj5cPKtaZr1ZT1Z/w&#10;0b+3/oW/4bo1/u6f9Gn+y1fcav2vuPJ/dr9zXfweXV6r6NXNvca7r/ruf8tr970/4d9ZTzp8ePWn&#10;506kja/9aX/li/uj/mz9HXyr8Ga8K/lXqwLb393P4XB/dT+CfwTXN9v/AHe+x/hfk8p+48H8N/a1&#10;a9WvTzqvfn3H1x9R4p+q1a8V111fKtc8OHQ/t/pvCH0mnRmmimn50pjjx6e/bPT/AF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ZUEsDBAoAAAAAAAAAIQDIQ2dW4+QBAOPkAQAVAAAAZHJzL21lZGlh&#10;L2ltYWdlMi5qcGVn/9j/4AAQSkZJRgABAgEBLAEsAAD/4QZvRXhpZgAATU0AKgAAAAgABwESAAMA&#10;AAABAAEAAAEaAAUAAAABAAAAYgEbAAUAAAABAAAAagEoAAMAAAABAAIAAAExAAIAAAAeAAAAcgEy&#10;AAIAAAAUAAAAkIdpAAQAAAABAAAApAAAANAALcbAAAAnEAAtxsAAACcQQWRvYmUgUGhvdG9zaG9w&#10;IENTMiBNYWNpbnRvc2gAMjAwNzowMToyMyAxNToyMDo1MwAAA6ABAAMAAAABAAEAAKACAAQAAAAB&#10;AAAJp6ADAAQAAAABAAAAyAAAAAAAAAAGAQMAAwAAAAEABgAAARoABQAAAAEAAAEeARsABQAAAAEA&#10;AAEmASgAAwAAAAEAAgAAAgEABAAAAAEAAAEuAgIABAAAAAEAAAU5AAAAAAAAAEgAAAABAAAASAAA&#10;AAH/2P/gABBKRklGAAECAABIAEgAAP/tAAxBZG9iZV9DTQAB/+4ADkFkb2JlAGSAAAAAAf/bAIQA&#10;DAgICAkIDAkJDBELCgsRFQ8MDA8VGBMTFRMTGBEMDAwMDAwRDAwMDAwMDAwMDAwMDAwMDAwMDAwM&#10;DAwMDAwMDAENCwsNDg0QDg4QFA4ODhQUDg4ODhQRDAwMDAwREQwMDAwMDBEMDAwMDAwMDAwMDAwM&#10;DAwMDAwMDAwMDAwMDAwM/8AAEQgADQ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Gys3qWK4kYDsunWHY1jPU0/eoyjis/7&#10;byLVnO+vHQKC1nUHX9NtdxXmY9tR/wA/03Uu/s2roFC70fSd6+30o9++Nsfyt3tTwYfpR/xTw/8A&#10;S41pEuh+0NCj6y/V7IANXU8V27geswH/ADHO3K9VfTcN1VjbB4tIcP8Aorj+r/8AjW7v1z7Hv7/Z&#10;d0/2v2d/39cnmf8Aja+ofs37Sjt6Ppbf/Z39KnAYT+lKPnHi/wC6Wk5R+jGX1p9gTEhoJJgDkleJ&#10;ur+q5/mMjqbB/Kood/57yq0I0/Vqffl5v9rFp/7/AJyd7eD/AD3/ADJLfczf5r/nh9ku650THJF/&#10;UMaojkPuY0/c5yzrvr39VKSQeoNeR/omWWf9Kmt7V5lSz6nj6d3Unj/g6sVv5b7VoY3/AI3m8ev+&#10;1Y/4X04/9k/ejw8sN5zl/dFf9JHFzB2hEeZesv8A8Z/QWSKaMq8jghjWNP8A27Yx/wD4GsrJ/wAa&#10;9sEY/TmVns666fvrrrb/AOfUbD/8ajc3bs3f92ftMf2vtP6FdJ07/mZvb+zf2d6nb0PR3f8AgfvR&#10;4+WG2OUv7xr/AKKODmDvOMf7oeGd9fvrh1E7MFjGnwxMd1p/8E+0/wDUKO3/ABldRdP+UGk+YxB/&#10;7qL1VOiOZH6GGI/5yDgP6eWR/wCa+WN+p318yz+s2PbPJyMxz/8Az07IRB/ix+sLz+lysUee+15/&#10;6VLF6ekne/zJ+XHX92BWnBy4+ad/3pvm9f8Aiv6u3UdSqrP8htn8HsVln1E+tlAjG689vkLL2D8L&#10;Xrv0k2Wbmf0on6wXRxYP0ZD/AAZPFU9M/wAZmEAa+o4maxvFV0kn4v8As9dn/swrtP1i+tWGB+2e&#10;gW2M1m/p723f+ym91v8A4KuoSURy382OP0HAf+ayjHXyzl9TxBzOm/WPo3U7DRi5AGU36eJaHVXt&#10;gS7djXiu72/v7Ni01ndb/YH2dv7c+zejJ9L7TtndH/aff7/W/c9H9KodKFupxzk/Yx9BucDuI/4F&#10;97v2g3/0Pr/4n9GmHhO1jwOv/OX6jfXy/g//2f/tKWBQaG90b3Nob3AgMy4wADhCSU0EBAAAAAAA&#10;BxwCAAACAAIAOEJJTQQlAAAAAAAQRgzyiSa4VtqwnAGhsKeQdzhCSU0D6gAAAAAdsDw/eG1sIHZl&#10;cnNpb249IjEuMCIgZW5jb2Rpbmc9IlVURi04Ij8+CjwhRE9DVFlQRSBwbGlzdCBQVUJMSUMgIi0v&#10;L0FwcGxlIENvbXB1dGVyLy9EVEQgUExJU1QgMS4wLy9FTiIgImh0dHA6Ly93d3cuYXBwbGUuY29t&#10;L0RURHMvUHJvcGVydHlMaXN0LTEuMC5kdGQiPgo8cGxpc3QgdmVyc2lvbj0iMS4wIj4KPGRpY3Q+&#10;Cgk8a2V5PmNvbS5hcHBsZS5wcmludC5QYWdlRm9ybWF0LlBNSG9yaXpvbnRhbFJlczwva2V5PgoJ&#10;PGRpY3Q+CgkJPGtleT5jb20uYXBwbGUucHJpbnQudGlja2V0LmNyZWF0b3I8L2tleT4KCQk8c3Ry&#10;aW5nPmNvbS5hcHBsZS5wcmludGluZ21hbmFnZXI8L3N0cmluZz4KCQk8a2V5PmNvbS5hcHBsZS5w&#10;cmludC50aWNrZXQuaXRlbUFycmF5PC9rZXk+CgkJPGFycmF5PgoJCQk8ZGljdD4KCQkJCTxrZXk+&#10;Y29tLmFwcGxlLnByaW50LlBhZ2VGb3JtYXQuUE1Ib3Jpem9udGFsUmVzPC9rZXk+CgkJCQk8cmVh&#10;bD43MjwvcmVhbD4KCQkJCTxrZXk+Y29tLmFwcGxlLnByaW50LnRpY2tldC5jbGllbnQ8L2tleT4K&#10;CQkJCTxzdHJpbmc+Y29tLmFwcGxlLnByaW50aW5nbWFuYWdlcjwvc3RyaW5nPgoJCQkJPGtleT5j&#10;b20uYXBwbGUucHJpbnQudGlja2V0Lm1vZERhdGU8L2tleT4KCQkJCTxkYXRlPjIwMDctMDEtMjNU&#10;MDQ6MTg6MTlaPC9kYXRlPgoJCQkJPGtleT5jb20uYXBwbGUucHJpbnQudGlja2V0LnN0YXRlRmxh&#10;Zzwva2V5PgoJCQkJPGludGVnZXI+MDwvaW50ZWdlcj4KCQkJPC9kaWN0PgoJCTwvYXJyYXk+Cgk8&#10;L2RpY3Q+Cgk8a2V5PmNvbS5hcHBsZS5wcmludC5QYWdlRm9ybWF0LlBNT3JpZW50YXRpb248L2tl&#10;eT4KCTxkaWN0PgoJCTxrZXk+Y29tLmFwcGxlLnByaW50LnRpY2tldC5jcmVhdG9yPC9rZXk+CgkJ&#10;PHN0cmluZz5jb20uYXBwbGUucHJpbnRpbmdtYW5hZ2VyPC9zdHJpbmc+CgkJPGtleT5jb20uYXBw&#10;bGUucHJpbnQudGlja2V0Lml0ZW1BcnJheTwva2V5PgoJCTxhcnJheT4KCQkJPGRpY3Q+CgkJCQk8&#10;a2V5PmNvbS5hcHBsZS5wcmludC5QYWdlRm9ybWF0LlBNT3JpZW50YXRpb248L2tleT4KCQkJCTxp&#10;bnRlZ2VyPjE8L2ludGVnZXI+CgkJCQk8a2V5PmNvbS5hcHBsZS5wcmludC50aWNrZXQuY2xpZW50&#10;PC9rZXk+CgkJCQk8c3RyaW5nPmNvbS5hcHBsZS5wcmludGluZ21hbmFnZXI8L3N0cmluZz4KCQkJ&#10;CTxrZXk+Y29tLmFwcGxlLnByaW50LnRpY2tldC5tb2REYXRlPC9rZXk+CgkJCQk8ZGF0ZT4yMDA3&#10;LTAxLTIzVDA0OjE4OjE5WjwvZGF0ZT4KCQkJCTxrZXk+Y29tLmFwcGxlLnByaW50LnRpY2tldC5z&#10;dGF0ZUZsYWc8L2tleT4KCQkJCTxpbnRlZ2VyPjA8L2ludGVnZXI+CgkJCTwvZGljdD4KCQk8L2Fy&#10;cmF5PgoJPC9kaWN0PgoJPGtleT5jb20uYXBwbGUucHJpbnQuUGFnZUZvcm1hdC5QTVNjYWxpbmc8&#10;L2tleT4KCTxkaWN0PgoJCTxrZXk+Y29tLmFwcGxlLnByaW50LnRpY2tldC5jcmVhdG9yPC9rZXk+&#10;CgkJPHN0cmluZz5jb20uYXBwbGUucHJpbnRpbmdtYW5hZ2VyPC9zdHJpbmc+CgkJPGtleT5jb20u&#10;YXBwbGUucHJpbnQudGlja2V0Lml0ZW1BcnJheTwva2V5PgoJCTxhcnJheT4KCQkJPGRpY3Q+CgkJ&#10;CQk8a2V5PmNvbS5hcHBsZS5wcmludC5QYWdlRm9ybWF0LlBNU2NhbGluZzwva2V5PgoJCQkJPHJl&#10;YWw+MTwvcmVhbD4KCQkJCTxrZXk+Y29tLmFwcGxlLnByaW50LnRpY2tldC5jbGllbnQ8L2tleT4K&#10;CQkJCTxzdHJpbmc+Y29tLmFwcGxlLnByaW50aW5nbWFuYWdlcjwvc3RyaW5nPgoJCQkJPGtleT5j&#10;b20uYXBwbGUucHJpbnQudGlja2V0Lm1vZERhdGU8L2tleT4KCQkJCTxkYXRlPjIwMDctMDEtMjNU&#10;MDQ6MTg6MTlaPC9kYXRlPgoJCQkJPGtleT5jb20uYXBwbGUucHJpbnQudGlja2V0LnN0YXRlRmxh&#10;Zzwva2V5PgoJCQkJPGludGVnZXI+MDwvaW50ZWdlcj4KCQkJPC9kaWN0PgoJCTwvYXJyYXk+Cgk8&#10;L2RpY3Q+Cgk8a2V5PmNvbS5hcHBsZS5wcmludC5QYWdlRm9ybWF0LlBNVmVydGljYWxSZXM8L2tl&#10;eT4KCTxkaWN0PgoJCTxrZXk+Y29tLmFwcGxlLnByaW50LnRpY2tldC5jcmVhdG9yPC9rZXk+CgkJ&#10;PHN0cmluZz5jb20uYXBwbGUucHJpbnRpbmdtYW5hZ2VyPC9zdHJpbmc+CgkJPGtleT5jb20uYXBw&#10;bGUucHJpbnQudGlja2V0Lml0ZW1BcnJheTwva2V5PgoJCTxhcnJheT4KCQkJPGRpY3Q+CgkJCQk8&#10;a2V5PmNvbS5hcHBsZS5wcmludC5QYWdlRm9ybWF0LlBNVmVydGljYWxSZXM8L2tleT4KCQkJCTxy&#10;ZWFsPjcyPC9yZWFsPgoJCQkJPGtleT5jb20uYXBwbGUucHJpbnQudGlja2V0LmNsaWVudDwva2V5&#10;PgoJCQkJPHN0cmluZz5jb20uYXBwbGUucHJpbnRpbmdtYW5hZ2VyPC9zdHJpbmc+CgkJCQk8a2V5&#10;PmNvbS5hcHBsZS5wcmludC50aWNrZXQubW9kRGF0ZTwva2V5PgoJCQkJPGRhdGU+MjAwNy0wMS0y&#10;M1QwNDoxODoxOVo8L2RhdGU+CgkJCQk8a2V5PmNvbS5hcHBsZS5wcmludC50aWNrZXQuc3RhdGVG&#10;bGFnPC9rZXk+CgkJCQk8aW50ZWdlcj4wPC9pbnRlZ2VyPgoJCQk8L2RpY3Q+CgkJPC9hcnJheT4K&#10;CTwvZGljdD4KCTxrZXk+Y29tLmFwcGxlLnByaW50LlBhZ2VGb3JtYXQuUE1WZXJ0aWNhbFNjYWxp&#10;bmc8L2tleT4KCTxkaWN0PgoJCTxrZXk+Y29tLmFwcGxlLnByaW50LnRpY2tldC5jcmVhdG9yPC9r&#10;ZXk+CgkJPHN0cmluZz5jb20uYXBwbGUucHJpbnRpbmdtYW5hZ2VyPC9zdHJpbmc+CgkJPGtleT5j&#10;b20uYXBwbGUucHJpbnQudGlja2V0Lml0ZW1BcnJheTwva2V5PgoJCTxhcnJheT4KCQkJPGRpY3Q+&#10;CgkJCQk8a2V5PmNvbS5hcHBsZS5wcmludC5QYWdlRm9ybWF0LlBNVmVydGljYWxTY2FsaW5nPC9r&#10;ZXk+CgkJCQk8cmVhbD4xPC9yZWFsPgoJCQkJPGtleT5jb20uYXBwbGUucHJpbnQudGlja2V0LmNs&#10;aWVudDwva2V5PgoJCQkJPHN0cmluZz5jb20uYXBwbGUucHJpbnRpbmdtYW5hZ2VyPC9zdHJpbmc+&#10;CgkJCQk8a2V5PmNvbS5hcHBsZS5wcmludC50aWNrZXQubW9kRGF0ZTwva2V5PgoJCQkJPGRhdGU+&#10;MjAwNy0wMS0yM1QwNDoxODoxOVo8L2RhdGU+CgkJCQk8a2V5PmNvbS5hcHBsZS5wcmludC50aWNr&#10;ZXQuc3RhdGVGbGFnPC9rZXk+CgkJCQk8aW50ZWdlcj4wPC9pbnRlZ2VyPgoJCQk8L2RpY3Q+CgkJ&#10;PC9hcnJheT4KCTwvZGljdD4KCTxrZXk+Y29tLmFwcGxlLnByaW50LnN1YlRpY2tldC5wYXBlcl9p&#10;bmZvX3RpY2tldDwva2V5PgoJPGRpY3Q+CgkJPGtleT5jb20uYXBwbGUucHJpbnQuUGFnZUZvcm1h&#10;dC5QTUFkanVzdGVkUGFnZVJlY3Q8L2tleT4KCQk8ZGljdD4KCQkJPGtleT5jb20uYXBwbGUucHJp&#10;bnQudGlja2V0LmNyZWF0b3I8L2tleT4KCQkJPHN0cmluZz5jb20uYXBwbGUucHJpbnRpbmdtYW5h&#10;Z2VyPC9zdHJpbmc+CgkJCTxrZXk+Y29tLmFwcGxlLnByaW50LnRpY2tldC5pdGVtQXJyYXk8L2tl&#10;eT4KCQkJPGFycmF5PgoJCQkJPGRpY3Q+CgkJCQkJPGtleT5jb20uYXBwbGUucHJpbnQuUGFnZUZv&#10;cm1hdC5QTUFkanVzdGVkUGFnZVJlY3Q8L2tleT4KCQkJCQk8YXJyYXk+CgkJCQkJCTxyZWFsPjAu&#10;MDwvcmVhbD4KCQkJCQkJPHJlYWw+MC4wPC9yZWFsPgoJCQkJCQk8cmVhbD43MzQ8L3JlYWw+CgkJ&#10;CQkJCTxyZWFsPjU3NjwvcmVhbD4KCQkJCQk8L2FycmF5PgoJCQkJCTxrZXk+Y29tLmFwcGxlLnBy&#10;aW50LnRpY2tldC5jbGllbnQ8L2tleT4KCQkJCQk8c3RyaW5nPmNvbS5hcHBsZS5wcmludGluZ21h&#10;bmFnZXI8L3N0cmluZz4KCQkJCQk8a2V5PmNvbS5hcHBsZS5wcmludC50aWNrZXQubW9kRGF0ZTwv&#10;a2V5PgoJCQkJCTxkYXRlPjIwMDctMDEtMjNUMDQ6MTg6MTlaPC9kYXRlPgoJCQkJCTxrZXk+Y29t&#10;LmFwcGxlLnByaW50LnRpY2tldC5zdGF0ZUZsYWc8L2tleT4KCQkJCQk8aW50ZWdlcj4wPC9pbnRl&#10;Z2VyPgoJCQkJPC9kaWN0PgoJCQk8L2FycmF5PgoJCTwvZGljdD4KCQk8a2V5PmNvbS5hcHBsZS5w&#10;cmludC5QYWdlRm9ybWF0LlBNQWRqdXN0ZWRQYXBlclJlY3Q8L2tleT4KCQk8ZGljdD4KCQkJPGtl&#10;eT5jb20uYXBwbGUucHJpbnQudGlja2V0LmNyZWF0b3I8L2tleT4KCQkJPHN0cmluZz5jb20uYXBw&#10;bGUucHJpbnRpbmdtYW5hZ2VyPC9zdHJpbmc+CgkJCTxrZXk+Y29tLmFwcGxlLnByaW50LnRpY2tl&#10;dC5pdGVtQXJyYXk8L2tleT4KCQkJPGFycmF5PgoJCQkJPGRpY3Q+CgkJCQkJPGtleT5jb20uYXBw&#10;bGUucHJpbnQuUGFnZUZvcm1hdC5QTUFkanVzdGVkUGFwZXJSZWN0PC9rZXk+CgkJCQkJPGFycmF5&#10;PgoJCQkJCQk8cmVhbD4tMTg8L3JlYWw+CgkJCQkJCTxyZWFsPi0xODwvcmVhbD4KCQkJCQkJPHJl&#10;YWw+Nzc0PC9yZWFsPgoJCQkJCQk8cmVhbD41OTQ8L3JlYWw+CgkJCQkJPC9hcnJheT4KCQkJCQk8&#10;a2V5PmNvbS5hcHBsZS5wcmludC50aWNrZXQuY2xpZW50PC9rZXk+CgkJCQkJPHN0cmluZz5jb20u&#10;YXBwbGUucHJpbnRpbmdtYW5hZ2VyPC9zdHJpbmc+CgkJCQkJPGtleT5jb20uYXBwbGUucHJpbnQu&#10;dGlja2V0Lm1vZERhdGU8L2tleT4KCQkJCQk8ZGF0ZT4yMDA3LTAxLTIzVDA0OjE4OjE5WjwvZGF0&#10;ZT4KCQkJCQk8a2V5PmNvbS5hcHBsZS5wcmludC50aWNrZXQuc3RhdGVGbGFnPC9rZXk+CgkJCQkJ&#10;PGludGVnZXI+MDwvaW50ZWdlcj4KCQkJCTwvZGljdD4KCQkJPC9hcnJheT4KCQk8L2RpY3Q+CgkJ&#10;PGtleT5jb20uYXBwbGUucHJpbnQuUGFwZXJJbmZvLlBNUGFwZXJOYW1lPC9rZXk+CgkJPGRpY3Q+&#10;CgkJCTxrZXk+Y29tLmFwcGxlLnByaW50LnRpY2tldC5jcmVhdG9yPC9rZXk+CgkJCTxzdHJpbmc+&#10;Y29tLmFwcGxlLnByaW50LnBtLlBvc3RTY3JpcHQ8L3N0cmluZz4KCQkJPGtleT5jb20uYXBwbGUu&#10;cHJpbnQudGlja2V0Lml0ZW1BcnJheTwva2V5PgoJCQk8YXJyYXk+CgkJCQk8ZGljdD4KCQkJCQk8&#10;a2V5PmNvbS5hcHBsZS5wcmludC5QYXBlckluZm8uUE1QYXBlck5hbWU8L2tleT4KCQkJCQk8c3Ry&#10;aW5nPm5hLWxldHRlcjwvc3RyaW5nPgoJCQkJCTxrZXk+Y29tLmFwcGxlLnByaW50LnRpY2tldC5j&#10;bGllbnQ8L2tleT4KCQkJCQk8c3RyaW5nPmNvbS5hcHBsZS5wcmludC5wbS5Qb3N0U2NyaXB0PC9z&#10;dHJpbmc+CgkJCQkJPGtleT5jb20uYXBwbGUucHJpbnQudGlja2V0Lm1vZERhdGU8L2tleT4KCQkJ&#10;CQk8ZGF0ZT4yMDAzLTA3LTAxVDE3OjQ5OjM2WjwvZGF0ZT4KCQkJCQk8a2V5PmNvbS5hcHBsZS5w&#10;cmludC50aWNrZXQuc3RhdGVGbGFnPC9rZXk+CgkJCQkJPGludGVnZXI+MTwvaW50ZWdlcj4KCQkJ&#10;CTwvZGljdD4KCQkJPC9hcnJheT4KCQk8L2RpY3Q+CgkJPGtleT5jb20uYXBwbGUucHJpbnQuUGFw&#10;ZXJJbmZvLlBNVW5hZGp1c3RlZFBhZ2VSZWN0PC9rZXk+CgkJPGRpY3Q+CgkJCTxrZXk+Y29tLmFw&#10;cGxlLnByaW50LnRpY2tldC5jcmVhdG9yPC9rZXk+CgkJCTxzdHJpbmc+Y29tLmFwcGxlLnByaW50&#10;LnBtLlBvc3RTY3JpcHQ8L3N0cmluZz4KCQkJPGtleT5jb20uYXBwbGUucHJpbnQudGlja2V0Lml0&#10;ZW1BcnJheTwva2V5PgoJCQk8YXJyYXk+CgkJCQk8ZGljdD4KCQkJCQk8a2V5PmNvbS5hcHBsZS5w&#10;cmludC5QYXBlckluZm8uUE1VbmFkanVzdGVkUGFnZVJlY3Q8L2tleT4KCQkJCQk8YXJyYXk+CgkJ&#10;CQkJCTxyZWFsPjAuMDwvcmVhbD4KCQkJCQkJPHJlYWw+MC4wPC9yZWFsPgoJCQkJCQk8cmVhbD43&#10;MzQ8L3JlYWw+CgkJCQkJCTxyZWFsPjU3NjwvcmVhbD4KCQkJCQk8L2FycmF5PgoJCQkJCTxrZXk+&#10;Y29tLmFwcGxlLnByaW50LnRpY2tldC5jbGllbnQ8L2tleT4KCQkJCQk8c3RyaW5nPmNvbS5hcHBs&#10;ZS5wcmludGluZ21hbmFnZXI8L3N0cmluZz4KCQkJCQk8a2V5PmNvbS5hcHBsZS5wcmludC50aWNr&#10;ZXQubW9kRGF0ZTwva2V5PgoJCQkJCTxkYXRlPjIwMDctMDEtMjNUMDQ6MTg6MTlaPC9kYXRlPgoJ&#10;CQkJCTxrZXk+Y29tLmFwcGxlLnByaW50LnRpY2tldC5zdGF0ZUZsYWc8L2tleT4KCQkJCQk8aW50&#10;ZWdlcj4wPC9pbnRlZ2VyPgoJCQkJPC9kaWN0PgoJCQk8L2FycmF5PgoJCTwvZGljdD4KCQk8a2V5&#10;PmNvbS5hcHBsZS5wcmludC5QYXBlckluZm8uUE1VbmFkanVzdGVkUGFwZXJSZWN0PC9rZXk+CgkJ&#10;PGRpY3Q+CgkJCTxrZXk+Y29tLmFwcGxlLnByaW50LnRpY2tldC5jcmVhdG9yPC9rZXk+CgkJCTxz&#10;dHJpbmc+Y29tLmFwcGxlLnByaW50LnBtLlBvc3RTY3JpcHQ8L3N0cmluZz4KCQkJPGtleT5jb20u&#10;YXBwbGUucHJpbnQudGlja2V0Lml0ZW1BcnJheTwva2V5PgoJCQk8YXJyYXk+CgkJCQk8ZGljdD4K&#10;CQkJCQk8a2V5PmNvbS5hcHBsZS5wcmludC5QYXBlckluZm8uUE1VbmFkanVzdGVkUGFwZXJSZWN0&#10;PC9rZXk+CgkJCQkJPGFycmF5PgoJCQkJCQk8cmVhbD4tMTg8L3JlYWw+CgkJCQkJCTxyZWFsPi0x&#10;ODwvcmVhbD4KCQkJCQkJPHJlYWw+Nzc0PC9yZWFsPgoJCQkJCQk8cmVhbD41OTQ8L3JlYWw+CgkJ&#10;CQkJPC9hcnJheT4KCQkJCQk8a2V5PmNvbS5hcHBsZS5wcmludC50aWNrZXQuY2xpZW50PC9rZXk+&#10;CgkJCQkJPHN0cmluZz5jb20uYXBwbGUucHJpbnRpbmdtYW5hZ2VyPC9zdHJpbmc+CgkJCQkJPGtl&#10;eT5jb20uYXBwbGUucHJpbnQudGlja2V0Lm1vZERhdGU8L2tleT4KCQkJCQk8ZGF0ZT4yMDA3LTAx&#10;LTIzVDA0OjE4OjE5WjwvZGF0ZT4KCQkJCQk8a2V5PmNvbS5hcHBsZS5wcmludC50aWNrZXQuc3Rh&#10;dGVGbGFnPC9rZXk+CgkJCQkJPGludGVnZXI+MDwvaW50ZWdlcj4KCQkJCTwvZGljdD4KCQkJPC9h&#10;cnJheT4KCQk8L2RpY3Q+CgkJPGtleT5jb20uYXBwbGUucHJpbnQuUGFwZXJJbmZvLnBwZC5QTVBh&#10;cGVyTmFtZTwva2V5PgoJCTxkaWN0PgoJCQk8a2V5PmNvbS5hcHBsZS5wcmludC50aWNrZXQuY3Jl&#10;YXRvcjwva2V5PgoJCQk8c3RyaW5nPmNvbS5hcHBsZS5wcmludC5wbS5Qb3N0U2NyaXB0PC9zdHJp&#10;bmc+CgkJCTxrZXk+Y29tLmFwcGxlLnByaW50LnRpY2tldC5pdGVtQXJyYXk8L2tleT4KCQkJPGFy&#10;cmF5PgoJCQkJPGRpY3Q+CgkJCQkJPGtleT5jb20uYXBwbGUucHJpbnQuUGFwZXJJbmZvLnBwZC5Q&#10;TVBhcGVyTmFtZTwva2V5PgoJCQkJCTxzdHJpbmc+VVMgTGV0dGVyPC9zdHJpbmc+CgkJCQkJPGtl&#10;eT5jb20uYXBwbGUucHJpbnQudGlja2V0LmNsaWVudDwva2V5PgoJCQkJCTxzdHJpbmc+Y29tLmFw&#10;cGxlLnByaW50LnBtLlBvc3RTY3JpcHQ8L3N0cmluZz4KCQkJCQk8a2V5PmNvbS5hcHBsZS5wcmlu&#10;dC50aWNrZXQubW9kRGF0ZTwva2V5PgoJCQkJCTxkYXRlPjIwMDMtMDctMDFUMTc6NDk6MzZaPC9k&#10;YXRlPgoJCQkJCTxrZXk+Y29tLmFwcGxlLnByaW50LnRpY2tldC5zdGF0ZUZsYWc8L2tleT4KCQkJ&#10;CQk8aW50ZWdlcj4xPC9pbnRlZ2VyPgoJCQkJPC9kaWN0PgoJCQk8L2FycmF5PgoJCTwvZGljdD4K&#10;CQk8a2V5PmNvbS5hcHBsZS5wcmludC50aWNrZXQuQVBJVmVyc2lvbjwva2V5PgoJCTxzdHJpbmc+&#10;MDAuMjA8L3N0cmluZz4KCQk8a2V5PmNvbS5hcHBsZS5wcmludC50aWNrZXQucHJpdmF0ZUxvY2s8&#10;L2tleT4KCQk8ZmFsc2UvPgoJCTxrZXk+Y29tLmFwcGxlLnByaW50LnRpY2tldC50eXBlPC9rZXk+&#10;CgkJPHN0cmluZz5jb20uYXBwbGUucHJpbnQuUGFwZXJJbmZvVGlja2V0PC9zdHJpbmc+Cgk8L2Rp&#10;Y3Q+Cgk8a2V5PmNvbS5hcHBsZS5wcmludC50aWNrZXQuQVBJVmVyc2lvbjwva2V5PgoJPHN0cmlu&#10;Zz4wMC4yMDwvc3RyaW5nPgoJPGtleT5jb20uYXBwbGUucHJpbnQudGlja2V0LnByaXZhdGVMb2Nr&#10;PC9rZXk+Cgk8ZmFsc2UvPgoJPGtleT5jb20uYXBwbGUucHJpbnQudGlja2V0LnR5cGU8L2tleT4K&#10;CTxzdHJpbmc+Y29tLmFwcGxlLnByaW50LlBhZ2VGb3JtYXRUaWNrZXQ8L3N0cmluZz4KPC9kaWN0&#10;Pgo8L3BsaXN0Pgo4QklNA+kAAAAAAHgAAwAAAEgASAAAAAAC3gJA/+7/7gMGAlIDZwUoA/wAAgAA&#10;AEgASAAAAAAC2AIoAAEAAABkAAAAAQADAwMAAAABf/8AAQABAAAAAAAAAAAAAAAAaAgAGQGQAAAA&#10;AAAgAAAAAAAAAAAAAAAAAAAAAAAAAAAAAAAAAAA4QklNA+0AAAAAABABLAAAAAEAAgEsAAAAAQAC&#10;OEJJTQQmAAAAAAAOAAAAAAAAAAAAAD+AAAA4QklNBA0AAAAAAAQAAAAeOEJJTQQZAAAAAAAEAAAA&#10;HjhCSU0D8wAAAAAACQAAAAAAAAAAAQA4QklNBAoAAAAAAAEAADhCSU0nEAAAAAAACgABAAAAAAAA&#10;AAI4QklNA/UAAAAAAEgAL2ZmAAEAbGZmAAYAAAAAAAEAL2ZmAAEAoZmaAAYAAAAAAAEAMgAAAAEA&#10;WgAAAAYAAAAAAAEANQAAAAEALQAAAAYAAAAAAAE4QklNA/gAAAAAAHAAAP//////////////////&#10;//////////8D6AAAAAD/////////////////////////////A+gAAAAA////////////////////&#10;/////////wPoAAAAAP////////////////////////////8D6AAAOEJJTQQIAAAAAAAQAAAAAQAA&#10;AkAAAAJAAAAAADhCSU0EHgAAAAAABAAAAAA4QklNBBoAAAAAA0cAAAAGAAAAAAAAAAAAAADIAAAJ&#10;pwAAAAkAYgBhAHMAZQAgAHcAYQB2AGUAAAABAAAAAAAAAAAAAAAAAAAAAAAAAAEAAAAAAAAAAAAA&#10;CacAAADIAAAAAAAAAAAAAAAAAAAAAAEAAAAAAAAAAAAAAAAAAAAAAAAAEAAAAAEAAAAAAABudWxs&#10;AAAAAgAAAAZib3VuZHNPYmpjAAAAAQAAAAAAAFJjdDEAAAAEAAAAAFRvcCBsb25nAAAAAAAAAABM&#10;ZWZ0bG9uZwAAAAAAAAAAQnRvbWxvbmcAAADIAAAAAFJnaHRsb25nAAAJpwAAAAZzbGljZXNWbExz&#10;AAAAAU9iamMAAAABAAAAAAAFc2xpY2UAAAASAAAAB3NsaWNlSURsb25nAAAAAAAAAAdncm91cElE&#10;bG9uZwAAAAAAAAAGb3JpZ2luZW51bQAAAAxFU2xpY2VPcmlnaW4AAAANYXV0b0dlbmVyYXRlZAAA&#10;AABUeXBlZW51bQAAAApFU2xpY2VUeXBlAAAAAEltZyAAAAAGYm91bmRzT2JqYwAAAAEAAAAAAABS&#10;Y3QxAAAABAAAAABUb3AgbG9uZwAAAAAAAAAATGVmdGxvbmcAAAAAAAAAAEJ0b21sb25nAAAAyAAA&#10;AABSZ2h0bG9uZwAACacAAAADdXJsVEVYVAAAAAEAAAAAAABudWxsVEVYVAAAAAEAAAAAAABNc2dl&#10;VEVYVAAAAAEAAAAAAAZhbHRUYWdURVhUAAAAAQAAAAAADmNlbGxUZXh0SXNIVE1MYm9vbAEAAAAI&#10;Y2VsbFRleHRURVhUAAAAAQAAAAAACWhvcnpBbGlnbmVudW0AAAAPRVNsaWNlSG9yekFsaWduAAAA&#10;B2RlZmF1bHQAAAAJdmVydEFsaWduZW51bQAAAA9FU2xpY2VWZXJ0QWxpZ24AAAAHZGVmYXVsdAAA&#10;AAtiZ0NvbG9yVHlwZWVudW0AAAARRVNsaWNlQkdDb2xvclR5cGUAAAAATm9uZQAAAAl0b3BPdXRz&#10;ZXRsb25nAAAAAAAAAApsZWZ0T3V0c2V0bG9uZwAAAAAAAAAMYm90dG9tT3V0c2V0bG9uZwAAAAAA&#10;AAALcmlnaHRPdXRzZXRsb25nAAAAAAA4QklNBCgAAAAAAAwAAAABP/AAAAAAAAA4QklNBBQAAAAA&#10;AAQAAAACOEJJTQQMAAAAAAVVAAAAAQAAAKAAAAANAAAB4AAAGGAAAAU5ABgAAf/Y/+AAEEpGSUYA&#10;AQIAAEgASAAA/+0ADEFkb2JlX0NNAAH/7gAOQWRvYmUAZIAAAAAB/9sAhAAMCAgICQgMCQkMEQsK&#10;CxEVDwwMDxUYExMVExMYEQwMDAwMDBEMDAwMDAwMDAwMDAwMDAwMDAwMDAwMDAwMDAwMAQ0LCw0O&#10;DRAODhAUDg4OFBQODg4OFBEMDAwMDBERDAwMDAwMEQwMDAwMDAwMDAwMDAwMDAwMDAwMDAwMDAwM&#10;DAz/wAARCAAN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0bKzepYriRgOy6dYdjWM9TT96jKOKz/tvItWc768dAoLWdQdf&#10;0213FeZj21H/AD/TdS7+zaugULvR9J3r7fSj3742x/K3e1PBh+lH/FPD/wBLjWkS6H7Q0KPrL9Xs&#10;gA1dTxXbuB6zAf8AMc7cr1V9Nw3VWNsHi0hw/wCiuP6v/wCNbu/XPse/v9l3T/a/Z3/f1yeZ/wCN&#10;r6h+zftKO3o+lt/9nf0qcBhP6Uo+ceL/ALpaTlH6MZfWn2BMSGgkmAOSV4m6v6rn+YyOpsH8qih3&#10;/nvKrQjT9Wp9+Xm/2sWn/v8AnJ3t4P8APf8AMkt9zN/mv+eH2S7rnRMckX9QxqiOQ+5jT9znLOu+&#10;vf1UpJB6g15H+iZZZ/0qa3tXmVLPqePp3dSeP+DqxW/lvtWhjf8Ajebx6/7Vj/hfTj/2T96PDyw3&#10;nOX90V/0kcXMHaER5l6y/wDxn9BZIpoyryOCGNY0/wDbtjH/APgaysn/ABr2wRj9OZWezrrp++uu&#10;tv8A59RsP/xqNzduzd/3Z+0x/a+0/oV0nTv+Zm9v7N/Z3qdvQ9Hd/wCB+9Hj5YbY5S/vGv8Aoo4O&#10;YO84x/uh4Z31++uHUTswWMafDEx3Wn/wT7T/ANQo7f8AGV1F0/5QaT5jEH/uovVU6I5kfoYYj/nI&#10;OA/p5ZH/AJr5Y36nfXzLP6zY9s8nIzHP/wDPTshEH+LH6wvP6XKxR577Xn/pUsXp6Sd7/Mn5cdf3&#10;YFacHLj5p3/em+b1/wCK/q7dR1Kqs/yG2fwexWWfUT62UCMbrz2+QsvYPwteu/STZZuZ/SifrBdH&#10;Fg/RkP8ABk8VT0z/ABmYQBr6jiZrG8VXSSfi/wCz12f+zCu0/WL61YYH7Z6BbYzWb+nvbd/7Kb3W&#10;/wDgq6hJRHLfzY4/QcB/5rKMdfLOX1PEHM6b9Y+jdTsNGLkAZTfp4lodVe2BLt2NeK7vb+/s2LTW&#10;d1v9gfZ2/tz7N6Mn0vtO2d0f9p9/v9b9z0f0qh0oW6nHOT9jH0G5wO4j/gX3u/aDf/Q+v/if0aYe&#10;E7WPA6/85fqN9fL+D//ZADhCSU0EIQAAAAAAVQAAAAEBAAAADwBBAGQAbwBiAGUAIABQAGgAbwB0&#10;AG8AcwBoAG8AcAAAABMAQQBkAG8AYgBlACAAUABoAG8AdABvAHMAaABvAHAAIABDAFMAMgAAAAEA&#10;OEJJTQQGAAAAAAAHAAgAAAABAQD/4Tq2aHR0cDovL25zLmFkb2JlLmNvbS94YXAvMS4wLwA8P3hw&#10;YWNrZXQgYmVnaW49Iu+7vyIgaWQ9Ilc1TTBNcENlaGlIenJlU3pOVGN6a2M5ZCI/Pgo8eDp4bXBt&#10;ZXRhIHhtbG5zOng9ImFkb2JlOm5zOm1ldGEvIiB4OnhtcHRrPSIzLjEuMS0xMTIiPgogICA8cmRm&#10;OlJERiB4bWxuczpyZGY9Imh0dHA6Ly93d3cudzMub3JnLzE5OTkvMDIvMjItcmRmLXN5bnRheC1u&#10;cyMiPgogICAgICA8cmRmOkRlc2NyaXB0aW9uIHJkZjphYm91dD0iIgogICAgICAgICAgICB4bWxu&#10;czpkYz0iaHR0cDovL3B1cmwub3JnL2RjL2VsZW1lbnRzLzEuMS8iPgogICAgICAgICA8ZGM6Zm9y&#10;bWF0PmltYWdlL2pwZWc8L2RjOmZvcm1hdD4KICAgICAgPC9yZGY6RGVzY3JpcHRpb24+CiAgICAg&#10;IDxyZGY6RGVzY3JpcHRpb24gcmRmOmFib3V0PSIiCiAgICAgICAgICAgIHhtbG5zOnhhcD0iaHR0&#10;cDovL25zLmFkb2JlLmNvbS94YXAvMS4wLyI+CiAgICAgICAgIDx4YXA6Q3JlYXRvclRvb2w+QWRv&#10;YmUgUGhvdG9zaG9wIENTMiBNYWNpbnRvc2g8L3hhcDpDcmVhdG9yVG9vbD4KICAgICAgICAgPHhh&#10;cDpDcmVhdGVEYXRlPjIwMDctMDEtMjNUMTU6MjA6NTMrMTE6MDA8L3hhcDpDcmVhdGVEYXRlPgog&#10;ICAgICAgICA8eGFwOk1vZGlmeURhdGU+MjAwNy0wMS0yM1QxNToyMDo1MysxMTowMDwveGFwOk1v&#10;ZGlmeURhdGU+CiAgICAgICAgIDx4YXA6TWV0YWRhdGFEYXRlPjIwMDctMDEtMjNUMTU6MjA6NTMr&#10;MTE6MDA8L3hhcDpNZXRhZGF0YURhdGU+CiAgICAgIDwvcmRmOkRlc2NyaXB0aW9uPgogICAgICA8&#10;cmRmOkRlc2NyaXB0aW9uIHJkZjphYm91dD0iIgogICAgICAgICAgICB4bWxuczp4YXBNTT0iaHR0&#10;cDovL25zLmFkb2JlLmNvbS94YXAvMS4wL21tLyIKICAgICAgICAgICAgeG1sbnM6c3RSZWY9Imh0&#10;dHA6Ly9ucy5hZG9iZS5jb20veGFwLzEuMC9zVHlwZS9SZXNvdXJjZVJlZiMiPgogICAgICAgICA8&#10;eGFwTU06RG9jdW1lbnRJRD51dWlkOjUwMTRDOUVBQUM4NzExREJCMUU0QkU0RUVGQTQ3NDA5PC94&#10;YXBNTTpEb2N1bWVudElEPgogICAgICAgICA8eGFwTU06SW5zdGFuY2VJRD51dWlkOjUwMTRDOUVC&#10;QUM4NzExREJCMUU0QkU0RUVGQTQ3NDA5PC94YXBNTTpJbnN0YW5jZUlEPgogICAgICAgICA8eGFw&#10;TU06RGVyaXZlZEZyb20gcmRmOnBhcnNlVHlwZT0iUmVzb3VyY2UiPgogICAgICAgICAgICA8c3RS&#10;ZWY6aW5zdGFuY2VJRD51dWlkOkM4MzYyNTQ2QUM3QTExREI5NkQ3ODUwQzdGQ0UxQUU0PC9zdFJl&#10;ZjppbnN0YW5jZUlEPgogICAgICAgICAgICA8c3RSZWY6ZG9jdW1lbnRJRD51dWlkOkYzM0Y4MUVB&#10;QUM2RDExREI5NkQ3ODUwQzdGQ0UxQUU0PC9zdFJlZjpkb2N1bWVudElEPgogICAgICAgICA8L3hh&#10;cE1NOkRlcml2ZWRGcm9tPgogICAgICA8L3JkZjpEZXNjcmlwdGlvbj4KICAgICAgPHJkZjpEZXNj&#10;cmlwdGlvbiByZGY6YWJvdXQ9IiIKICAgICAgICAgICAgeG1sbnM6cGhvdG9zaG9wPSJodHRwOi8v&#10;bnMuYWRvYmUuY29tL3Bob3Rvc2hvcC8xLjAvIj4KICAgICAgICAgPHBob3Rvc2hvcDpDb2xvck1v&#10;ZGU+MzwvcGhvdG9zaG9wOkNvbG9yTW9kZT4KICAgICAgICAgPHBob3Rvc2hvcDpJQ0NQcm9maWxl&#10;PnNSR0IgSUVDNjE5NjYtMi4xPC9waG90b3Nob3A6SUNDUHJvZmlsZT4KICAgICAgICAgPHBob3Rv&#10;c2hvcDpIaXN0b3J5Lz4KICAgICAgPC9yZGY6RGVzY3JpcHRpb24+CiAgICAgIDxyZGY6RGVzY3Jp&#10;cHRpb24gcmRmOmFib3V0PSIiCiAgICAgICAgICAgIHhtbG5zOnRpZmY9Imh0dHA6Ly9ucy5hZG9i&#10;ZS5jb20vdGlmZi8xLjAvIj4KICAgICAgICAgPHRpZmY6T3JpZW50YXRpb24+MTwvdGlmZjpPcmll&#10;bnRhdGlvbj4KICAgICAgICAgPHRpZmY6WFJlc29sdXRpb24+MzAwMDAwMC8xMDAwMDwvdGlmZjpY&#10;UmVzb2x1dGlvbj4KICAgICAgICAgPHRpZmY6WVJlc29sdXRpb24+MzAwMDAwMC8xMDAwMDwvdGlm&#10;ZjpZUmVzb2x1dGlvbj4KICAgICAgICAgPHRpZmY6UmVzb2x1dGlvblVuaXQ+MjwvdGlmZjpSZXNv&#10;bHV0aW9uVW5pdD4KICAgICAgICAgPHRpZmY6TmF0aXZlRGlnZXN0PjI1NiwyNTcsMjU4LDI1OSwy&#10;NjIsMjc0LDI3NywyODQsNTMwLDUzMSwyODIsMjgzLDI5NiwzMDEsMzE4LDMxOSw1MjksNTMyLDMw&#10;NiwyNzAsMjcxLDI3MiwzMDUsMzE1LDMzNDMyO0ZDQTU4MTY5MUM4MUEyMEI0NDQyQ0ZCMjNCMEUy&#10;NDkxPC90aWZmOk5hdGl2ZURpZ2VzdD4KICAgICAgPC9yZGY6RGVzY3JpcHRpb24+CiAgICAgIDxy&#10;ZGY6RGVzY3JpcHRpb24gcmRmOmFib3V0PSIiCiAgICAgICAgICAgIHhtbG5zOmV4aWY9Imh0dHA6&#10;Ly9ucy5hZG9iZS5jb20vZXhpZi8xLjAvIj4KICAgICAgICAgPGV4aWY6UGl4ZWxYRGltZW5zaW9u&#10;PjI0NzE8L2V4aWY6UGl4ZWxYRGltZW5zaW9uPgogICAgICAgICA8ZXhpZjpQaXhlbFlEaW1lbnNp&#10;b24+MjAwPC9leGlmOlBpeGVsWURpbWVuc2lvbj4KICAgICAgICAgPGV4aWY6Q29sb3JTcGFjZT4x&#10;PC9leGlmOkNvbG9yU3BhY2U+CiAgICAgICAgIDxleGlmOk5hdGl2ZURpZ2VzdD4zNjg2NCw0MDk2&#10;MCw0MDk2MSwzNzEyMSwzNzEyMiw0MDk2Miw0MDk2MywzNzUxMCw0MDk2NCwzNjg2NywzNjg2OCwz&#10;MzQzNCwzMzQzNywzNDg1MCwzNDg1MiwzNDg1NSwzNDg1NiwzNzM3NywzNzM3OCwzNzM3OSwzNzM4&#10;MCwzNzM4MSwzNzM4MiwzNzM4MywzNzM4NCwzNzM4NSwzNzM4NiwzNzM5Niw0MTQ4Myw0MTQ4NCw0&#10;MTQ4Niw0MTQ4Nyw0MTQ4OCw0MTQ5Miw0MTQ5Myw0MTQ5NSw0MTcyOCw0MTcyOSw0MTczMCw0MTk4&#10;NSw0MTk4Niw0MTk4Nyw0MTk4OCw0MTk4OSw0MTk5MCw0MTk5MSw0MTk5Miw0MTk5Myw0MTk5NCw0&#10;MTk5NSw0MTk5Niw0MjAxNiwwLDIsNCw1LDYsNyw4LDksMTAsMTEsMTIsMTMsMTQsMTUsMTYsMTcs&#10;MTgsMjAsMjIsMjMsMjQsMjUsMjYsMjcsMjgsMzA7NEE2QTU0RjQwNkUwNEE0RDUzMDEyN0ZEOTcy&#10;MjU3NUQ8L2V4aWY6TmF0aXZlRGlnZXN0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KPD94cGFja2V0IGVuZD0i&#10;dyI/Pv/iDFhJQ0NfUFJPRklMRQABAQAADEhMaW5vAhAAAG1udHJSR0IgWFlaIAfOAAIACQAGADEA&#10;AGFjc3BNU0ZUAAAAAElFQyBzUkdCAAAAAAAAAAAAAAAB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uAA5BZG9iZQBkQAAAAAH/2wCEAAEBAQEB&#10;AQEBAQEBAQEBAQEBAQEBAQEBAQEBAQECAQEBAQEBAgICAgICAgICAgICAgIDAwMDAwMDAwMDAwMD&#10;AwMBAQEBAQEBAgEBAgMCAgIDAwMDAwMDAwMDAwMDAwMDAwMDAwMDAwMDAwMDAwMDAwMDAwMDAwMD&#10;AwMDAwMDAwMDA//AABEIAMgJpwMBEQACEQEDEQH/3QAEATX/xAGiAAAABgIDAQAAAAAAAAAAAAAH&#10;CAYFBAkDCgIBAAsBAAAGAwEBAQAAAAAAAAAAAAYFBAMHAggBCQAKCxAAAgEDBAEDAwIDAwMCBgl1&#10;AQIDBBEFEgYhBxMiAAgxFEEyIxUJUUIWYSQzF1JxgRhikSVDobHwJjRyChnB0TUn4VM2gvGSokRU&#10;c0VGN0djKFVWVxqywtLi8mSDdJOEZaOzw9PjKThm83UqOTpISUpYWVpnaGlqdnd4eXqFhoeIiYqU&#10;lZaXmJmapKWmp6ipqrS1tre4ubrExcbHyMnK1NXW19jZ2uTl5ufo6er09fb3+Pn6EQACAQMCBAQD&#10;BQQEBAYGBW0BAgMRBCESBTEGACITQVEHMmEUcQhCgSORFVKhYhYzCbEkwdFDcvAX4YI0JZJTGGNE&#10;8aKyJjUZVDZFZCcKc4OTRnTC0uLyVWV1VjeEhaOzw9Pj8ykalKS0xNTk9JWltcXV5fUoR1dmOHaG&#10;lqa2xtbm9md3h5ent8fX5/dIWGh4iJiouMjY6Pg5SVlpeYmZqbnJ2en5KjpKWmp6ipqqusra6vr/&#10;2gAMAwEAAhEDEQA/A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ktx7+2Ls5Xbd29NpbWWNIZHbce48Pg1SO&#10;ok8UDucnNFYO4KoTwTwLn2rtrC+vDSzgkl/0iM3Dj8IPDpJc39jZ/wC5c0cX+ndV48PiI49ABuP5&#10;2/CTaCSNub5f/GLCPGlQ/wBtX979YQ10v2hC1KU2POU88zoSFaOKNmuQLXNvYgtuROd7s/4ts96/&#10;DItZyM8KnRQA+pNOiC5565Jsx/jO72SccG6hrjjQa6n7AK9APuH+cB/LP2w7pkvmH1RUlJ0pmO3p&#10;8/u5DJJCZ1ZJNqUNarR6QQ0qkorWRmDkKT639n/cy6FYtnnGK94SP5f6Iy5+XHz4dEVx7ve2tsaS&#10;bxAc07C8nz/ArY+fDy49AVn/AOf7/KywsbNQfIDPbpkSGpkNPgOmO54pDLTreOlWTcmBx8ReY+mJ&#10;hJ478u6Dn2e2/sB7pzGkm3rEKjL3Nt5+fZK5oPPFfQHoiuPf32uhFY9waU5wlvceXl3xIM+WaepH&#10;QI7h/wCFKn8uzCrMcbiPkZu0xJC0a7e6z21TNUtLIEeOH+9e4sYAYwS7+QoCAdBZrKTy3+7V7izU&#10;8R7OGtfjmc0+3w4X4+VK/OnRJcfeS9vIa+Gl3NSnwQoK/ZrlTh51p8q9Arn/APhUX8T6cy/3X+O/&#10;yHzAE6rAc+/W22zJS6SWmlGOzOV0SA2AjGoEXOsWsTq3+67zY1PqtxtExnR4z5/OOOo+ePs6JZ/v&#10;P8qLX6Xbrt841eCmPykeh+Wft6BzOf8ACqbaNP5P7tfCncmWtWOkX8c74xm3tdANfjqZPsNp5PTM&#10;bR3gGpRdv3TpGs5g+6tdtT6ne0TH4bVnz6ZnTHHPH5ZwTz/emtF/3G2V3z+K6VMeuIHzwxw+eMhB&#10;nP8AhVB2dUeT+7Xw82Jib1jvF/HO3Nwbh0Y86/HTSfYYTF6pheO840qbN+yNQ0G8H3V9sX/cneJX&#10;x+G3RM+uZXxxxx+eMlE/3pNzav02zxJn8U7vj0xGmeGeHyzgJs1/wqH+YU61X93egvjXimeYNRHN&#10;UXaGfWnp/JcxVS0O4sb5n0XXWhiF/Vot6fZtD917k9afUbheP66TAlT8qwvT7M/b0Uzfee5vav09&#10;hZp6ahO9B86TJX7cfZ0FuZ/4UufzDsm1U1Ftr407dFRA0MKYbrbeU60Mhh8QqqU7g3RXMZA37gE5&#10;kTVwUKen2aw/do9vIqa5bySh/FNGK54HRAuPLFDTzrnorm+8p7hSk6I7OOo/DDIafMa5mz55qPlT&#10;HQY5X/hQ9/M4yPg+z7I64wPh8vk/hXUGypvuvJp0ef8AjkFbbRpOjxaP1HVq9Ok0i+7x7Yx11200&#10;lf4riTH2aSvH51+XRZL94X3MkpouYY6fw28eft1BuHyp8+g1yn8+H+avlFrYm+Ur0FNWvKft8X03&#10;0DQtSRSSa1goq+La33aBBZUc1BksPU7G5JlF7D+1UWk/urUV82uLo1+ZHj6TX7KfLotl99vdSXUP&#10;3ppDeS29qKfIHwNQp9tfn0HuV/nLfzOszHFFV/L7sSFYXaRDisZsfBSFmXSRLLhMTTvIP6K7EA8g&#10;X9mEXs17YwklNnhNf4mlb/j0hp+XRdL7x+5swAfd5hT+FYl/46gr+fSEyP8ANR/mNZSpNXU/M75A&#10;RSlEjKY7f+Ww9NpQWBFFiGghB/qwjufyT7Xx+1ftzEuhdltCPnErH9rVP8+kMnul7iytrbeboH5S&#10;so/YtB/LpFVn8xL5+11TNVzfN35apLO5d0o/kT23j6ZWItaGioMvFDGP9pjjUf4e1qe3fICKEXY7&#10;Cg9bS3J/aYyT+Z6RP7h8/Oxdt7v6n0u5wPyAkAH5DpFzfMz5gVM0tRUfK35Jz1E8jzTzzd59nyzT&#10;TSsXllllfKFmZmJLMTcnk+1q8mcnqAq7TZgDAAtYMf8AGOkTc5c3sSzbreEnJJuZs/8AG+klVfI3&#10;5C11TPWVvfHc1ZV1MrzVNVVdob3qKmomkOp5Z55a4s7MeSzEk+1acucvRqESwt1AwAIIgB9g09JG&#10;5j5hdi739wSeJM8pJ+06uk5lO3O185NHUZrs7sPMTwx+GKfKb03JkJoodRfxRy1dS7Kuok6QbXJP&#10;tTFtG1QArBaxID5LGg/wL0nl3fdZzqmupXI82kc/4W6a/wDSFv7/AJ7jd/8A6Eua/wCv/t3932H+&#10;+I/94X/N01+8L/8A3/J/vbf5+kizM7M7szOzFmZiWZmY3ZmY8kk/U+1fDA6Sccnrr3vrXXvfuvde&#10;9+691737r3Xvfuvde9+691Koa6uxlVDXY2sqsfW05ZoKyhqJqSqgZkMbNDUQFXUlSVJUjgke6PGk&#10;qlJFDKeIIqD+R6ukjxOHjJVhwINCPzHSl/0hb+/57jd//oS5r/r/AO037vsP98R/7wv+bpT+8L//&#10;AH/J/vbf5+n7F919yYSnekwvbXZuIpZJmqJKbF783VQU71DosbTvDSVaKXKoiliLkKBewHtiXZdm&#10;nbXNaQuRirRITT0qV6fi3reYF0Q3cyDjRZXAr64bpS4v5PfJXBzSVGE+Q3eWHqJovDLPi+2t/Y+a&#10;WHUH8UktJkEZl1AHSTa4B/HtLLyxy1OAs+3WzgZo0ER/wp0pi5n5kgOqHcLlCfNZ5R/gfpYYv5wf&#10;NPBzSVGF+X3yiw9RNF4ZZ8X3/wBsY+aWHUH8UktJlkZl1AHSTa4B/HtHLyPyVONM2z2TgZo1pAf8&#10;MfSyLnfnSAloN3vUJ81upx/gk6WuK/mS/wAwbDLMtJ82PlLMJ2RnOV7y7GzrKYwQvhfOZCoMY5Oo&#10;RlQ3F72FkUvtt7fTUL7JYin8NrCv7dKCv59LYvcj3AhqE3q9Nf4rmZv2anNPy6XGP/mz/wAyTGUq&#10;UdN8ye7ZIoy7K+Q3ImWqiZHLtrrsrDNOwufSGkIA4FgAPaGT2m9tpX1ts1sD8k0j9ikD+XS6P3Y9&#10;yIl0LvNyR831H9rAn+fQmY3+eB/NNxVSKum+Wm4ZZQjoEyXXXTGYptLixJosvtueEn+jGO4/BHss&#10;k9j/AGslXQ20oB8prlT+1Zgf59GUfvd7oxNrXdnJ+cNuw/Y0JH8uhExP/CgP+aZjooo6zvnbeeeO&#10;byvUZbpfpyGWdNQb7eVcHg6KMJb03RFex/Vex9l0v3f/AGskJKWDx18lubjHz7pWP7SR8ujGL3+9&#10;0YwA9+knza3t8/LtjUfyr8+hTxP/AApE/mP477j7yfonPebxeP8Ai3V1TD9p49Wv7f8AgeVor+TU&#10;Nfl1/pGnT6tRVN92724kpoF1HT+GcGv26o24fKnHNejSL7x3uNHXWbWSv8UBx9ml14/Ovy6FnDf8&#10;Kf8A5v02pc70t8WcsghjSJsdtntjDVBlXh5ql5t31kb6hzpjijAP0449lM33YOR2zBe3yfa8DD7B&#10;/i6n9pPRtD95znZf7eysX+xJ1P2n/GGH7AOhewn/AAqa7ngW24/iX1hlW8ES3wnYu69vr90APPNp&#10;r6HJ/ttzojvdfy7eyif7rOyt/uNu06Z/FDG+PLgyZ+f8h0bw/ej3lf8AcjaYXx+GZ0z58VfHy/me&#10;hrwX/CqjbU7BdzfCbOYtBLTqZcF37QZ5mhY2qphBkNoY0KyjmOPyEN9C6WuSSf7q1yo/xbe1bj8V&#10;qV+zIuH/ADNMeh6OoPvTWzf7k7Iy8Phug324Nun5CufUdDbt3/hUV8S6loxu349fIrCIZZhM23R1&#10;puho4Vh1U8kaZLN4cOzSWV0LKFX1BnPo9klz913m1a/SbjaP/p/GT7fhik8vtrwoOPR3b/ef5TYj&#10;6vb7tP8ASeC/2cZI/P7Kcc8Oh025/wAKSv5cmbERycff2z/JHA7jcfWGLqjA0rASQy/3SzWUBaL6&#10;uU1KQPQznj2RXP3bfcaCvhG0m4/BOwr/AM5I04+Vfzp0eW/3j/bqeni/VQ8PjhU0/wCccj8POn5V&#10;6H7bn8+H+VhuLTH/ALM1/AqpvKftdx9Td1YvSkX9tsh/d16Mav7C/c6z/qb+yC59h/dO3z+7PEHq&#10;k9s38vGDfyp8+j+299va25x+8/DPo8Fyv8/BK/8AGq9GG2z/ADSv5dG7HSPF/ND49UrO7xqdzdj4&#10;LZaBkp/uSXl3jJQKq6eAzEAv+2CX9PsO3Ptb7i2grLst2f8ASQtJ50/0MN/xWeHQhtvdH27uzSLe&#10;bQf6eZY/Kv8AohX/AIvHHoxe1fkp8c99CA7J7+6U3iKn/gMdq9qbF3CKi1N96fB/CK+bX+z+96b+&#10;j1fp59h275a5jsK/Xbfcw04+JBKlM0zqUeePtx0IrXmTl2+p9Ff201eGieJ64rjSx8s/ZnoaI5I5&#10;o45YpElilRZIpY2V45I3XUkkbrcEEEEEGxHslIINDgjo5BBFRkHrn711v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Sd3Hu/aWzqVa7d26Nu7WomEjL&#10;WbjzeMwdKyxOkcrLUZOWJCFaSNWN+Cyg/qF1FtZ3d4/h2kTyt6IrMfPyUH0P7D0nuby0s113cqRL&#10;6uyqPLzYj1H7R0VzeX8wz4I9f/cLuz5h/GzG1VKsjVGMg7k2Hl83EIomlbVgsLXVFZchGCgQXZrI&#10;t3IUimz9vOe9wp9Js94wPBjbyqv+9MoXz9cDJx0F7z3C5F2+ou94s1I4qLiJm/3lWLfyycceir7v&#10;/nofyt9nNLBUfKCgz9ZG5QUm0OuO29zLLplEUjRZTGYFqCy/quasalF01cXFVn7F+6V4Ay7WYwfO&#10;Sa3T/jLS6v8AjOPOnQWvPfH2vsyVbdBIw8o4Z3/40sWn/jWfKvRU93/8KXv5fe31lXb21Pkdvuo0&#10;H7dsJ1/tDE0DSmLyKKmo3XuKgmjTV6GZKWQggkIy2JFdn92j3BuCDcS2cA89UsjH8hHCwPr8Q+3o&#10;K3n3lPb+3BFvFeTny0xRqPzMkykemFP2dFg3d/wqf6sojP8A3D+H/YG5FVj9sd3dr7d2SZV84UGd&#10;cNh9weM+LU9lL+oBL2JcCez+6xurgfX7xFF6+HA8vl5apIq5+zGfl0GLv70m1pX6DaJZPTxJ0j8/&#10;PTHLTH25x8+iwbp/4VLd+Ver+5PxY6g29+nT/eneW8942tr16v4SmCve6W+lrN9dQ0ii1+61sCf7&#10;nbrcSf6SOOP/AI94vz/1cQxdfei35/8AcLa7eP8A08kkn/HfC+X+rgWfdf8AwpO/mL7iEgxFH8e9&#10;iFxZW2p1jm6wwnwGHVH/AH4zuZBOo+X1hhqAFtF0ImtPu2e3NvTxjdz/APNSZR5/8Kij+z7PnnoN&#10;XX3kPcS4r4ItIP8ASQsfL/hssn2/b8sdFt3V/PS/ml7sMqTfKGtwVJIrKlFtXrPp7bwgD0wp5fFk&#10;KDb61xLWMgL1TFHJMeiygCS19i/ay0oV2sOR5vNcPXNeBl0/LCio416Dd175e6N3UNuhjB8kht0p&#10;inERavnljQ8KdFv3R/Mt/mDbx8wzfzQ+Six1GsT02D7e3ptWjmjlg+3lhlotrVdFC0bJw0RTQSSS&#10;tySRJa+2nt9Z08DZbOo4FreNyM1rV1Y1+da9By69yvcC8r4283lDxC3EiDhSlEZRT5Up0XjcvfPe&#10;W82kbeHc/a+7GmkjmmbcvYu7860s0NMaOGWQ5Ssl1MkJMSseQnpHp49iK22HY7IAWdlBDTHZDGuC&#10;an4VHnn7c9B6537fLyv1l7PLX+OaRvKn4mPlj7MdBR7Nuinr3v3Xuve/de697917r3v3Xuve/de6&#10;97917r3v3Xuve/de697917r3v3Xuve/de697917r3v3Xuve/de697917r3v3Xuve/de697917r3v&#10;3Xuve/de697917r3v3Xuve/de697917r3v3Xuve/de697917r3v3Xuve/de697917r3v3Xuve/de&#10;697917r3v3Xuve/de697917r3v3Xuve/de697917r3v3Xuve/de697917r3v3XulZtrf2+tllm2d&#10;vTdm02Z5ZGbbW48xgi0k0axTOxxc0Vy6oisfqQoB4A9pLmwsb3F5DHL/AKdFbhw+IH16V21/fWX+&#10;4c0kX+kdl4/6Uj06M3tP+Yf88tjsp218x/kvRQo4kWhqe6ewMvihJ5VnaT+D5mvqKW7Mo1nw3YXV&#10;rqSCGLv285Dvh/jOzWTH1FtErenxKob+eOPHoTWnuFz3Yn/Ft4vFHobmVl9fhZiv8s9Gh2f/ADy/&#10;5o+zPFFS/KPJ56jjXS9HvDrvqbdPnCxPHH5cnl8FJXgqX13jq1LMq69SjT7C957G+1t7Uttaxk+c&#10;c06U4fhWUL5UyppmlOhRZ++HuhZ0C7o0g9JIYHr/ALZoi3zwwr516Nds3/hS5/MG26Y03Htj46dg&#10;Qa18757r7dWIyDRBwzrTVG0Nw46CNyPSGelkA+pQ+wpe/do9vrmptpby3PloljYfmJInJ/Jh9vQq&#10;s/vKe4FvQXMVpcDz1ROp/IxyoB+an7OjZ7J/4VQb8pWhj7H+He0c8jNGlRV7J7dzO02hUmJZqiHH&#10;53B5oSFQJ2WFqmPVqjUyroZ3CV791ewep23eJI/QSW6yeuKrLHTyzpPmaGtALLL70l+hA3HZ45PU&#10;x3DR+mQGikr541DyFRSpN7sf/hUN8Ssp9vH2H0D8gtnTTeJJZdr/AOj3fePpJJPCryTT1+XwU7Qx&#10;lpyzx0rSFUQrEWkKRhC++69zbFU7duFpMB/H40RPHyEcoqccWAqTnFSLrH7z3KctBuFhdwk/weFK&#10;Bw8zJEaDPBSaAYzQHC2N/wAKBv5YG8Vplync+6+u6qpEQWj3z1L2KGimlCfsVNfs7H5ijjKlyGke&#10;qEY0MddtJYHX33fvdCzJ8KyjuQPOKeH55AkeNj9mmuRjjQYWPv8A+2N5QS3sluT5SwTfsJjSRR9p&#10;amOPDo5uxP5k3wC7JMEe0vmJ8eKmqqhemxmY7R2ttPM1Fld2SDCbtqKGrdlVGZkWAsqjUQAQfYMv&#10;/bbn/bam72e7AHFlgeRR9rRhl8/XoZWPuRyDuVBabxaEngrTpGx+xZCreXp0b7b+59tbtoFyu1dw&#10;4Pc2Lc6UyW38tQZmgdioYKtZjpJIybEGwb6ewhcWtzaSeFdRtE/8LqVP7CAehdb3Vtdx+LayLKvq&#10;jBh+0Ejp89sdP9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Ra6uoc&#10;ZSzV2SrKXH0VOFaesrqiGkpYFZxGrTVE5VFBYhQWI5IHu6RvKwSNSzHgAKk/kOqPIkSF5CFUcSTQ&#10;D8z0VXffz1+EnWXlXfXy1+Ou3qqFSz4up7g2JUZwqIjMWjwFDXS1rjSOClObkqByygiqw5C533Oh&#10;sdou5AfxC3lC+nxlQv8AP/B0Fr7nzkrbKi+3a0jI/CbiIt/vAYt/LomO+/58f8rzYxqIE+RU29Mj&#10;TO6NjtidZ9n5wS6HeMtT5ufEU+KkBZCAUrzcFWHoYMRnYew/ujfUY7cIVPnLNAv7VEhcf7x8uPQN&#10;vvfb2wsaqNx8Zh5RQzN+xjGEP+9/Ph0TPe//AAp6+F2GLw7F6b+Re96hLf5RksP1/s/ES3eO3gqp&#10;M9X1ZshlLeSgT1Kqi6uXQZ2P3YedJu6+vLOAeitLI3nxHhKvpwc4J9KEG333m+TIe2xs7uc+pWKN&#10;fLgfFZvXioyB61BNt7/8Kot01CzQ9b/DbAYlgCKfI737kyO4VkYhSHmwuB2/jCgU610LXtq9Lal5&#10;X2MrH7q9qpDblvLv6iK3Cf8AGmlev+8D/L0Dr370t01RtuzInoZLgv8A8ZWJKf72ft6J7vb/AIUt&#10;/wAwXcvmi2ztn479dwHUKebAdf7ozWTjU/Rp6jeOfyNNI4/qtGi/T0/UkY2X3afb62obqW7uD565&#10;UVfyEcSEf70ft6B9795T3Auai2itLceWmJ2b8zJK4P8AvI+zooO9v53P80LffmjyPyr3Jg6WTUI6&#10;XZOzetNj/bo39iGv2vhaWsP5s0lS7/7VYCwvsvZH2vsKGPakcjzkkmlr+TyMv7FA6CN772e599US&#10;bq6D0jjhip+aRq37ST0Ufevzc+ZPY/kXffyt+Re66eX60Ga7n7DrMWg9BKwYmTI/bRAlEYrHEoLD&#10;UQW59i6y5I5N22hsNps4iPNbaEN+baNR4+Z6CV7ztzjuNfrt1u5QfJriUr+S69I4eQ6LXX5DIZWr&#10;lr8pXVmSrp/H562vqZqyrm8USwxeWpqGZ20oqot24UADgD2JY444kEcShVHAAAAefAdBqSSSVzJK&#10;xZjxJJJPlxPUP3fqn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Tzgdx7h2tkI8vtjPZnbmViU&#10;LFk8DlK7EZCNRIswWOtx7xyAa0R7BvqoP1A9sT21vdR+DdRrIh/Cyhh+wgjp+C5uLWTxrWRo3H4l&#10;YqfXiCD5dG+6+/mQ/Pnq9qcbM+YPyEo6WkaI02Ky/Z+6N24Gn8RYqkO3t3VFdQqpLkugp9L8aw2l&#10;bBDcPbfkHdAfrdntCTxZYEjY/wC3jCt/PHl0Ltv9x+fdrp9HvF2AOCtM8ij7EkLL9uM+fR5uvP8A&#10;hQx/M12OKaPN9ldfdqU9MkcSQdh9U7SiMkUSaESprevY8BUym1tUrzmRiNTOWLEgbcfu8+2V9UwW&#10;0tqT5wzyfyExlUfYBQeQ6HG3/eD9zLGgnuYroDylgj/mYhEx+0mp8z0e3rj/AIVMdy49qdO3Pij1&#10;lu5T4Vq6jrjfm6uu2X9sLUT09Huam3Rf13dImnHHoMl/3PYE3L7rOzSVO0btND6CaJJvsBKGD7K0&#10;+dPLodbd96PeY6Ddtqhm9TDK8P2kBxP9tK/Kvn0fTrb/AIU8fDbcP21N2Z05371tWz/bCWqxNBsv&#10;f+3aNn4qmnr6fKY3IFIyQUMWJdnW50qwCsAty+7Dzlb1bbLy1uVFcMZInPpQFHTPzkFPU8eh5tv3&#10;m+Trii7nZ3VsxplRHKg9akOj4+UZr6Dh1YB1n/Ou/lj9oiCLF/Kbam1chKLzY7szA7y62NG2ogRz&#10;5feGOpMYxIAa8FdIoBALBrgR/ufsp7nbXUy7VJKo84Wjmr9ixuz/ALVB6H+2e9PtnulBFuiRMfKZ&#10;ZIafa0iKn7GPVgXXvdvTHblOtZ1R251h2dSNEsy1XXu/tqb0p2hcMySrPturqVKkKxDXsbH+h9x/&#10;uOyb1tDaN2s57U8KTRSRn9jqvQ/2/e9m3dde1XcN0ONYpUkH7UY9Cf7K+jP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BHYvyk+M/UPmHavyF6R63kg8wem3x&#10;2psfa1YXp+JoYqLNV0MskgJC+JELliFCkkAn23crczbxT91bdc3INMxQSuM/NVIA+ZNOiLceaOWt&#10;or+9dwtrYiuJZ4kOPKjMCT8hnoiXYv8APD/lhdb+WGs+TmH3bkI/OI8d11s7sDfH3LU/DrFmcHi5&#10;MWtyQEMtege91JUMQO9u9jvc/cqMm2NCuMzSRRUr/RZw/wBtFNPPoC7j73e2O21D7mszZxDHLLWn&#10;9JUKfZVhXy6In2J/wp4+GeAE9P1x078gexK2ITeKpymN2RsXAVTqwEHhr58vka4K41FjJi1KjTZW&#10;LMEHe3fdh5zuKNuV5aW6nyVpZXHrgRov7HNc/mBdx+83ybb1XbrO7uCPNhHEh9MmR2/agp8/IjfY&#10;P/CpztCtaePqr4j7C2yqs6U1X2D2ZuHfLTKs48dRPj9uY3bvjLRA6oVqn0seJXC+oc7f91ja0od1&#10;3eWX1EUKReXAF3mrnz0io8h0B9w+9Hub1G1bRFF6GWZ5fPiQiQ0x5ajQ+Z6I7v8A/wCFGH8yzeTS&#10;tt3dPUXU4kACJsDqfEZJacgsS0R7Tm3KSTqAPkLD0rx+rUONv+7n7aWYH1MVxd/81Z2Ff+cAh/l6&#10;/Z0CNw+8T7k3lfp5be0r/vqBTT/nOZv516JJv7+aj/MX7KE67m+Y/etPFVKyVFPs3edX1vSTRvEs&#10;MkL0fXQxURjZVs8ejS12uCWa43sPav252yn0uzWpI4GSMTH1rWbxDX519PQdAm/90/cTcq/U7xdA&#10;HiI5DCP2Q6BT5cP29Ey3h2J2B2FWHI7+31vHfGQMkkxr94bmze5awzSu0kspqs1PO+pmdmZtVySS&#10;eSfYys9u2/b08OwgjgXhSNFQU+xQB0Dbzcdw3B/Ev55J29ZHZz+1iT0jva3pH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Z6WqqqGpgrKKpno6umkSamqqWaSnqaeaM6klgniIZGU8hlII91Z&#10;VdSjgEHBByD9o6srsjB0JBGQRgj7D0cDrD+YZ85um/t4+ufll31gaClfyU+CqOyNybg2vHIbapBt&#10;Tcs9ZjbtpUMTSXYAA3AA9g/dPbzkbeancdptZGPFhCiP/wA5ECv/AMa6F+2e4PPGz0G3btdRqOCm&#10;Z3T/AHhyyf8AGerG+rP+FGf8yDYDUse7871L3VSQtGk69h9Z0GIrpqYEK6x13Vk+3Qsun9EskUnq&#10;szpJyGjndfu5+2+4VNnHPZE8PBmLCv2TibHyBHyI6kXa/vFe41gQLySC9A4+LCFJH2wGHPzIPzB6&#10;sj6p/wCFTeOdaek7w+JNbTOGX7rcPVPZEFasikAOKfZ278fTlCtiQWzrargWXTqaNt1+6zKKvse7&#10;g+iTwkftkjc/9Wh1I+1fejjNE3vaSPV4Jgf2RyIP+rp6sn6o/wCFDX8tPsjwRbh372J0xXT+NY6T&#10;tLrPOPGZn+sb5XrZtx0UQH5kqKmNLfVh9Pca7t93n3L22pt7eG9UecEy/wDHZvBY/YAT1JO1feE9&#10;ttyoLi4msmPlPC3/AB6HxlH2kgdWcdTfL74rd7pRf6HfkV0v2PV5Dxinw+1ex9qZPcayym0dNV7Y&#10;iqv4jTzNcWgqKVJLEHTYi8ZbtyhzVsJb987dc2wXi0kMip9ofToI+YYj59SZtPN3K2+hf3PuNvcl&#10;uCpMjP8AYU1awfkVB+XRi/Yc6EX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XDsj5h/E7p/zr2l8luiNhVNPYPjt0drbIxOYdm+kdPhaqtW&#10;rlewJ0RQs1gTawJAk23k7mzeKHa9surgHzSCVl/NgukD5kjoOblzhyps9Rum5WtuR5PPGrfkpbUT&#10;8gD0QLsj+fV/LD67FRDT99ZDsXJ06yFsX1v1zv7OGQo2hVp87lMfQ4iQuQdOnIkWFyQCpYf7b7C+&#10;5+40LWAtlP4ppol/aqu0g/3j/L0Ady9+PbLbqqt+bhh+GGGVv2MyLGf976IH2R/wqP8AjjiDUJ1L&#10;8Z+5t+vEZEhk35uPZfWFJUsi2SRJMG+6pVjdv0l4A4WzFA10A/237rnMc1Du2529vXj4SSTkf714&#10;Ar+dK+fn0Ady+9By5DUbTtlxPTh4rxwg/wC8+OaflWnl5dEE7E/4VC/K/MvNH1h0B0LsOkl4STdk&#10;u++xcrTrY3aCsoMjt+mL3tYyULra40EkED7bvuvcpwgHdNwupyP99+FCp+0FJW/Yw+3oBbj957mu&#10;YkbZYWsAP+/PFmYfYQ8S1+1T9nRBuyP56X8z3shZ6aX5IVOyMZOgX+Gdb7G6/wBoNEwk8hkgz9Jj&#10;Hy6k+lT/ALkbWHAF2LD7bfYv2w22jDbROw/FNLLJ+1C/h/8AGP8AJ0Aty98vc7cqqdyMCn8MMUUf&#10;7GCeJ/xv/L0Qnsf5WfJ7uBaiPtb5Fd49j09V5hNRb27V3xubHeKeQyyU0ONy9dLTxw3PphjjWNRY&#10;KoAA9j7beVOWNnIO07dbWxHnFBEhx56lUEn5k1+fQD3HmrmfeKjddxubkHyknlcZ8qMxAHyAp8ug&#10;C9n/AEQ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Gy6j+eHzO6IekHU/wAoO7tn0FEix0+3&#10;6bsLcOR2iEjAWIS7MzU1TiZNAFk8lE2kEhbAkEJbvyHyZvwP722u2mZuLmJBJ/zkULIPnRuhZtPP&#10;fOWxEfundLmFV4IJXMf/ADjYmM/Kq46tI6e/4UgfzC+vDS03YD9Rd642NViqpd7bDTbG4ZIUUANS&#10;ZbrOow1KkvAvJUY6cEFrqWIZYu3j7t/t5uNW2/6iwY8PCl1p+azCRiPkHX7epQ2f7xvuDt9F3D6e&#10;+Xz8SLQ/5NCY1B+ZRvs8+rT+nP8AhUh0zlzSUffnxk7G2LKTFBU5rqzde3uyKB3ZdL1z4bc6bbnp&#10;4g3LRR1NU6pcqZGshivefut7zDV9g3OGccQs8bwn7NSeMCfmQor6DPUpbP8Aeg2aaib9tk0B4FoJ&#10;EmH26XEJA+QLGnCpx1a305/Ok/lqd1Ckp8N8nto7Hy9QIhLhe36LNdUy0UszaUgnzu9Kelw0jXtc&#10;0uTlUflvcUbz7Le5ey1aba5J0H4rcrPX5hYy0g/2yA/LqVdn95/bbeqLDuccDn8NwGgp8i0gWM/7&#10;VyOrKdrbv2lvnDU+4tk7o27vHb9WzLS53a2bxu4MNUsgBdafJ4mWaByAQSFc2uP6+41urO7sZjbX&#10;sTwyDirqyMPtVgCP2dSTa3lpfQi4spUmjPBkZXU/Yykj+fSi9p+lHXvfuvde9+691737r3Xvfuvd&#10;e9+691737r3Xvfuvde9+691737r3Xvfuvde9+691737r3Xvfuvde9+691737r3Xvfuvde9+69173&#10;7r3Xvfuvde9+691737r3Xvfuvde9+691737r3Xvfuvde9+691737r3Xvfuvde9+691737r3Xvfuv&#10;de9+691737r3Xvfuvde9+691737r3Xvfuvde9+691737r3Xvfuvde9+691737r3Xvfuvde9+6917&#10;3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WGoqKekp56urnh&#10;paWlhlqKmpqJUhp6enhQyTTzzSEKiIoLMzEAAEk297VWdgiCpOABkknyHWmZUUu5oBkk4AA4knoq&#10;/ZHzs+F3UJqIuyflV0DtSupWkWbC1/auzZtxhoV1SrHtmhq5cg5XgMEpjYlQeWUEVbbyJzpvFDtu&#10;1XUqn8Qgk0f72VCD826C25c9cmbRUblutrEw/CZ49f8AvAYufyXohPY3/CgH+WJsLyxYzuTdHZtd&#10;AVWWg656u31VWLxeUeLLbuo8PjpRbSCYa1wGOk2KuFH23fd/9zr+hls0tVPnNPEP+MxtI4/NR/gq&#10;Atx9/fbKwqIrx7lh5QwSn/jUixofyY/4eiD9if8ACpbofGpN/om+LHbm8pBxAexN5bN60RrkjVMN&#10;tJuwiwsdKk35Fx9fY9277rW/SEfvbdbeH18GOSb/AI/4HQD3H70WxRg/una7ib08aSOH/jnj9EG7&#10;G/4U+fMHPGaDrPpPoLrujl1hKjO029+wM7TDXeMwV38UxNESBwxlxjg/UBfY/wBt+7ByfBRtzvrq&#10;4YeSmKJT9o0SN+xx0Atx+85zfPVdssrW3B82EkrD7DrjX9qH8uiE9k/zw/5nfZn3MFZ8msxs7Gz/&#10;AHIjxnW20Nh7E+0Sq4dKbOYPGR5Y6RYRtLkXdLXVgxZiPdt9j/bDbKMm2LMwp3TSSy1p6qzmP7aI&#10;AfPHQC3L3u9zdzqr7m0KmvbDHFFSvoyoJPsq5I8s9EE7G+SPyH7ged+2O9+4+zPuSTOm/uzN57ui&#10;e8Jp9Hhz1bOgURkxKgUKE9AAXj2Ptt5b5d2cAbTYW9rTh4UMcfz4qo88/bnj0Atx5k5h3ck7tf3F&#10;zXj4s0kny4Mx8sfZjoFvZ30S9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utgdodl9UZn+8XVvYm+utdwWRf47sDduf&#10;2dmdMZJjX+J7dqKaeyliVGvi5t9faDcNr2zdofpt0t4rmP8AhljSRf8AeXBH8ul9hum5bVN9Rtdx&#10;LbSfxRSPG3+9IQf59WmdK/z3/wCZZ0ytNRy93UnbuEpVUJhO6tq4jejSlRYtU7ro1oNwykiwPkzJ&#10;H5ABJJizevYj203klxYmzc/itpGj/ZGdUI/KPqUdl99fcnZqIb4XaD8NyiyftkGmU/nJ1bj0n/wq&#10;W/4CUHyN+LH+o+/3T0nvL/YS/abB30n+uy69y/7Sf9V7iPe/utcZOXN1+xLmP/DLF/1p6lrZfvRc&#10;I+Y9r+17aT/BFL/1u6uF6P8A55f8tXu9KOnj78pups9V6Ne3u8MHkeu3otZ0r95u2pE+2xz9dGbe&#10;31NhY+4e3z2N9ytjLMbA3cY/HbMJq/ZGKTftiHUv7J74e229hVF+LSQ/guVMNPtkNYf2Snq03aG9&#10;dm9g4Kk3RsLdu2d77Zr9X2O4toZ7FblwVbpALfaZfDSzU8lgRfRIfqPcW3lle7fObW/heCVeKSIy&#10;MPtVgCP2dSlZ3tnuEAurCZJ4m4PGyup+xlJB/b0pvaXpT1737r3Xvfuvde9+691737r3Xvfuvde9&#10;+691737r3Xvfuvde9+691737r3Xvfuvde9+691737r3Xvfuvde9+691737r3Xvfuvde9+691737r&#10;3Xvfuvde9+691737r3Xvfuvde9+691737r3Xvfuvde9+691737r3Xvfuvde9+691737r3Xvfuvde&#10;9+691737r3Xvfuvde9+691737r3Xvfuvde9+691737r3Xvfuvde9+691737r3X//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M&#10;m4Ny7c2njnzG6c/hNtYmJxHJlNwZWhw2OjkZGkVHrsjJHECVViAWvYE/g+37e2ubuTwbWNpXP4UU&#10;sf2AE9MXFzbWkfjXUixIPxOwUftJA6Jj2H/M3/l89WGePeHzC6EjqqYqtTjtt9gYbfmXpnZWcR1G&#10;G2I+Sq42styrwggFbj1pqGe3e2PuDutDZ7PdEHgXiaJT9jS6FP7fX0PQN3D3M9v9rqLzeLWo4hJV&#10;lYfasWth+z09R0Q3sP8A4UY/y1Nla/7t7n7f7d0aNP8Ao86nyuM8uv8AVo/0sT7X/T/a1W/2m/se&#10;bd93P3Lvf9yYrez/AOa06t/1YE/QE3D7xPttZf7jS3F3/wA0oGX/AKvmHohnYn/Cp7ZNKZoOpviD&#10;unOh0tBlOxO1cTtQwSaz6psDtrEZnyjSB6VyUZuTz6fUPdu+6xevRt23hI/VYYGkr9jvJHT/AHg/&#10;5gHuP3pLJartO0PJ6NNOsdP9qkclf97HRDOxf+FM3zs3OtTS7E2D8fesaOT/AIDVtJtPde7dyU37&#10;mr1V+5c1JjpPSAvOIH9o/lQo9277s3IlrRr+4u7ojiDJHGh/JIw4/wCcn+yBNx+8tz1dVWxt7S1U&#10;8CI5JHH5vIUP/OPohfY/85j+Zr2gtRFnflt2DgqafzKlP1xQ7S6ralhlkLrBT1/XGOxdX6BZUlkq&#10;GlsOZCbkjzbfZn2y2sgwbRFIR5zGSep9SJndc+gAHy6Ae4+8nuZulRPu0sYPlCI4KD0BhRGx6kk/&#10;PoiXYPdfcvbVQ1X2r232b2ZVPNJUPU9g793VvOoaomcSSztNuOrqWLswDMxNyQCTf2O9v2TZtpXR&#10;tVpDajhSKJIxT0oijoC7hvW87s2vdbua5Na1lleQ19e9jnoMvZp0W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S+667W7Q6gzqbo6n7H331juW&#10;PRo3B1/u7P7OzIEZJjX+J7eqKeYgamspe3J45Psv3Hatr3iD6XdraK6iP4JY0kX/AHlwR/Low27d&#10;d02if6rabmW1k/jikeNv96Qg9W29F/z/AL+ZF0z9jRZvsvbPem36LSi4bufZ9DmKx4DxIH3ftV8P&#10;nJpObpJWZGfSwF1ZboYk332A9t961PBbPYyN+K2kKiv/ADTk8SID5Ki/kc9Szsfv77j7NpSe5S+j&#10;X8NxGGNP+akfhyk/Nnb9mOrnuh/+FRPTubWjxvyR+Oe+uv6yyQVG5+p8/iew8HPMQuquqNu7kGDr&#10;aGC5a8UNVkJAACC5YqsMb9913eIKyct7jFcLxCTo0LAegdPFVj8ysY+zzmXYvvP7PPSPmPbpbduB&#10;eBllUn1KP4bKPkGkP21xdV0L/NI+AfySSkh6x+TvWpzdZZItpb3ycvWe8HqbhXpKXbnYUeNqat1Y&#10;2LUKTIfqjsvq9wrv3tbz/wAtkndNrm0D/RIl8aOnqXiLhf8AbaT6gHqaNh90OQeZABtm5w62/wBD&#10;lbwZK+gSUIW/2uoehI6P0rK6q6MrIyhlZSGVlYXVlYcEEfQ+wBwweh9xyOuXv3Xuve/de697917r&#10;3v3Xuve/de697917r3v3Xuve/de697917r3v3Xuve/de697917r3v3Xuve/de697917r3v3Xuve/&#10;de697917r3v3Xuve/de697917r3v3Xuve/de697917r3v3Xuve/de697917r3v3Xuve/de697917&#10;r3v3Xuve/de697917r3v3Xuve/de697917r3v3Xuve/de697917r3v3Xuv/W3G+2/iZ2JlDV5/41&#10;fLLu/wCNm9GNXUU9BPW47vfp6qqKhfTTV3U/dCZWKhpEsEhpdtZDFRQqWMaBwjKN9o5s26KlvzLt&#10;NtuUGASAbW4AHmJ7bQWY8S0ySkniaVqCd25T3GWtxy3u1zts2SASLq3JPkYLnWFUcAsLxADgK0pW&#10;Z2r8of54Pw2FVX9kfF7ov5s9X4pGnk7C+PdLvTb+93o4U8k0+49o0s1ZV0ziMGSZ6Ha0tLAVkLVL&#10;po9ybtXK/sfzlSPbd0utkunx4V2Y3iqfJJCFU5wNU4ZsdoNeo03Xmf3u5OrJuW12292qZ8W0EiS0&#10;Hm8YLMMZOmAque4inQX9X/8ACnT4t5eoTE94dA949O52OpaiyS4CTbPZmDw1XC/hrIslV1M238oP&#10;C4dWWPCvJdbGMG4Bpun3YuaYV8XY9wtryOlV164WYHhpAEqZHrIB8+iva/vNcrzN4W+WFzZyVodO&#10;iZVI41JMT4PpGT8urKuq/wCcj/LR7eWJcB8s+udsVbqnmou1P431C1LIwv4pch2VSYuhcj8vBVSJ&#10;/tfuNN19m/cvaKm42maUesGm4r+ULOw/NQfl1JO1e8Xtru4H0+7QxH0n1W9PzmVFP5MR8+rCdnb+&#10;2L2Hixm9gb02lvnCto05fZ248PubFt5QWjtkMLNPEdQBK+vm3HuPbywv9ul8DcIJIH/hkRkb9jAH&#10;qQbO/sdwi8ewmjnT+KN1df2qSOlb7SdK+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oI+wfkB0P1IJT2r3Z1H1kINHmPY&#10;PZGzdmCHyI0kflO462m06lVmW/1AJH0Ps32/l/ft3p+6rK4uq/76hkk/44rdFG4b/sW01/et7b21&#10;OPizRx/8fYdEW7C/nR/yxutfMmZ+WWyM7Uxs0cdL17hd7dl/czCIyrHDXbDxeQpAGAsJZahIg1lL&#10;gkex1t/st7nblQw7TLGD5ytFDT8pXRvyAJ+XQH3D3n9sttqJt2jkI8olkmr9hiR1/MkD59ET7E/4&#10;U0fBbbPmpth9ffIPsysXmGqp9rbS2jt6UeAuA1fuHNCvU+TShH8KItqa5socd7d92Xnq5o1/cWls&#10;vmC8kjjPokejhn+09PnQC7j95fka2qthb3dy3qEjjTh6vJr44+D1/MifYf8Awqf3hU/cQdUfEDbW&#10;G0qBS5TsPtbKbm8rGK5kqMBtvD4nxhXNtC5J9Si+pS1lHe3fdYs1o27bw7+qwwKn7HeSSv8AvA+z&#10;GQLuH3pLxqrtW0Ino0s7P+1Ejjpn+mf8xEexP+FG/wDMl3oZhtnOdNdRK/Ef+j/qujyrwAQGEFW7&#10;Vq9yhmuRKSykaxwAno9jvbvu5e21lT6pLi8/5qzlfP8A4QsP2fZ889AXcfvF+5F7X6Z7e0/5pQBq&#10;Y/4e032/b8sdER7E/mkfzEe0vMN2fMXveOGo4qKLZ+98h1vjahPAadoajGdc/wAKp3jZSdcTRFGP&#10;qZS3Psd7d7W+3e10+k2a1JHAyRCYjNahpvEIPzrUcOHQF3H3Q9w90r9XvF0AeIjkMIOKUKw6AR8q&#10;U8+PRKtybt3XvLINlt37m3DuvKvfXk9yZrJZzIPqtfVWZSWWQ3sL3b8D2Nra0tLOPwbOJIk/hRQo&#10;/YoA6BVzd3V5J4t5K8r/AMTsWP7WJPSe9qOk/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RuOhvnp8yvjH9nD0b8j+09i4mg0fa7Vi3HNn9ix+O+jVsDdIrsI9rkDXQHg2&#10;9hHfuQuTeZ9Tb5tsE7txk0BJf+cqaZP2P0Ldh585x5Zoux7lPAi8E1lov+cT6o/2p1d78f8A/hTv&#10;8lNoSUWM+RfS3XHcuHj0Q1G4Nk1WQ6r3sys1pa2rUrlsPVOg5SCnxtCrW0mRb6xCHMH3YuWrwNLy&#10;5ezWTngkgE8X2D+zkX7S709Dw6m3YPvNcyWhWLmKyhvEHF4yYJPtP9pG32BEr6jj1eJ8ff8AhQH/&#10;AC6e71oMfuff25fj9uisMUBw3c22p8diDVEWmMW+drPlMNFTqf0T5Ksoyy2JjQ3UQdzD93/3F2PV&#10;Ja26bhEM6rZwWp/zScJIT8kV/tPHqb+X/f7273sLHdXD7fKcabhCFr/zVTXGB83ZPsHDq4rZO/ti&#10;9l7eo93dcb02n2BtTIX+w3PsnceH3Vt6usqufs81gpp6aWyspOiU8EH8j3Dt9YX+2XBtNygkt5V4&#10;pKjRuPtVgCPzHUwWV/Y7lbi726aO4ibg8bq6H7GUkH8j0rPaTpX1737r3Xvfuvde9+691737r3Xv&#10;fuvde9+691737r3Xvfuvde9+691737r3Xvfuvde9+691737r3Xvfuvde9+691737r3Xvfuvde9+6&#10;91737r3Xvfuvde9+691737r3Xvfuvde9+691737r3Xvfuvde9+691737r3Xvfuvde9+691737r3X&#10;vfuvde9+691737r3Xvfuvde9+691/9ff49+691737r3RL/k7/L0+G/zBpqj/AE9dEbN3TuCWEQw7&#10;+xdLNtLsikEZ1U4i35tZ6TJyxxN61pamolpybh4XVmUjTlj3D5y5PYfuG/kijH+hMfEhPr+k+pAT&#10;/EoDehGOgZzN7fcnc3qf39YxyyEf2qjw5h6fqppcgfwsSvqDnrW++Un/AAmAzVGMjuH4d97QZmEM&#10;81N1n3pTpjskkYbW0OO7L2nTmnnkIJSGGrwVMo0jyVZ1FlyQ5W+8/A+m35xsCh85rU1H5wyGoHqV&#10;lb5JjrHLmj7scyarjk++DjyhuRQ/lNGKE+gaJR6v6a93dXxH+bvwU3KuT7S6t7c6Rr6Sb7TH9iYO&#10;auTa9VI8kZEGE7S2PPPi53LGEtDT5IyKSgdFaw95CbLzdyRz1beFtV1b3ykVMLU1jjloJQHHnkpT&#10;jQ06x+3rlLnbka58XdLW4sWGBMtdB4YWeIlD5YD14VFehO6r/m5/zIunmoxtT5ddr5WlolEcWP7H&#10;yOP7coWpgSPtDD2lTZgrHpJRPGytGthEyaUKle6+0ftvvFfq9ogQt5wg25r6/oGPPnmtfOtT0Z7X&#10;7t+4+z0+k3edwvlMRcCnp+uJMeWOHlSg6sj6s/4U2fNjagp6Ts7rTortmgiYGetjwu5dg7oqQWuy&#10;nJYPIT4xBbhdOFuPqS3uN91+7LyTd1fbLm6tGPAaklQfkyB/+qnUj7X95jnW0om521rdqOJ0vE5/&#10;NXKf9U+rHurv+FSHx/y/20Xcvxk7c2FI+iOeq663RtHtCjjc+kztHuD+6sojv6mVFkdVuFEjAAxv&#10;un3W+YIanZtzt7geQmSSA/Z2eOK/sH2dSNtf3odgmoN52y4gPmYXjnH29/gGn7T9vVjvV389P+WP&#10;2j9vTp8iIev8rUaL4ntHZe9Nnfb6+B9xuGehlwq2PBtkzb6njn3HG6exfudtdWO3G4Qfigkjkr9i&#10;BhJ/xjqRtr98vbPdKKNx+nc/hnjkjp9rlTH/AMb6sU60+Q/QPc8cMvUHd/UfaS1CSyRDrzsbaG8p&#10;GWnUtUgxberKhwYrHyqygoQQwBB9x1ufLu/7KSN4sbi1p/v6GSPjw+NRx8vXy6kPbeYdg3kA7RfW&#10;91X/AH1NHJw4/Ax4efp59DF7J+jj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Zs9uPb21cfJl9z57DbcxURK&#10;y5PPZShw+PjYRNMVkrcg8cYOhHexb9Kk/QH29BbXF1IIbWNpHP4VUsf2AE9Mz3Nvax+NdSLGg/Ez&#10;BR68SQPLonHYP8y3+X/1cJxvH5hfH6Cppg5qcZgOydvb1zdPog+50T4HZM2RrUZkIaNGgDPcBAxI&#10;BGW3+2nuBuhH0ez3ZB4M8Lxqc0w8gRePHOPPoHbh7k8gbXX6zeLQEcVWZJGGK5WMuwxwxny6I52H&#10;/wAKHf5ZmyPulwXYfY/as1L5lMPXnVG6afzyw6QYqWq7HXb1O+oswSQTeM6GIfSUZxxt33ePc2+o&#10;Z7eG0B85p0NK+oh8Yj7KVzwrWgI3D7wntpZVEFxNdEeUUDiv2Gbwh+daY40pUjXYf/CpnpbH/cr1&#10;P8Ue0N3H9xaSbsPfm1Our/v6IZamm23Tbpt+3+4yLKfUPGHsfKBzt33Wd6kod23aCH1EMUk3l5Fz&#10;B54rThmnl0B9w+9Hssdf3VtU83p4sscPn5hBP5ZpXjivn0RjsH/hUB8vc0aiHrbovoDYdJNcRTbi&#10;h35v7M0i6yytBWQ5XDUhe1lJlx7qeSEBI0jrb/uv8oQ0O5X13cEeSeFEp+0FJGp9jj7egNuH3neb&#10;pqjbbG1gB838WVh9hDxr+1D9nRGOwf57P80DsEyxH5HPsrGy6CMZ19191vtkROjs2uLNpipcsLgh&#10;WU5AoQB6b3JHW3+xPtft9D+7fHYfillmf/jPiCP/AIxXoD7h76e524VH7x8BT+GKKFP+NaDJ/wAb&#10;p8uiKdgfMT5Z9reRey/k135vqCS4NFuntzfuZxkam946fF1te9NEnqb0RRKvJ45PsdbfydyltNDt&#10;m2WsBHmlvErfmwWp+0noC7hzhzZuv/JS3O6nB8nuJWX8lLUH2AdFx9iToO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QiYrqHtnOSSxYTq/sTMSwIsk8eK2TuXISQxs2lXlSkpnKgngEi1/ZdLu+0wAGe6hQHhqkQV&#10;/a3RjFtG7TkiG1mcjjpjc/4F6E3EfDX5fbhajXAfFT5I5xsigkx64jo3s/JNXxtGZVkoxRYt/KCg&#10;LApcWF/p7K5ucuULfV9RutmmnjquoFp9tXFPz6M4eTubrjSLfarx9XDTbTNX7KIa/l0JGK/lsfzB&#10;8xHLLSfCf5RwrC6xuMr0f2JgpCzLqBiizePp3kH9WRSAeCb+y6X3J9voSA+92Jr/AA3MLf8AHXNP&#10;z6MYvbf3AmBKbLein8VtKv8Ax5BX8uhFxv8AKH/mWZU0Ipfh129EcgIGg/iWPxGGEYqVDR/fHMVk&#10;ApiAR5BU+Mobh9JBsWy+73tpDq17zbnTWuks3D00qdXy01r5dGMftH7ky6dOz3A1UpUKvH11MNPz&#10;rSnn0IOL/kdfzUMxNJBSfEzOQvFF5WbKdl9J4OErqCWjqM1uWnjdrkehGLWubWBIL5ffH2rhGp92&#10;U1/hhuW/ksJP59GEXsh7pTEqm0sKfxTWy/zaYDpc4v8AkBfzUMhDJLV/HvB4N0l8a0+U7q6TmmmX&#10;SG80bYXcFZGFuStndWuD6bWJQy+//tXGaJuLP81trn9ndEp/l0ui9gvdKQEvt6x/Jrm2/wCfZWH8&#10;+ltQf8J1/wCZlWUkVTUbH6sxU0nk10Ff23tqSrg0SNGvlfF/cwHUAHXRM3BGqzXUIpPvE+2aOVWe&#10;dwPMW70P+9UPyyB0uj+7x7lugZoIEJ8jOlR/vNR88E9LOj/4TX/zF6mmhnmrvj1j5ZUDPRVnZude&#10;ppmvbxzPQYGeEn/lnMw/x9on+8p7dKxVVu2A8xClD9lZQf2gdLE+7d7iMoZmtFJ8jM1R+yIj9hPS&#10;toP+Exnz/rKSKpqOzPibippPJroK/sHteSrg0StGvlfF7HqYDqADromb0karNdQkk+85yAjlVtb9&#10;wPMRQUP+9XIPyyB0rj+7Nz86BmubFCfIyz1H+82xHzwT0psV/wAJfPmrNHKc33j8XMfKHUQJis92&#10;xmI5I9PqaWWr2lQlCDwFCMCObj6e0sv3oOSgR4FjfMPPUkC/4J2/ydKYvuxc6EHx76yU+Wlp2/ww&#10;LT+fT1D/AMJdflo00S1HyF+OsVOZYxPLCey55o4SwEskUD4SNXYLcqhkUE8Fl+oZb70XKVDp268J&#10;8q+CP5+KafsP2dPj7sHNlRq3C0A8/wC2P8vDH+EdKr/oFp79/wC8p+oP/QO3p/0d7Sf8FLsH/Rqu&#10;P+ckfSr/AIF3fv8Ao6W//OOTrkv/AAlp77LKH+VHUKpcamXZm82YLf1FVLgE2+guP9ce/H70uwUx&#10;tVx/zkj/AM3Xh913fvPdbf8A5xyf5+ld/wBArm/v+8zNof8Aolc1/wDZJ7R/8FRYf9GWT/spX/rT&#10;0r/4Fq//AOjzH/2TN/1u69/0Cub+/wC8zNof+iVzX/2Se/f8FRYf9GWT/spX/rT17/gWr/8A6PMf&#10;/ZM3/W7r3/QK5v7/ALzM2h/6JXNf/ZJ79/wVFh/0ZZP+ylf+tPXv+Bav/wDo8x/9kzf9buvf9Arm&#10;/v8AvMzaH/olc1/9knv3/BUWH/Rlk/7KV/609e/4Fq//AOjzH/2TN/1u69/0Cub+/wC8zNof+iVz&#10;X/2Se/f8FRYf9GWT/spX/rT17/gWr/8A6PMf/ZM3/W7rhJ/wld7CEchi+ZWzXlCMYkk6ZzcUbyBf&#10;Qskq7icqCbAsEYgc2P097H3qNvrnZpKf89K/9aevH7rW4UxvMdf+edv+tvSS/wCgWnv3/vKfqD/0&#10;Dt6f9He1f/BS7B/0arj/AJyR9JP+Bd37/o6W/wDzjk64Sf8ACWr5ACNzF8pOnXlCMY0k2jvWKN5A&#10;voV5F1lQTYFgjEDmx+nvY+9Ly/XO13FP+akfWj913f6Y3S3r/wA05Okn/wBAu3y6/wC8gvjj/wBT&#10;uzf/AKw+1f8AwUXKH/RvvP2Q/wDW3pL/AMDBzb/0cLP/AKrf9auk9kv+Ev8A85YqkpiO6PihXUeh&#10;Cs+S3Z2/iqkyEfuKaSl2VWIAPw3mJP8AQe1Ef3oORitZrK/U+gjt2H7Tcr/g6TSfdi54DUhvbFl9&#10;TJcKf2C2b/D0lsr/AMJmP5g+PkiSk3v8XM6siMzy4rsXsSGOBg1hHKM3tCjck/UaFYW+pB49qovv&#10;M+30gJeC+T/TQw5/3m4b+fSWX7tPuBGQEnspK/wzS4/3q3X+VekdlP8AhN//ADIcfNHFSUXRucR4&#10;vI1Ri+05IYYW1FfDIubxlHIWsA10RlsR6r3AWxfeQ9t5AS7XMfyaD+fa7D+fSOX7uXuPGaIts/zW&#10;f/oJFP8ALpEV/wDwnq/mf0dXLTU/U2xMrDH49FfQdxddx0k+uNZG8SZSuppxpJKNrhXkHTdbMV0f&#10;3hfa90DNdyoT5G3mqP8AeVI+eCekUn3fPc5HKraROB5i4iof96YH5ZA6DnI/yJf5rGLpp6uf4p1U&#10;8FOyhv4d3D8f8rUyB5RCjQY/HbrlqHF2BOmIlVuzAKCQYx++3tTKwRd1AJ9be7UfmTAAP29F0nsX&#10;7qRKXbaiQPS4tWP5ATkn9nzPQf5X+Th/M3w0kUVX8QOypmmRpEOKq9n52MKraSJZcJk6hIz/AEV2&#10;BI5At7MIveT2ymBKbxCKfxCRf+PIK/l0Xy+zvuZCQH2iY1/hMbf8dc0/PoLsv/LP/mF4SJ5az4U/&#10;JyZEn+2IxHTO+twSmT1epIcDRVLtH6T+6qlPp6uRc0h9y/b2c0Te7IYr3XMSf8eYZ+XHorm9tfcG&#10;AVfZb05p228r/wAlUmnz4dBfnfhx8vNrmrG5vit8kNumgETV4zvR3Z2INEs6q8DVYyGLj8YcOhQv&#10;a4ZbfUezSDnLlC6p9NutnJq4abmFq040o5rwPDosn5O5uta/U7VeR6eOq2mWleFaoKcR0Emd617G&#10;2v5/7zbA3rt37WFaiq/ju1c7iPtqd/0Tz/xCCPQh/DNYH+vs3g3Lbrqn01xHJU0Gl1ap9BQnPRTP&#10;tu42tfqbeSOmTqRloPU1A6RXtb0h697917r3v3Xuve/de697917r3v3Xuve/de697917r3v3Xuve&#10;/de697917r3v3Xuve/de697917r3v3Xuve/de697917r3v3Xuve/de697917r3v3Xuve/de69791&#10;7r3v3Xuve/de6EnrDuTtzpPPjdXTvZ/YHVe5LRo+c683fn9n5OeKJiyU9VWYCop3li9TAxSlkIZg&#10;VIYglu6bNtG92/0u82sV1F/DNGkij5gODQ/MZ6Mts3jdtluPqtnupbWT+KKR42PyJQgkfI46ux+O&#10;3/CjT559Qtj8Z2sdhfJLa9MYoqhd74OHaW+PsoiP2aDemx0pYfKRwanJ4qvc/VtR59wnzF93LkLd&#10;9Uu0+Ltsp4eExkir6mOUsafJJIx6dTVy794rnvaNMW6+FuUQ4+Ivhy09BJEFFfm8ch9er5fjj/wp&#10;B+DvbT0WI7lxe/vjTuSpdYpKnc2Ok3918JZBaGKDeGy4Xrlu11eWuwVLCgKs0oXUUgbmP7t/PG0B&#10;ptmeLc4x5IfCl+dY5Dp+wLKzHgBWlZ35c+8byRuxWHeUl22Q+bjxYvykjGr7S0SgcSaVpeJ1Z3P1&#10;F3jtyPd/TXZ2wu09syLCTm9g7rwm68fTyVCGSOmrZsLNMKeewYPBPokRlZWUMrAQduuy7vsdybPe&#10;bWW1lz2yxtGTTzAYCo+YqDxB6m7a952jfLYXezXUV1FjuikVwK+RKk0PyNCOBHQmeyzoz697917r&#10;3v3Xuve/de697917r3v3Xuve/de697917r3v3Xuve/de697917r3v3Xuve/de697917r3v3Xuve/&#10;de697917r3v3Xuve/de697917r3v3Xuve/de697917r3v3Xuve/de697917r3v3Xuve/de697917&#10;r3v3Xuve/de697917r3v3Xuve/de6//Q3+Pfuvde9+691737r3XvfuvdQ8hjsfl6GsxeVoaPJ4zI&#10;U01HX47IU0NbQ11HURmKopaykqVaOWORSVeN1KsCQQR7vHJJDIJYmKspBBBIII4EEZBHkR1SSOOW&#10;MxSqGVgQQQCCDxBBwQfMHqn75PfyKP5e/wAkv4jlqDrGboXe9b55Ruvoqoptn0T1ctnSSu2FNDUb&#10;fdNYLS/b42CaTU15wSGWYOWPfX3C5b0wyXQv4Fp+ndAyGnylBEoNOFXYCg7fLqIeZ/Yz2+5k1Sx2&#10;v0E7V77UiMV+cRBiOeNEUnPd59a73yb/AOE1Hy56ybI5r46b12R8j9sws8tLgZ5oOruzRCSZPF/C&#10;NyVMuDqBEnpMseejllYXSlUsEGRHLH3leUdzCwcxwS7bKeLCs8P+9IolFfQxEDzc8eseuZvu2c27&#10;YWm5dmj3GIcFNIJv95cmI09RKCfJBw6oU7c6K7n6D3JLtDuzqvf3VW5I3lVMVvvauZ21PWJCQGqc&#10;Y+Uhjjq4CCrR1NK8kTqVZHZWBM9bRvuy7/bC82S6iu4/4onVwPk2kkqfUNQg4Ir1A27bFvOw3JtN&#10;6tZbWQfhlRkJ+a6gAw9CtQRkGnQU+zboq6yQzTU00VRTyywVEEsc0E8MjRTQzRMHililQhlZWAKs&#10;DcHke9MoYFWFQcEHz62CVIZTQjgejadY/Pj5sdNJTU/Wvyr762vjqRBHTYKHs3dWR2zEgJKhdrZi&#10;pqMdwSbE0vFzb6n2Etz5B5J3kltz2q1lY8WMMYf/AHtQH/410LNs59512YBdt3W6iUcFEzlP94Yl&#10;P+M9WI9Zf8KIf5l/X4gj3DvnrLuKnp0SKODs3qzBU5aKNAiLPW9YPtqplaw9Usk7SMfU7sxJMd7n&#10;93f203Cpt4JrMnzhnY/sE/jKPsAoPIdSHtn3hfcrb6C4nhvAPKaBR+0w+Cx+0mp8z1Yf1n/wqd3T&#10;A1NTdx/ETAZVHkQVmb6z7QyO32pob/uPTbX3Ti8mJ2/1KNl4h/Vvcd7n91i1arbNu7p6LNAHr9ro&#10;6U/5xn7OpD2z70l0pC7xtCP6tDMUp9iOj1/5yDqwrrT/AIUo/wAvreKU8W+MT3p1FWtqWrl3LsLH&#10;bmwkLA3Vqau2BksnWSoQRy+OjYNqGiwDNHu5/dr9wbMk2L2t4vlolKMftEqIoP8Atz9vl1IG2/eR&#10;9v7wAXyXNo3nriDr+Rid2P8AvA+zz6sI62/mtfy5e2Ptl2j8w+lKeas+2FLSb53KerK+olq+Kemi&#10;x3aEWHnMzGy+ER+QMQpUMQDHu5e1PuNtNfq9nuSBWpiTxwKcTWAyCnzrSmepB233V9ut1p9JvFsC&#10;aUEr+ATXgKTiM1+VK1xTo822917W3ljUzO0Ny4DdWIlYrHldt5jHZzGyMBcqldjJJYif8A3sDXNp&#10;dWcvg3kTxOPwupVv2MAehxbXdreR+NaSJKh/EjBh+1SR0/8AtP0o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qNWVlHj6aatr6qmoaOmQyVFXWTxU1NBGDYvNPMVRR/ixA92RHkYJGCzHgAKk/kOqu6RqXkIVR&#10;xJNAPtJ6K1v752/Cvq4Trv8A+WHx42zV04ZpMVXdvbFfPELEszeHb1LXSV0h0shtHTsfUv8AqluK&#10;bDkTnXdKHb9pu5QfxC3l0+nxlQo/M+R9Ogvf89cl7XUX+7WkRH4TcRav94DFj+Q9OiRdgfz6v5X+&#10;w2qaeDv+v35kaV3STH9f9Z9kZlXZJhETTZzI4yjxUwN2YNFXsCqk35QON9v9hfdC/ozbeLdT5yzQ&#10;r5eah2cfmnE/bQEbh78e2NgSq7gZ2HlFDM37GKKh/J/8lSRdgf8ACoT4lYdZY+tehO/t81URCrJu&#10;j+4XX+KqOGLPBV0WUztTp/QB5KJGN2uo0jWONv8Auvc2zEHc7+1gB/g8WVh9oKRL68GPl64BO4fe&#10;e5ThqNtsLqcj+PwolP2EPKf2qP8AOR/sD/hUz3TkVqV6r+J/V+0HKOtHL2B2BuvsdY5PEFjlqYNu&#10;Um1S6+QM5jWRTpIQPcF2G+3/AHWdljI/eu7TzevhRRw/sLtPTHnQ+tPLoE7h96PepAf3XtMEPp4s&#10;sk37QiwVz5VHpXz6JD2B/wAKIv5mW9FqUwO/esuq0qNYC9f9T7aq2pkeQMUppuyf7xSLZQYwxcuA&#10;xIbWFdRxt/3d/bOyobi3mu6f79ncV+0Q+CPnwp+WOgRuH3hvcu9qIJ4bWv8AvqBDT7PG8U/L1/PP&#10;RH+wP5nH8wfs7yru35id/NT1DBp6DbfYeb2Jip9MrTKk2J2LJjaVlDNcI0JUWTj0JpHG3+2Pt7tl&#10;PpNntajgXhWVh5fFKHb+fr6noEbh7me4G51F3vF1Q8QkrRKftWIov8vT0HRNNxbp3Pu/INlt2bjz&#10;26MqyLG2T3Fl8hmsg0a/pjasyUkshUfgarexlb2trZx+DaRrEn8KKFH7FAHQOuLq6u5PFu5Glf8A&#10;idix/aST0w+1HSf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pXbb6/35&#10;vI22hsnd26jeVbbb23mc4dUCh51ti4ZeUDKXH4BF/r7R3O4WFn/uZPHF/p3VePD4iOlltt9/ef7h&#10;wSS/6RGbhx+EHoxG2vgJ85d4GM7a+HXyfy0EskkIroOiezY8Uk0VMKt4psvUYxKWNvGVYLJMpOpQ&#10;Ll1BDtzz9yNZ1+p3myQjyN1Dq40wofUc+g9fQ9CG25C54vKfTbPeuDiotZtPCuWKaRj1Pp6jowe2&#10;v5M/8zvdhiGL+IXYdL5mplT+8uV2LssA1a6ovKd45agEYH+7S9hGeJNJ9h+595vbG0r4u8QmlfgW&#10;WTh/zTjavypx8q9CC29m/c27p4W0SitPjaKPj/zUkWnzrw86dD5tv/hPX/NAzio2T6k2Ls4vHrZN&#10;ydxdc1TRN5vF4XO0K/Krq0/uXUldPGrX6fZBc/eF9r4D+ldyzf6S3mH/AFcWP7P9jPR/bfd99zpx&#10;WW0ih/09xCf+rbP9v+zjowG3f+ExvzxybRyZ7s/4u7ZpTLNHMkm9Oy8vk0VIdUM0NJj9pfbOrvZC&#10;GrUZRqbSbKrB+4+85yHECILW9lPl+nCq/YSbivD+if8AMf2/3Zue5SDPdWUQ8/1Jmb9ggoan+kP8&#10;477d/wCEsncdSsZ3Z8tus8KxjpTKNu9b7p3OqTOP8tSNslkMQWWM/wCachTJ/aWL2Q3H3ptmU/4p&#10;tEz8fjmRMeXwpJx8/T1PR7b/AHXN4an1e7Qpw+CF3+3i8fDy9fl0O23f+Erex6Zozuz5obrzaCSY&#10;zLt3pDEbXaSFodNOkb5Lc+XCMslmdyrBl9IVD6/ZFcfepvmB+k2WNP8AT3LP9vwwR+X2U41PDo9t&#10;/utWKkfV7zI/+ktlT7OM0nn+3hQcehu2/wD8JefhxTRqN1d9fJnMyiDS77fyXVm2Y2qtYPmWPI7a&#10;yxEem48ZYm/Ou3BI7j70POTH/FbCyQV/Gs74/KaPPz/l0d2/3YeTlH+NX945p+AwJn84ZMfL+fQ3&#10;4T/hN7/LfxV/v6XvTc13gYfxvtKGDSsX+cjH93MXj/TL/bvyP7BT2ST/AHkPciX+zNrFx+GAn/j7&#10;vw8v516O4Pu5e3EX9oLmXh8U9P8AjiJx8/5U6GrA/wAhP+VdhDHJL8a6rPVMVUKqKoz3cfeFQFCq&#10;oWmkoaLcdPSSxAqW0zU7kliGJXSoJJ/fv3UnwNzEYIpRbe2H51MJYH7COjqD2H9rYMnbTIQa1a4u&#10;T+VBMFI+0H59DFgf5P8A/LP22Yjj/h51RUGGdqlP49Bn91AyMoUrKN0V1YJI7DiKS6A8hbk+ye49&#10;4Pcy5r4m8Tiop2FI/wDjirQ/MZ6OIPaH21tqeHs8Boa9wd/+Ps1R8jjoYMF/Lz+Be2vA2G+F3xZp&#10;p6WZqimrpuhesK/JwSv9XiymRxktStv7IEth+APZPP7h8+3NRNvV8QcEfVThT/tQ4H8ujeD295Dt&#10;qeDstiCMg/Swlh/tihP8+hawnxt+Ou2hCNudB9K7fFNVLXU4wnVmxsUIK5GV0rIRQUEemUFFIkWz&#10;AgG/A9lE/MvMdzX6ncLmSoodU8rVHoascfLo2h5b5dtqfT2FtHQ1GmCJaH1woz8+hVxWCwmCjliw&#10;mHxWHindZJ4sVj6THxzSKulXlSkRAxA4BIvb2VSzzzkGd2cjhqJNP29GsUEEAIgRUB46QBX9nTr7&#10;a6d697917r3v3Xuve/de697917r3v3Xuve/de697917r3v3Xuve/de697917r3v3Xuve/de69791&#10;7r3v3Xuve/de697917r3v3Xuve/de697917r3v3Xuve/de697917r3v3Xuve/de697917r3v3Xuv&#10;e/de697917r3v3Xuve/de6SO4Ov9h7sFSN07J2juUVggWrG4Nt4bMiqWmZXplqRkYZNYjKIUDX0l&#10;QRaw9q7fcL+0obWeSLTWmh2WleNKEUrU16SXG32F3X6qCOWtK60Vq04VqDWnl0DO4Phj8Pd2tK26&#10;vij8a9zNPNHUTNuDorq/MtNUQx+KKeU5HFyanVPSrHkDgG3s6t+dOcbSgtd2vIqYGi6nXHphx0TX&#10;HJvKF3X6rarOWuTrtoGz65Q9AduL+VJ/Lg3Rr/iXwz6Iptf3l/7u7NpdoW++t59H902otOmw8Om3&#10;h58Wi59nlt7re49r/ZbzdHh8chk4cP7TV+fr516I7j2q9ubr+02a1HH4IxHx4/2en8vTyp0A+4v5&#10;Dn8q/cJklHxlOCq5TCTVbd7c7sxoRYV0eOPHNuKSiUMB6yKbUTzquSSfW/vx7qW9B+8/EA8nt7Y/&#10;z8EN/wAa6Irj2J9rbip/dnhk+aT3I/l4xX/jPRf9zf8ACbP+XNnlkXFVHyB2UXDBX2z2fiKtoS0w&#10;lDRjeWEyykqv7Y1hhpNyC9m9iC1+8n7jQH9UWk/+ngYf9W5Y/t/2MdEFz92/26nBERu4f9JMp/6u&#10;RyfZ/s56L3un/hLf8ZKvy/3J+Sne+3tX3Xg/vTiev94+PXp+x8v8JocFr8fq8ttHkuNPisdQhtfv&#10;R8zpT67bLWThXQ0sf2/E0tK+XGnz6D1191/ll6/RbldR8aa1ik+z4VirTz4V+XRb91/8JWtwwiWX&#10;Y3zSw2SLGoaCh3X0bXYQQqGX7SGXK4jdOQ8pIL+SQUcdiFsh1HQJLT71Nu1BfbKy8KmO6Dfb2tAl&#10;PkNR+3GQ5d/dZuFqbHelbjQSWxWnp3LO9fmdI+zOC07s/wCEwvzcxZnl2j3D8aN2U0TuIoa7cXZO&#10;2ctUxmpEULR0km2aulU+M+WVXrgFsVQyHTqEtp957kiWgu7O9iJ9EhdRjOfGVuOB254mnQau/uyc&#10;7RVNpeWcoHkXmRjn08Fl4ZNW+Qr0WLd3/CfT+aFtryti+mdob7jh5Mm0e4OtIdaDWXeKHeOSxErW&#10;CA6RHrOtQqsdQUT2n3gva+5p4t7JAT/vy3m+XnGkg/nTBr0Gbv7v/ufbV8Kzjnp/vu4h/wAEjxn+&#10;Vc9FZ3h/Kk/mP7G8n8a+Gfe9b4tWr+5+zKrsO+nx38f9wGyev/OrbRe9ntfxvpFVn7re3F9TwN5t&#10;Vr/vyQQ+v+/dHp/g9RULXntV7jWNfG2a6an++4zL6f761+v+H0NCob06I7w63E7didNdrbCFLq+6&#10;O9Ou937WFNoRpH85zlHBosqMx1WsAT9AfYrst+2Pcqfu69guK8PDmjev2aWPQUvdi3vba/vGzngp&#10;x8SGRKfbqUdBT7Nuirr3v3Xuve/de697917r3v3Xuve/de697917r3v3Xuve/de697917r3v3Xuv&#10;e/de697917r3v3Xuve/de697917r3v3XulpsHsjsPqrcdHvDrDfe8eut2Y9g1DubY25sztPP0hVx&#10;IPt8vgZoKhBqUGyyWuB7RX+27dutsbPdII7mFuKSosiH7VYEfy6W2G5bhtVyLzbJ5LeVeDxO0bj7&#10;GUg/z6uu+N//AAoh+ffSgoMR2RlNnfJLadKqQPS9l4ZMTvOKjVg5Sg37s8Uc8k5NwanMUuRaxIsb&#10;JphTmT7u/IG96pttSTbZjmsLao6/OKTUAPlG0Y/nWaeXPvC8+7Lph3J49yiGKTLpkp8pY9JJ+ciy&#10;H+VNgP40/wDCjv4PdxfaYjueg3r8Y91T+JHfdVFNvzr2WomsqU9FvfZtM1WlmvrmyeEooVXSxl5Y&#10;Lj9zN93HnjZ6zbK0e5xD+AiKanqYpDp+wJK7H09Z+5a+8ZyRvFId5WTbJT/GDLFX0EkY1faXjRR6&#10;+l5nW3a3WPce2KTenUvYeyuzNo13FLuXYe58NuvCSuP1w/xLBzTxLIhuskTMHRgVZQQR7g3ctq3P&#10;Zro2W7W8ltMvFJUaNvtowBp6HgfLqcdt3XbN4the7TcR3MLcHidZF+yqkivqOI8+l97L+l/Xvfuv&#10;de9+691737r3Xvfuvde9+691737r3Xvfuvde9+691737r3Xvfuvde9+691737r3Xvfuvde9+6917&#10;37r3Xvfuvde9+691737r3Xvfuvde9+691737r3Xvfuvde9+691737r3Xvfuvde9+691737r3Xvfu&#10;vde9+691737r3X//0d/j37r3Xvfuvde9+691737r3Xvfuvde9+691737r3SO3513sDtPbNfsvs3Z&#10;G0exNn5RQuS2rvjbmH3Xt2vAUov3eGzsM9PIQGYKWjJFzb2ssNx3Darlb3bJ5LeZODxO0bj7GUgj&#10;9vSO/wBusN0tmstzgjuIW4pKiuh+1WBB/Z1SN8l/+E7fwN7tFfl+raLdvxm3hU+WZKrrrIyZ7Y01&#10;ZImlZcj19u2SeOOFeCKbDV2NTj+pJM3cs/eJ582TTDujR7nCPKYaZQPlLGASfnIsh6hPmX7vPIm9&#10;6ptrWTbJj5wnVFX5xSEgD5RtGOtf35If8Jx/nV0+a/LdQVGxfkvtamLvANn5SLZW/wAUkalpKiu2&#10;TvSWGmLf6mnxmZrpW+ioTx7yA5b+8dyLvGmLeBLtkp4+IviRV9BJGC35vGgHr1APMf3dOedo1S7Q&#10;YtyiHDw28OWnqY5CB+SSOT6dUf8AZfUfanTG45dodvdb766w3TAGd9vb/wBqZzaOXMSP4/uIqDOw&#10;QSSRE/plRSjCxViCD7nDbN32rerYXm0XMV1EfxxSLIv2VUkA/I56hLctp3TZrk2e720trKPwSo0b&#10;fbRgCR8xjoPPZj0Xde9+691737r3XvfuvdP+2917p2bkkzO0Ny5/auXiUrHldt5jI4PJRqTcqldj&#10;JIpQP8A3tPc2lreReDeRJKh/C6hl/YwI6UW13dWcnjWkjxOPxIxU/tUg9Hi6z/mqfzF+pGp/7nfM&#10;LuyaGlaI01FvjdDdp4yBICDFBDiu0I8xTLELAeERaCOCpBI9gfc/ar263cH6zZ7YE8TEngMa+eqA&#10;xtX51r0N9t90/cTaafR7xckDgJX8dRTy0ziQU+VKfLqwDrf/AIUl/wAxDZogh3hTdF9uQqhjqKje&#10;HXVbgcpMDJr80NR1vk8JSxyADQCaJ00k3jLWYR/uX3bfbu9q1mbqzPkI5g6/smSViP8AbA/OmOh/&#10;tv3kPcKzoLwW12PMyQlW+2sLxqD/ALUj5dH263/4VP8A+Ype3vh9/U1Oc637Y/5JWDau58N/t2bM&#10;/wCw9gHcvuscW2jePsWaD/DIkn/WPoebb96Tgu77P9rQz/4EeP8A6ydH766/4Ukfy7N4/bx7tj7y&#10;6lndlSpl3j1vS5zHQOYi7yxVHW+SzlRJEGGgMaRXJIJjAuQAdx+7b7i2dTaG1ux5eHMVJ/KZIgD5&#10;/ER8+h9t33j/AG8vKC7+ptD5+JCGA/OF5SR/tQfl0fPrr+a//Lh7TNKu1fmJ0tSy1ohNLT753FJ1&#10;ZVyvOuqGD7Ts+HDyrK36RCyB9RCadRAIC3H2n9x9qqbvZ7kheJiTxxjzrAZBT58KZ4dDvbvdb253&#10;Sgtd4tgW4CV/AOfKkwjNflxrilejv7S35sff9AcrsTee1N64tRCzZLaW4sRuSgC1CloGNZhppo7O&#10;FYodXIBte3sEXdhfbfJ4V/DJA/8ADIjIcccMAcdDa0v7G/j8WxmjmX1jdXGeGVJGelX7SdK+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m/K5fFYOhnymbyePw+NpgGqcjla2mx9DTqTYNPV1bJGgvxdmHty&#10;KGWdxFApdjwCgkn7AM9NyzRQIZZ2CKOJYgAfaTjoqm/vn98HurxMu+vlv8d8FVwX8uJbtzZGQz4A&#10;R3LLtzE1k9ew9DLqWmI1WS+plBFdhyBzxulPodou5AfxfTyhP97ZQvn6/Ph0Fb/n7kja6/XbtaRk&#10;fh8eMv8A7wrFvL04449Eu39/Ps/lfbF88NP3/kN+ZCnZlfH7B6y7Jy2srKsX7GZyeLosXIDdmBjr&#10;yNKk/UoGGlh7Ce6F9Qtt4gU+cs0K/tVXZx+a+f20Bl/78e2FjVV3AzsPKKGZv2MyKh/Jv8lSUb7/&#10;AOFQfxExIqI+u+h/kFvWpiRxDLuSLr/YmLqpgjlBHVUuXzVSsZYRgu9EGF2PjOkBxrYfdf5vmodx&#10;v7SAHjo8WVgPsMcYrxwGpwznALvvvO8oxVG3WF3OR/H4USn8xJIacOK1+WMkr39/wqc7TrjOnV3x&#10;H6/2wAzLTVO/uzNx76LqJV0zT0W3cbt3SWQNeNahtLEetgp1jXb/ALrG1JQ7pu8svqIoUi/YXeb9&#10;tM+grgF3/wB6PdHqNr2iKL0Mszy/tCJD+yv5mmSS7+/4UafzKt4iYbe3H071SZb6DsHqjHZE090d&#10;R4f9KNTuQGxZWHkDcot+CwYb2H3c/bWzp9RHcXdP9+zkV/5wCH+VOP2UBN/94r3JvK/TyW9rX/fU&#10;ANP+c5m/nXh9tSTb+/mtfzHOyvMNy/MfvGkSo1iaHZO7JOsad1k0eSM03WqYmPQQgBQLpsWFrO4Y&#10;bbf7U+3G2U+m2a2NP9+R+Mf2zGQ+f+D0HQKv/dX3G3Kv1O8XIr/vuTwR+yERiny+31PRL95dldjd&#10;i1X33YO/9677rtfk+83lurO7nqvIWdzJ9xm5531XkkN73uzH+0bjOy23btuTw9vt44F9I0VB5eSg&#10;eg/YOgZebluO4v4m4XEk7esjs5/axPqf29Ir2u6R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Kza+wd9b3lMGy9l7s3fOrtGYdr7czGflEiqHaMx4mGU3AZSRa9iD+R7SXV/Y2I1Xs8cI9XdU/48&#10;R0rtbC+vjpsoZJj6IjP/AMdB6NDtD+XT89t9tF/dn4b/ACUq4JnEcVfXdN77wOJdzKYGC5nP0VLS&#10;elgRJ+96LXaw59he89xeQrEH6nebMEeQuImb1+FGZvsxny6E9n7d8+XxH02z3hB8zbyqvp8Tqq/b&#10;nHn0aHaX8i3+aTu9YpoPi/W4CjliSU1e7eyeotttEJYPuIklxmQzy1wYiysopCUb0yaCDYLXfvp7&#10;W2dQ26CQjyjhuH86fEItP/GsjhXoUWnsb7oXlCu1mMHzkmt08q/CZdX/ABnB406NHtP/AITS/wAw&#10;rPyR/wAc3F8ctjQaiZmz/Yu6slULGkyRsIIdo7dySPIyM0kavKinSQ7oStwvd/eW9vbcfoR3k58t&#10;EMYHDzMkyGnkcHjgHoUWn3bPcG4P68lpAP6czk8fIRwvnzGQMZI6M5tH/hLH3DWmL+/ny36122p0&#10;+c7R613RvYx3dg/iGZyO39dlCEXKXJYcaQWDF596bZ0r9BtE0vp4kyRf8dSWn8/8wmtPuubw9Pr9&#10;2hj9fDheT/jzxV8vT/OZraf/AAll6WoxB/fr5Z9objKogqf7p9ebU2WJpBTFHaAZitz/AIwZrSBW&#10;1kJeO5Y+QBi7+9NvT1+g2mCP08SaSTz89KxVxjyzn5dCa0+65sqU+u3aeT18OKOPy8tTS0znzxj5&#10;9GY2t/wml/l54FV/jW4fkdveT1GQ7h7H2pQRaniRCsUe0duYxlRWVnQNIzXYhncBQA1dfeW9w7g/&#10;ox2cA/oQyH/q5M/2HA4YA6Etr92z29gH60l5Of6cyD/q3Cn2jJ45J6Mttf8AkQfys9sN5h8ZhuCq&#10;u9qndHavcuYURuVIi/hz7gSjIUrdXNMX5YFypt7DN177+6d0KfvPwx6JBbr/AD8LV/Ony6Elr7Fe&#10;11rn92eIfV57hv5eLp/4zX59GP2z/LD/AJeG0SrYn4XfHGoZPJofcXVe1d4upkdXLB93U9cbgqND&#10;XunIUgE3Dd17n+4l3/bb1eD/AEk7x/8AVsr+fr59CS29svb20/stlsz/AKeBJP8Aq4G/L08ujG7b&#10;+PvQuzRbaHSPUO1AFlUDbfW2zMGAs7B51ti6KLhyqlx+SAT9PYcueYN/vf8Acy+uJf8ATzSNw4fE&#10;x4dCK25f2Gz/ANxLK3i/0kMa8ePwqOhe9lHRv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QQb4+PfQfZ33H+kno/qDsL7vy/d/wB+&#10;OtNmbs+6+483n+4/j1FUa9f3E+vVe/kkvfW1zix5h3/a6fu2+uLenDwppI6UpSmhhSlB+weg6KL7&#10;l/Ydzr+8rG3uK8fFhjkrWta6lNa1P7T69FB3x/KI/lp9hfcfx74ddQY/7ry+T+4+OyvWOnzebX9v&#10;/o2q8T4bed9Hi06LR6beKLQL7H3e9y9up9PvNw1P9+lZ+FOPjLJXgONa5rxNQhfe0fttuFfH2e3W&#10;v++g0PGvDwWjpx8qUxTgKE43z/wnH/lsbtMpwGE7o6wEmvQuxu1qrICDW5ZfF/pLotxE6QQq+Qtw&#10;Be5uSMrH7x3uTaU+oe2uqf79gAr/AM4Wh/lToH333dPbe7r9Olxa1/31OTT/AJzLL/OvRMd+f8JZ&#10;OpK5ZG6w+W3Y21nCsYYt+dbbZ36rMAhRJJ9vZDbZUEiQFxGbalOk6CHGdh96bd46fvTaIZf+aUzx&#10;fydJvl5/4cAy/wDuubTJX92btNF/zVhSX+aPD8/L8sZJRv7/AIS9/LfEGaTrfvr4/wC+KaK5SLcz&#10;b+2DlKhQ7gLDS0eKzlMHKiM2krUXlhr9ILjaw+9ByjNQblYXcBP8HhSqPzLxH14KfLGcAu/+7Fzb&#10;DU7bf2s4H8fixMfsASUenFh55xkj3YP8hv8AmgbBFRUR/Hum31jae+rI9fdkdcZ4y2Qv/k+DqspS&#10;5aS4BA0488i31Kgjjb/fn2v3CincDAx8pYZk/awRox/vf+XoD7h7E+51hVht4nUecU0LfsUush/3&#10;joi/Yfwo+YXUpqW7J+Lnf+zKSl8nkyud6k31SYJ1hg+5nkptwGhNDMiJ6neGoZVsdRBBsOtu525P&#10;3ag23dLSYn8K3ERbJoKpq1Cp4AgdAfceSub9pqdy2u6hA/E0EoXAqaPp0mg4kE06LLJHJDJJFLG8&#10;UsTtHLFIrJJHIjaXjkRrEEEEEEXB9iYEEVGQegyQQaHBHXD3vrXXvfuvde9+691737r3Xvfuvde9&#10;+691737r3Xvfuvde9+691737r3Xvfuvde9+690I/V3cPa/SO6KbevTvZO+Or92UugR7h2HujM7Wy&#10;jwq+s0lTVYaaFpoH+ktPNqikUlXRlJBLd02fad8tTZbzbRXUJ/BKiuv2gMDQ+hFCOIPRlte8brsl&#10;0L3Z7mW1lH44nZG+wlSKj1BqDwI6ve+Mn/Ckj5mdS/w/C987b2V8mNq0yRQzV+Tij647MEUXoj8W&#10;7dr00mMmsp9bVmAmmkIUtUKS7NBHM/3beTN21T7DJJtkpyAv60P/ADjchx8tMqqP4eFJ15Z+8fzl&#10;tOmHfo49ziGKt+jN/wA5EBQ/PVESf4uNdiv4wfz5v5fXyNOPw+b7Cr/j3vaseGn/ALt95UtJtrDy&#10;1UjiJjQ9hUE1VgfDrICNX11JKwNzAtmAx15o9hvcHlzVNBbjcIFzrtiXanzhIWWvrpVx/S6yH5Y9&#10;9/b/AJi0wz3B2+dqDRcgItflKC0VPTUyH+j1cficvis9jKDNYLJ4/NYbK0sNdjMtia2myOMyNFUo&#10;JaesoK+jZ4popFIZJI3KsDcEj3Dc0MtvK0E6lHQkMrAhgRxBBoQR5g9TFFNFPEs0DB0cAqykFSDw&#10;IIwQfIjpw9t9Ode9+691737r3Xvfuvde9+691737r3Xvfuvde9+691737r3Xvfuvde9+691737r3&#10;Xvfuvde9+691737r3Xvfuvde9+691737r3Xvfuvde9+691737r3Xvfuvde9+691737r3Xvfuvde9&#10;+691737r3Xvfuvdf/9Lf49+691737r3Xvfuvde9+691737r3Xvfuvde9+691737r3Xvfuvde9+69&#10;0hOxeretO3tt1Ozu1+vtldl7TrLmp23vza+E3bg5mI0iRsXnoJ4dY/suE1KeQQR7X7dum57Pci82&#10;m4ktpV4PE7Rt/vSkH8ukG47Xtu72xs91t47mI8UlRZF/3lgR+fVJPyP/AOE6fwL7lauy/VsG9/jX&#10;umqM06P1/mH3HseWsmNzLXbG3o1UY4l/sU2IyOPjX6AAce5t5b+8Xz7s2mHdDFuUQoP1V0S0HpLH&#10;pqf6UiSHqFOY/u78h7yWm2sSbbKan9JtcVT6xSaqD+jG8Y6oV+Rn/Cbr5xdUtW5PpXLdf/JbbVOs&#10;kkEO38pTdc9gNBCS0s1VtHfFQmOvosyQ0O4KuZzdEjLaA89cufeR5H3bTFvSS7ZKeJdTNFX0EkQ1&#10;8fNokA4k0rSCOYvu4877Vql2V4tyiHAIwhlp845To4eSyuTwArStIfbXRHdfQuefbHdfU/YfVWeW&#10;WSKPHb+2jnNry1fjAYy46TLQRJVRFWV0mpmeN1KsrFSCZv2nftk36D6rZLuG7j9YpFen26SSp9Qa&#10;EHBFeoS3bYt62Gf6XerSW1k9JY2Sv2agAw+YqCMg06Cf2bdFPXvfuvde9+691737r3Xvfuvde9+6&#10;91737r3Tnh83mdvV8OVwGXyeDylMwanyWHr6rGV9OwYOGhrKJ0kQ3AN1Ycge2poIbiMxXCK6niGA&#10;YH7Qajp2Gea3kEtu7Iw4FSVI+wih6OF11/Mf+e3VPiTY/wAvfkBj6On8H2+JyvZW5N2YGnFP/m1p&#10;9vbunrqFFtw6rTgOAAwIUAA7cfbfkLdam+2e0YmtWWFI3NfV4wrH9uPLoYbd7jc+bVQWO73SgUor&#10;TPIop6JIWUfsz59Hs67/AOFDn8zTY5p1z3YvXPa8FOYQtP2J1RtSnEsMKlBBUVXW6bdqHDAjXI03&#10;lJUHXcsWAu4/d49sr6vgW01oTXMM8h4+YExmA+QpT5cOhzt33hPcuxp49xDdgeU0CDh5EwiEn7a1&#10;+fHo83Xn/CpjunHmmXtj4o9X7uH7a1c3Xm/N19dE/saJpaam3JTbpt+5+4sbSn0jxl7nygC7j91n&#10;ZZKnad2nh9PGijm/aUMHlitPnTy6HO3/AHo96jp+9dqgm9fClkh8vIOJ/PNK8MV8+jy9f/8ACoL4&#10;i5lY4uyeiO/9i1clgZNtR7C3/iICIQ7GesqsrhKq2vUimOgcn0khQzaANuH3X+boSTtt/aTj+n4s&#10;TH7AElX55Yef5jjb/vO8pTUG5WF1AT/B4Uqj7SXjb9in/MePr/8Anwfyvt/eKFvkTLsjIzE2xvYH&#10;XHZO39CiVYhJLm4sVUYpQS4IByGrTdioVWIA+4ew/uhYVYbd46j8UU0L/wDGfEEn/GOhvt/vr7YX&#10;9FO4+Ax8pYZk/wCNaCn/ABuvn0dvr75w/DTtVqeHrr5VfHvd1bUtEsWIxHb2xJs8HnLCCObb71y1&#10;sbPofQslOpbSbA2PsEbhyPzntQJ3HaruFR+JreULjj36dJpXyPQ22/nfk3daDbt1tJmP4VuItWeF&#10;U1ahWmKjoz9PUU9XTwVdJPDVUtVDFUU1TTypNT1FPMgkhngmjJV0dSGVlJBBBBt7C7KyMUcUIwQc&#10;EEeR6E6srqHQ1ByCMgg8CD1m9663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Qd717f6m62RpOxe0Ou9gom&#10;jW+9d7ba2sieUoI9TZ2pgA1GWMLf661t+oXMbLZ923I0261muD/wuN39f4VPof2Houvd32nbRXcb&#10;qG3/AOakiJ6fxMPUftHRNt7/AM2T+W518szZ75ldIV4gUs42Ruj/AEmMwAUnwp1vFljIfWLCMMf1&#10;f6lrDKx9pvcjcKeBs1ytf9+p4P8A1eMdPz/yjoHXvuv7cbfXx95tmp/vt/G/Z4Ikr+X+Tom++/8A&#10;hRb/AC0NoioO3939s9pGFHaMbE6lzuPNWyo7COn/ANJsm3AGYqFHlKC7LcgaioysPu6e5d5T6iGC&#10;1r/v2dTT7fBE38q8Ps6B1994j21tK/TzT3VP99QMK/Z4xh/nTj9vRNd9/wDCpjovHmo/0ZfFPtnd&#10;yq7ikO+987P66M8YdwjVA2/BunxEqEJVTIASwudILDKw+61vslP3nusEPr4UUk1Ps1mCvn6fzwDr&#10;770Wxx1/dm1Tzeniyxw1+3QJ6eXr/nJpvv8A4VIfJTIioHWnxo6Q2hrP+TNvfOb77DeBCyX8hwdT&#10;tlZG0iSzaVFypKkKVcZ2H3W+Wo6fvPc7mb18JYoa/wC9Canl/qOAbffeg5kkr+7dttofTxGllp/v&#10;Jhr5+n8skv33/wAKEv5ne8fKmG7W2L1pDMCjw7E6k2LNaNojE6RVW/aXOzxk31CSOYOrcoy2HsaW&#10;H3e/bGzoZrSW5I85biX/AARNED9hFPUdAy++8F7m3lRDdRWwP++oIv8ADKspH2g19D0THff8zb+Y&#10;R2Qagbp+Y/yCMFW7vU0O3OyNwbHxc4d3kaKTE7Ilx1MY7ubReLQLKAoCIFGdh7Ze3u20+l2a0qOB&#10;eFJWH+2lDtX51rx9T0Db73M9wNyr9VvF3Q8QkzxKf9rGUWnypTh6Don26N67y3vWJkd6bt3Nu/IR&#10;69FdujPZXP1ieRUWTRU5aWVxqEaBrNyFW/0HsYWtlZWKeHZQpCvoiKg/YoA8z0ELq9vL5/EvZnmb&#10;1dmc/tYk+Q6TPtV0l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NT09RV1EFJSQTVVVVTRU9NTU8TzVFRUTO&#10;I4YIIYwWd3YhVVQSSQAL+6syopdzQDJJwAB5nqyqzsEQVJwAMkk8AB0YLZHxD+V/ZfgPXnxl7/3x&#10;HU+MxVG1Onuws9R6JNBWaStxuPkiSO0iM0ruEVWDMwU39h++5v5T2yv7x3O0gI8pLiJD9lGcEnBw&#10;BXoQWXKPNe5U/d+2XU9fNLeVh9tVQimRnh0bvZf8lz+Z7vsQPh/iRvjGRT6T5N6Z/r/r4woyLIXn&#10;p985fHzLpVgSvj13BUKXBX2EL33o9sLCom3eJiP99pLLX7DFG4/nTz4dC2y9mPc6+oYdplUH/fjx&#10;RftEsiH+VfLj0bfZn/Cbb+Y1ucxfx1+hOuVcK0n97+zsjkHhurMyFdgYfNgsNIXhtJLL6ramUJXv&#10;3kvbm1r4H1Vz/wA04QP+rskXQts/u4e4t1Tx/pbb/mpMT/1ajk6Ntsv/AISxdu12j/SJ8uuuNrX1&#10;eT+5fWO59+6beXRo/jmT23qvaC97W1v9fGvlCN796faI/wDknbRNL/zUmSL0/hSb5/sHrgW2X3W9&#10;3f8A5KG7wxf804Xl9f4nh+X7T6ZNps7/AIS2/HKh8P8ApA+Tvdm5gpX7j+523dibF8qiW7iE5qDc&#10;XjJT0gtrs3qsR6fYSvPvScxvX937XbReniPLL/x0w1z9np8+hZZ/de5cSn7w3O5l9fDSKL9moTU/&#10;n0a/Zn/Ccz+WptcwHOba7h7HERQyDefbGToRUhVjBWf/AEe0+BIDFGJ8ZQ3kexAEYQKXv3jPcq6r&#10;4EtvbV/33Appx4eMZfXzrwHzqK7P7uvtta08eK4uaf78nYV4cfCEXp5U4n5UNZs/+Tj/ACydj+L+&#10;C/D/AKzrfCulP74VO7+wrjxPD+7/AH/yeT8hs7G73OoK36kQqFLz3j9zb6vj7xMtf99iOH5/6EiU&#10;4eX2cCehVZ+z3tnY08HaIWp/vwyS/wDV13rx8/t8h0bDaHxO+LHXzRPsL40/H/ZDwOJIX2h0311t&#10;poZBMagSRNhsbCVYSEuCOdXP159hO85s5q3AEX+53c9ePiXEz/L8Tnyx0K7TlTlbb6Gw221gp/vu&#10;3hT5/hQeeeh6p6enpKeCkpIIaWlpYYqempqeJIaenp4UEcMEEMYCoiKAqqoAAAAFvZAzM7F3NSck&#10;nJJPmej5VVFCIKAYAGAAOAA6ze9db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gp7B6I6P7ZWZO1OmuqezEqEW&#10;OoTsHrvaG81njWL7dY5l3HR1IZRH6AGuNPH049mu379vm0kHar2e2pw8KaSOnn+Bh556Ktw2LY92&#10;BG62cFzXj4sMclfLOtT5Y6IT2R/JV/lj9neeXLfFTaG2q2Wxjrut87vTrb7VxxrgxeyslRY88Egp&#10;LRun506gpA+233q9ztsoIt1klUeUyxzV+1pEZ/2MD0A9y9l/bPc6mXao4mPnC0kNPsWN1T9qkfLq&#10;vjsv/hMP8ONxCoqOse5O++ta6YztFS5et2Z2Dtyk1sGp0p8fPjMZkCqeoN5cs7MNPqUhi0g7Z957&#10;nK3ou52drcqKZUSROfWpDumflGKf4I+3L7snJ1xVtsvLq2Y1wxjlQelAUR8fOQ1/w159n/8ACW/5&#10;CYf7iTp35N9Qb+jjTyQQdhbX3h1bWTkXZ4FGA/vZFrsAI2eVVZj6jGvPuQ9r+9Jy9NQbxtlxbnzM&#10;TxzgfPv8A/bgkeVeo+3P7r3MENTs+529wPISpJAT8uzxx9mQD506rp7R/kUfzOer1q6o/HluwsRS&#10;BSct1dvfZO72qCRcrSbaSugzkhH5tirf4+5F2v329sd0on7x+nc/hniljp9r6TEP+cnUd7p7Ge5u&#10;11f93/UIPxQSxyV+xNQlP+8dVz9nfHjv3pWonpe4eku2erZqd1SUdg9ebt2hH+44jheOfPUkCOkh&#10;ZfFIjFXDKUJDAmRts5i2De1DbPfQXQP++po5P5IxIp5g5Hn1HW58vb9srFd4sp7Uj/fsUkf82UDP&#10;keB8ugd9nPRP1737r3Xvfuvde9+691737r3Xvfuvde9+691737r3Xvfuvde9+690aX45fNj5WfEr&#10;Jpkfj33nv3rmm+6FbV7ZoMqcpsTK1PkR2nzWwM8tVhayRtAUy1FC8gUsqsAxuFuY+SeVObYvD5hs&#10;Yrk0oHK6ZVHosq6ZFHyDAV8uhTy5zrzVynL4nL99LbCtSgbVEx9WibVGx+ZUmnn1sW/Fv/hT9ubG&#10;rjNvfMPoyl3LTRiGnquy+j5osRnDGgEZq8l1zump+yqZ3/XM9HmKKMG/jpgCFGOnNP3YLWXVccnX&#10;xiOSIbnuX7FmQalA4ANG59W6yI5X+85cx6bfnCxEowDNbHS32mFzpYniSsiD0XrZG+L38xP4a/MW&#10;mp06I7z2juHckseubr3NVEu0OyaUoCZwdj7nWlr6iOLSQ9TRRT0/0KzMGUnG7mj265y5OYnfrGSO&#10;Mf6Ko8SE+n6qakBP8LFW+XWR3LHuHydzgoGxX0ckh/0Jj4cw9f0n0sQPNlDL8+jr+wT0Neve/de6&#10;97917r3v3Xuve/de697917r3v3Xuve/de697917r3v3Xuve/de697917r3v3Xuve/de697917r3v&#10;3Xuve/de697917r3v3Xuve/de697917r3v3Xuve/de697917r3v3Xuve/de6/9Pf49+691737r3X&#10;vfuvde9+691737r3Xvfuvde9+691737r3Xvfuvde9+691737r3Xvfuvde9+690mN4bK2b2Ht+u2n&#10;v/aW2N8bVyiCPJ7a3hgcVubb+RjH0Suw2ainppgP6SRke1Vne3u3XC3e3zPBKvwvG7I4+xlII/I9&#10;Jryys9wt2tL+FJ4m+JJFV0P2qwIP5jqn75EfyCf5dPe/8QyWA63zfx/3XXO0xzvR+efAYoTCxijO&#10;wc9HkdvwwAizxY/G0rMCbSK2llmDl3399xdh0x3Fyu4RLjTcrran/NVSkpPoXdx8vLqIOYfYT273&#10;3VJb2zbfK2dVs2ha/wDNJg8QHyREPz8+qLfkH/wmI+SezjW5T4490dd904mJJZ4dub1o63qnfD3c&#10;mHH0EhkyuFq3VbBqipyVArHkRp9BOnL33neWrzTFzHZTWTnBeMieL5k4jkUfJUkI9T1BvMH3ZeZL&#10;PVLy5ew3qDOiQGCX5AZeNvtZ4x8h1Rx378GPl/8AF16hu+fjx2f17jKaRoX3RXbemy+xXmWTxmKm&#10;3/tw1mEma9vTDkGNirfpZSZx2Dnrk/mgAbDuMFwxzoDhZfzifTKPzQdQhv8AyPzfyuT+/tumt1H4&#10;yhaL8pU1Rn8nP8+io+xZ0FOve/de697917r3v3Xuve/de697917r3v3Xuve/de697917r3v3Xuve&#10;/de6X2yu1u0etpfuOuuyd/bBn1tJ5tlbx3FtaXyOuh5PJgqmA6ivBN7kcey+92ra9yGncbaK4HpJ&#10;Gj/8eB6MLLdd0206tuuZbc/8LkdP+OkdHQ2H/Nl/mR9ctE+3/mT3dkTC+tBvzcy9pqzeVprSp2dF&#10;mFkF2I0yAjTZLaVUAF3/ALTe225Ai42a2Wv++k8D5f6AY6fl9vHoZWHuv7j7cQbfeblqf79fx/n/&#10;AKMJK/n9nDo6WxP+FG38yjaIpxuDP9NdpGFEWQ776poceatlRFMlR/oyq9uAMxUsfEEF2awA0hQX&#10;f/dy9tbyv08dxa1/31OTT7PGWb+deH29DSx+8V7kWlPqJLe6p/v2ACv2+C0P8qcfs6OnsT/hU52z&#10;QmFezfiR13uhfStRLsTsrcuwyLvJqlhp9wY7cf0UxWRpOSreseQeMFX/AN1naZK/uzd5ovTxYUl9&#10;OJR4fnmnmMYyM7H70e7JT957TDL6+FM8XrwDpN8sV8jnODm7E/4VEfFHKGnj7H+PnfuzJJnSOWba&#10;s2wN/UNIXdF8002RyWBnaNbuzmOmZ7KNMbs2kAy/+69zXFU7buFrMB/vwSxE/kElFfSrAepHQzsf&#10;vPcqS0G47fdQ1/gMUoH7XiNPWgJ9AejkbG/4UDfywN4rTLlO5919d1VSIgtHvnqXsUNFNKE/Yqa/&#10;Z2PzFHGVLkNI9UIxoY67aSwNvvu/e6FmT4VlHcgecU8PzyBI8bH7NNcjHGgxsff/ANsbyglvZLcn&#10;ylgm/YTGkij7S1MceHRx9j/zLf5fnYpiTa3zH+PElROCYKDO9n7Y2fk57LrZYcVvCegqXYKCxRYi&#10;wAJIsD7B197ae4O3VN1s13QcSsDyKP8AbRhh/PoYWPuVyBuNBa7xaEngGmSNj9iyFT/Lo3G198bL&#10;3vSmu2Xu/a+7qJQGas2vn8Tn6VVZ2jVjUYqaVACysoN/qCPwfYRurG9sX8O9heFvR0ZD+xgOhba3&#10;1lerrspkmX1R1cftUnpUe0vSr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kTvDsrrnrynNXv/f8AsnY1KsJqDU7w3Vgt&#10;s04pwkshnM2angXRpgmbVe1o3N7I1ltntm47i2jb7eSc8KRozmuMUUH1H7R69Irzctu29dd/cRwD&#10;jWR1QUznuI9D+w+nRS96/wAzv+Xn1+ahNx/Mr49PPSeQVVJtrsrbu+K6nlieWOammoNky5CZZkaJ&#10;1eEx+RTpBUF01C2y9sfcPcKG22a7oeBeF4geGayBBTPGtP2HoJ3vub7fbfUXO82lRxCTJKRxxSMu&#10;a4OKV+WR0UTe/wDwoE/lf7Q86YzundXYNTT61em2R1L2OdUseu8UFdu7HYikluVAWSOoaM61Ie2o&#10;qL7H7v3uheUMtkluD5y3EP8AMRvIw+wiuOHDoI3vv97Y2dRFevcEeUcE38jIkan7QaZ49FB3v/wq&#10;E+IeL88fX3Q3yF3jNFrWOXccPXux8dUuusK8NRSZnM1Aja0dmkpFcBmvGCoDC+x+6/zfLQ7hf2kI&#10;P8BmlI/IxxivHgxHzzgI3v3neUYqjb7C7mI/jEUQP2ESSGnDioPy9Seb6/4VP78qzURdZ/D3aOBC&#10;h0pa3fXbWZ3aZGCyiOoqMZgMLhdAJMDNCtW9grqJT5FaMY2P3WLBKHc94kk9RFAsfpgM8klfPOkc&#10;RjFCD7770l+9Rtmzxx+hlnaT1yVSOOnljUeBzmoKBvj/AIUp/wAw3dH3Ee2sR8fetoX8qUsu1+uc&#10;9l8hBE3mWF5p99ZzLwSTKJIyzilSNmiQiJVaRHGFj92v28taG5e7uT565lUHhXEUUZAwfxE0JzWh&#10;AQvvvJe4V1UWyWlsPLRCzEcaZlkkBOR+ECoGOIJO97/zpv5nu/vOuX+Wu9cTDN5FWDZG3uv+vft4&#10;n1hYoKrY+Ix9R6Q5CyNM0nCkuWUMBhY+y3tht9DDtEbkecryzV+0SyOPLhSnyp0D733n9zr+vjbt&#10;IgPlGkUVPsMUaHz41r8+id72+Wnyo7K8w7E+Svfm+kn1CWHd3cHYO4adlbgxiny2QljVAOAiqFA4&#10;AA49jGx5S5V2yn7u2y1gp/vu3iQ/tVAfz6B97zZzTuVf3huV1PX/AH5cSuP2M5H5dF+Zmdmd2ZnZ&#10;izMxLMzMbszMeSSfqfYg4YHRBxyeuve+t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0NGxvjf8iOzxEetOhe&#10;6OwxPo8B2N1bvjdom8qCSPxHAUNRq1KystvqCCPr7Jb7mTl3a6/vO/trenHxZ4o6f72w6OrHlzmH&#10;c6fu2wuLivDwoJZK/wC8KejkbI/k4/zNuwDGMD8P+zKDyqzL/fep2j1mAEV2PkPY+TxQQ/ttYPYk&#10;lQLl01A2+94/bLb/AO33iFqf76Ek3p/vlJPX/D6HoY2Xs97mbhTwNomWv+/DHD/1eeP0/wBVR0cf&#10;ZH/Cbj+Y3uoRtnx0P1oGZta7z7PrcjLGqs4vp67xOeUlgilQH/trqK+vQDb77yPtxaf7j/VXP/NO&#10;AD0/39JF/g8j8qjCy+7h7i3X+5H0tt/zUmJ/6sxy/wCoj50OLsn/AISw9nVvhbsf5fbE23+lp4dk&#10;9Vbg3te3LRQ1Ody+37X+gdojb66D+kg6++9PtiVG27PLJ6GWdI/5LHL+yv59DGy+63ub0/eO7xR+&#10;vhwPJ/NpIv20/Lo4myP+Eu/xQxvgfsP5Cd/7vki8bSx7Ui692JR1LpoLJJFksXnpVjchwypOH0sA&#10;sgZdTA6++9FzZLUbdt9pCD/vzxZSP95eIV4cRT5eXQwsvuwcqR0O4bhdTU/g8KIH/eklNOPnX59G&#10;/wBjf8J8v5Yez2ppct1HvTsaemaJ0m3z21v5VkmhKMstTR7KrMLTSgshLRPCYm1MrIUsoCF994P3&#10;PvKiG7jtgfKKCL58DIshH2g1FBmvQusfu/8AtlZkGW0kuSP9+zy/LiI2jB+wihqcU6OHsf8Alg/y&#10;8uu/t2218Nfj7JNSeI0tXujrnA78yFPLB4TDUw5HfUeSnWZDBGyzCTyBtbBtUkhYHX3uf7h7jX6n&#10;ebuh4hJmiBrWopEUFMnFKUoOAFBhY+2Pt7t1DbbNaVHAvCspFKUNZQ5rgZrWtTXJqbfZ/WvXPXlO&#10;KTYGwNk7GpVhFOKbZ+1cFtmnFOEijEAhwsEC6NMEK6bWtGgtZFsEbzc9x3Fte4XEk541kdnNc5qx&#10;Pqf2n16Ftntu3beuiwt44BwpGioKYx2geg/YPTpbe0XS3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sU0MN&#10;TDLT1EUU9PPFJDPBNGssM0MqlJYpYnBVlZSQykWI4PvasVIZTQjII8utEBgVYVB4jonPa38u74Md&#10;2tUT9l/FHo3P5KqVlqc/SbAwe2d1TqxJ0y7t2pHQ5NgCWKg1fpJJWxJJGW1e4nPWyUXbN2uY1HBD&#10;KzoP+bchZP8AjPQO3X285G3urbltVtIx4uIlRz/zcjCv/wAa6rM7Y/4Tc/y8t9x1UuwD3L0jXNre&#10;hj2d2C26sHBIykJHWY/s+mzdZNCt76I8lDISB+7a4MmbT95H3DsCBuH098vn4kWhj9hgaNQftQj5&#10;dRpu33cfb2+BNh9RYt5eHLrUfaJlkYj7HB+fVYnbf/CWntTH+ep6K+VGwd2q2p6fEdr7I3D1/JTg&#10;XtTyZ/aU+5FqDwD5f4dALkjQNOppO2j70u1SUXfdqlh9WglSWvz0SCGn2a2+3qMt2+67usdW2LdY&#10;pvRZ43ip8tcZmr9uhfs6q57e/kafzMuofuamb48VnZGHp9WnM9Q7n21v37rRa/222qGpjzp+otrx&#10;K35textKW0e+Xtnu9FG4i2c/huEeKn2uVMX/AFU6i/d/Y/3L2irHbzcoPxW7pLX7EBEv/VPqszf/&#10;AFX2f1Rlf4F2l1xv3rXN6nX+D7/2fuHZ2V1RgGRf4fuKnpprrqFxo4uL/X3Ju37rte7RePtdzFcp&#10;/FFIki/tQkdRpf7Vue1S+BultLbP/DLG8bfscA9IL2v6Qde9+691737r3Xvfuvde9+691737r3Xv&#10;fuvdZqeoqKSogq6SealqqWaKopqmnleGop6iFxJDPBNGQyOjAMrKQQQCDf3VlV1KOKg4IOQQfI9W&#10;VmRg6GhGQRggjgQerf8A4pfzyvn78XBjMHP2UnfHXmP8UA2R3otdvCenoUQQfb4bfiTw7gpfFEAl&#10;JDJkZqSHStqRkBRog5r9jeQOadU6230Fw2fFtaRgnjVoqGJqnLEIrtnvBz1LvKvvhz9yvpga5+vt&#10;1x4dzWQgcKLLUSrQfCC7IuOwjHWzD8Uf+FGHwt7xbHbe7wo9xfFzfFW0UBl3Y7bw6uqqqUqiRUnY&#10;eBp45qUatbSS5nE0NPGoF6liSBjPzX93PnTY9VxsbJukAz+n+nOB84XJDfIRyOxP4R1ktyp94nkz&#10;fNNvvavtc5x+p+pAT8pVAK/MyRooH4j1fLtLeO0N/wC38duzYm6tt712rmIRUYnc20s5jNx7fylO&#10;eBPjszh5ZqadP9qikYf4+4Gu7O82+4a0v4nglTDJIrI6n0KsAR+Y6na0vLS/t1u7GVJonyrxsrow&#10;9Qykg/kelJ7TdKeve/de697917r3v3Xuve/de697917r3v3Xuve/de697917r3v3Xuve/de69791&#10;7r3v3Xuve/de697917r3v3Xuve/de697917r3v3Xuve/de697917r3v3Xuve/de6/9Tf49+69173&#10;7r3Xvfuvde9+691737r3Xvfuvde9+691737r3Xvfuvde9+691737r3Xvfuvde9+691737r3Xvfuv&#10;de9+691wkjjmjkiljSWKVGjlikVXjkjddLxyI1wQQSCCLEe9gkGowR1ogEUOQeq6e/v5TH8vb5Im&#10;urOwPjPsLE7krjLNJvLrOmqOq90tXTLpOTrq7YUlBFkJx+DlYKpDxqQ2FpF5f92vcLlvSm37nK8a&#10;48OYidKD8IEoYoP9IVPz6jvf/af2+5k1PuG2RJI3+iQgwPX+ImIqHP8Apww+XVInf3/CXDalZ97k&#10;/jB8ls3gpOWo9nd47epNwUcjvdmRt/7HjoZaeNDwinb1S5X9UhYEtN2wfeju00xc0bYsg85LZyh/&#10;5xSlgT6/qqPQekJ7/wDdftX1S8sbkyHyjuUDj/nLEFIH/Npj8/Wkvvz+SH/Mh6BFZXV3Qlf2ttyk&#10;8p/vN0XkqfsyCoWFPJLJFtXGrFuNEC8658JGp+gJIIE27B73+2/MFES/FpIfwXSmEj/bmsJ+wSE9&#10;Qpv3sl7j7BV3sDdxj8dsRMD/ALQUm/MxjqrHcG3Nw7Sy9bt/dWBzO2c/jZPDkcJuDF12Gy9BNpDe&#10;KtxuRSOaJrEHS6A29ynb3NvdwrcWsiyxtkMjBlP2MCQfyPUXXFtcWkzW91G0Ui8VdSrD7QQCPzHT&#10;N7f6Y697917r3v3Xuve/de697917r3v3Xuve/de697917r3v3Xuve/de697917r3v3Xuve/de697&#10;917qVQ11djKqGuxtZVY+tpyzQVlDUTUlVAzIY2aGogKupKkqSpHBI90eNJVKSKGU8QRUH8j1dJHi&#10;cPGSrDgQaEfmOjLbK+bnzJ648a7E+VvyL2pTxfSgwvc/YdHi3HrIWfEx5H7aUAu7BZImAY6gA3Ps&#10;NXvJHJu5VN/tNnKT5tbQlvybRqHDyPQlsuducdup9Dut3EB5LcShfzXXpPHzHRvtlfzwP5oexvHH&#10;Q/KfPZ6kTiSk3rsfrDef3C+shZMjuLCVFati97xVSE2UElQF9g+99j/a6+qZNqWM+scs8dPySQL+&#10;1T+3oXWXvb7n2NAm6NIPSSKGSv5vGW/Yw/Z0bbZf/Clv+YNtsQxbk238dew4Q0YqJtwdfbpxGSkj&#10;VgZDBUbN3BjaeORgCAzUjqL30H2Er37tPt7c1NtLd258gkqMPzEkTkj/AGwPz6Ftl95P3AtqC5jt&#10;LgeeuJ1P5GOVAD/tSPl0bTZf/CqHf1J4k7E+HWz8/q0LNU7L7fzW0PFfxCSeKhzmCzmvTadliNQm&#10;rUimRdDNIEr37q9g9Tt28yR/KS3WT1xVZYqeWaHgcZoBZZfelv0oNx2eOT5x3DR+maNFJXzxUcRn&#10;FSbDZ3/Coz4sV/hG/wD46d/bXZwvnO0qvrzfEcLmK7aGy+TwDOoey6tAJX1ab+ghO8+65zVHX937&#10;jay+niCaL/jqS+X88fPoV2f3n+VpKfX7ddRevhmKX/jzxef+ry6Nfs//AIURfyydzeL+Ndhdmdee&#10;RrOd4dRburfAPK8eqX+4EecuLKr+jUdLrxqDqoUvPu7+5ttXwLeG4/5p3EYr/wA5TF9mfT0pUV2f&#10;3hvbO5p41xNb/wDNS3kNP+cQl+3Hr9tDUbO/m9/y0t8iI4X5idR0Qm06P741uZ67I1JG48o7Ao8Y&#10;U4lW+u1iHB5jkChW89oPcuxr4+z3DU/32Fm9f99M9eHl8vUVFNn7u+2t9Twd4gWv+/C0Xp/v1Upx&#10;8/n6Ghpdn/Kv4vdh+L+4HyR6E3x520wf3P7h683N5mMrw6Yv4LkZ9R1xyJYf2lYfVTYLXnKnNG3V&#10;/eG23UFOPiW8yU8/xIPUft6FFnzVyxuFPoNytZ68PDuInr5fhc+YP7Oh1p6inq6eCrpJ4aqlqoYq&#10;imqaeVJqeop5kEkM8E0ZKujqQyspIIIINvZCysjFHFCMEHBBHkej1WV1Doag5BGQQeBB6ze9db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DUVFPSU89X&#10;Vzw0tLSwy1FTU1EqQ09PTwoZJp55pCFREUFmZiAACSbe9qrOwRBUnAAyST5DrTMqKXc0AyScAAcS&#10;T0AW8vlr8VuujIvYHyX+P+x3hd4pI93dx9d7clSVHMbwmLL5GFtYYFdFr34tfj2ILLlLmrcaHb9s&#10;u56/77t5n/46h6ILzmzlbbq/vDc7WCn+/LiFP+POOioby/nIfyyNiiU5v5f9a1wh06/7m0m8OxSd&#10;SRuPEOvsZlC/Ei30XsQwPKOFFdl7N+5t/TwNnmWv+/DHD6/79dKcPP5eo6Cl57xe2djXx93han++&#10;xJN6f76R68fL5+h6KhvP/hRt/LX2uJjg8/3L2OY0kZF2Z1TW0JqGRHZY4f8ASHV4EAuUVV8hUXdd&#10;RUBygssvu5e5V1Tx47e2r/vycGnD/fKy/wAq8D8qhS8+8V7b2tfAkuLmn++4CK8f9+tFx+dOI+dC&#10;n7y/4VKfHmh+4/0ffF7ubc4Uyfa/3y3TsjYnmUSsIjUDCNuPxlkCMwXyaWLKCwUMwssvutcwvT94&#10;bpbRevhpLL+zV4Nc/Z/kAUvPvQ8vJX937XcS+niPFFX7dPjU8vX/ACkpu8/+FTfcdcznr34k9Z7X&#10;QkeNd59kbp34yrdNQdsHj9uBiQJLEAWuvB0nWLLL7rOzR/8AJR3eaX/mnCkX/Hnm+X+o4Cl596Pe&#10;HP8Auv2mGL/mpM8v/HUh+f8AqGSkby/4UjfzHdziUYRuheujJp0nZvV1dXGGyRqfF/pBy+dBuUZj&#10;rDcu1rAIEF1l92724taeP9Vc/wDNScCvH/fUcX+oD51CV59473Guq+B9Lb/804CacP8Afskv8/U/&#10;KhSt7fzoP5ne/vMMz8uN94uOXUBHsnCbD678SHhUhm2HicdKNI4DGQv+SxNz7Ftj7L+2G308HaIm&#10;I/360s38pZHH8qdBO995vc2/r427yrX/AH2sUP8A1ajQ/wA69FH3v8vPlf2X5x2H8mu/98R1PkEt&#10;PuvuHsLPUeiTWGhjoslkJIkjtI6rEiBFViqqFNvYuseUOU9sp+7tstICPOO3iQ/bVUBJwMk16CV7&#10;zdzXuVf3hud1PXye4lYfZRnIpk44dF9qKioq6ierq55qqqqppaipqaiV5qioqJnMk0880hLO7sSz&#10;MxJJJJN/YgVVRQiCgGABgADyHQfZmdi7mpOSTkkniSesPu3Ve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n4&#10;3FZPNVkWOw+Or8tkJ9XgocbR1FdWTaF1P4qWlV3awBJsvA9tyyxQoZJmCKOJYgAfmcdORRSzOI4V&#10;LseAUEn9gz0arYfwD+cHZvhfY3xI+RWeo6gosWWj6h3zQ4AtJKkSq24cnRQUKm8isQ1QLJdzZFZg&#10;Fb/n/kfbKi+3ezjI/D9REX8/wKxby9OOOJHQqsOQed9zobHabuQH8X08oTy/GyhfP14Z4A9HQ2L/&#10;ACFf5oe90hqJvj5RbJoJ1Ro6zfXZ3WWIcBozIfNh6HLVeSiIsqkS0Sm7Afh9ILvvfr2usSVG4Gdh&#10;5RQTN/xoxqh/Jv8AJUZ2PsP7n3wDHbxAp85ZoV/4yJGcfmv+Xo6exf8AhL/8xMu8MnYXePx42TRy&#10;smuPAVnYO+MvTp5Csvmop8LiKUsAAyLHXsCDYshuACr770HJ0II2+xu52H8YiiU/mJJG/ag/PoZ2&#10;P3YucJiDuF9aQA/wGWVh+RjjX9jH8ujmbD/4Swdf0iwydnfMDeOfdmR6ij2H1RhdoLEpCeSnhyW4&#10;MxnDIQRIFmakS+pSYhpIcGX/AN6fcHqNr2eOP0Ms7SeuSqRxU8saj55zgZWH3W9vQA7nu8knqIoF&#10;j9MAvJLXzzpHljGTm7F/4Tb/AMufanjbcbd8dnOAfKu8uzaHFwO7RMh0R9d4nBOqhmDoplYgqoZm&#10;GrUDL/7yXuNd1Ft9La/804Sx/wCq0ko/l5nhigysfu4e3Vp/uR9Vc/8ANSYKP+qMcR/n+3NTnbH/&#10;AJO38svr0xnA/D7q+vMVtP8Afh909nA6XLjyL2TkcsH5Y313uLA8AAAy+94vc3cf9yN4nWv++tEP&#10;/VlI+hnY+z/tpt9PA2eBqf791zf9Xnkr0crYvx3+P/VxgbrPozp3rpqbxfbHYvWWytomn8DxyQeA&#10;7foqfRoaGJk02sUQj9IsDL/mLmDdKjc764ua8fFmkkrWta62Pqf2n16GNjy9sG10/dljb29OHhQx&#10;x0pSlNCj0H7B0MXsn6OO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pj3HtjbW8MTU4Hdu3sHunB1g01eF3HiaD&#10;N4mqUqUK1OOyccsLizMLMh4JH59v211c2couLSRopF4MjFWH2FSCOmLi1tryIwXcayoeKuoZT9oY&#10;EHquPuX+Th/La7w+6qNyfFrYm1MvUu8y5vqZst1JWQVUn+cq/sOvqigx07tyWFZRTKWJcqXswkfZ&#10;veT3J2Oi226yyoPwz6bgEelZQ7gf6VlPlWmOo63n2d9t97q1ztcUTnOqDVAQfWkRRD/tlI86Vz1U&#10;73N/wlz6MzYqKvoP5Jdmde1LF5osR2dtzbvZuJLsxYUdPkNvHbdVTxD6K8q1bgD1azz7ljZvvR77&#10;BRN/22G4H8ULvC32kP4yk/IaB9nUUbz91/Y56vsO5TW5/hmRJl+wFPBYD5nWft6qR7s/4Tn/AMxD&#10;q/7us2Fiesu/cPBrlhbrrfFLg9wfaJyXq9v9kx4UeawJ+3oaqqY8BC7HT7lvZPvF+3e6US/ebb3P&#10;+/oiyV+TwmTHzZU+dB1Eu9fd29w9rq9gkN+g/wB8yhXp80mEefkrP8q9VJdx/Fr5JfHqcw949Eds&#10;9VRmZYIMjvjYe5MBhK+RzZP4Vn66nWhq1JuoelqJF1Are4IEt7NzTy1zCtdjv4Ls8SIpUdh/pkB1&#10;L/tgOom3jlfmTl5qb5YT2vkDLE6Kf9K5Glv9qT0Avs/6Ieve/de697917r3v3Xuve/de697917ox&#10;Hx6+WnyS+KW4/wC9Hx67l3x1fXyVMNVkaDAZeRtsZ+SAaYl3Rs7ICfE5RFAAVMhRTKOCACAQHeYe&#10;UuWua7b6XmGyiulAoC696V/gkFJE+1GHQi5e5s5k5VuPquXryW1atSEbsan8cZrG/wBjqetlb4kf&#10;8KdczRDF7W+aXTsWagDUtJL2z0qkVBk0TV4pK/cXW2cnFNOxuss82MyVMFCsIaFyyoMaubvuxQvq&#10;uuS7zQcnwLnK/YkyjUPQB0byrIOPWSXKX3mpk02vOdnrGB49thvteFjQ+pKOvnSM8Otmv40fNj4s&#10;/L/BLnPjz3TszsGSOmSqyW2KavOJ35gI2ABbcOws4tNl6NNV0WeajEMhVvFJIBf3jJzLyTzVyfP4&#10;HMNlJbitFcjVE/8ApJVrGx86BqjzA6yX5a515W5vg8fl69juCBVkB0yp/p4mpIvpUrQ+RPRpvYW6&#10;FPXvfuvde9+691737r3Xvfuvde9+691737r3Xvfuvde9+691737r3Xvfuvde9+691737r3Xvfuvd&#10;e9+691737r3Xvfuvde9+691737r3Xvfuvde9+691/9Xf49+691737r3Xvfuvde9+691737r3Xvfu&#10;vde9+691737r3Xvfuvde9+691737r3Xvfuvde9+691737r3Xvfuvde9+691737r3Xvfuvde9+691&#10;737r3QR9tdA9Hd9YhMF3Z1B1r2xioUkSlpOwtlbe3aKDyX1S4yXNU80lLICbrLTsjqeVYHn2b7Tv&#10;++bDN4+yXk1o54mKR46/6bSQGHyNR0UbtsGx79D4G92cN2g4CWNJKf6XUCVPzFD1Tt3r/wAJ0/5e&#10;nawrK7r/ABPY3x9zs6tJDL1zvGpze2jWMxJlrdsdiLl7REH/AID4+ro1FhpKi4aYti+8X7h7Vpj3&#10;B4dwjH+/owr0+Tw+Hn5ur/OvUP7793f2+3Wr7ek23yH/AHzIWSvzSbxMfJGQelOqYO9f+Ew/yh2e&#10;KzIdB91dXd042ANJDht10eV6m3lUBmOilo6eV8ziJWUWDS1GYpVb6hV/T7mfYvvO8r3lI9/sp7Jj&#10;xaMrPGPmT+nIPsEbfb59Q1vv3ZOaLOsmw3sF6o4K4aCQ/ID9SM/aZF+zy6pq70/lyfOb43ffT9wf&#10;GDtnbuHxur77dmJ25LvfYtKo5Vp9+bEbJYdNQ5QPXAkA2Hpa0y7F7jcjcyaV2fdIJHbhGz+FKfsi&#10;l0SH/eeoc3z26545b1NvG2TxovGRU8SIfbLFrjH5t0Sn2NugV1737r3Xvfuvde9+691737r3Xvfu&#10;vde9+691737r3Xvfuvde9+691737r3Xvfuvde9+691737r3Xvfuvde9+691737r3Xvfuvde9+691&#10;737r3Sp21vre2zJDNs/eO6dqSl3kMu2tw5bBSGSWLwSSF8XNEdTJ6GN7leDx7SXNjZXopeQpKP6a&#10;K3z/ABA+fSu2vr2zNbOZ4j/Qdl+X4SPLozO0/wCYT87tkeNdsfMb5M4+niBEePk7s7DyWITVKkrO&#10;uGyuQnpAxKKC/h1FbrfSzAhm79veRL7/AHK2ayYnz+mhDf70qBvP1+fHoS2nuDz1Y4td4vFA8vqZ&#10;Sv8AvLOV8vT5cOjM7T/nffzR9nGBaD5W7hytPC6GSm3ZsTqjeAqohUmqkgnrNyYGpqgHJKF450kC&#10;WRHUKtgzd+yHtdeVMm0ohPnHLPHTFKgJKq/PIIrkg56Etp72+6FnTw91dwPKSKCSua0JeJm+WCDT&#10;AIx0ZTan/CkH+ZBt0wnL1fRe+xF4Na7r6tmoxU+Jy0nm/uPk8MR5QQr+MrYAaNBuSGrv7t/tvcV8&#10;EXUFa/2c9afZ4qScPKtfnXoS2v3jfce3p4xtp6U+OClft8J4+PnSnyp0ZDan/Co/5O0Yi/vx8bOh&#10;9xENT+c7UynYOzBIqsxqxEMvX57QXBQRk6tBBJEmoBQ3d/dc5Yev0O5XUfGniLFJ9nwrFWnnwr8v&#10;MR2n3oOZkp9dttrJwr4bSx/b8TS0r5cafPyMZtb/AIVTYaXwRb2+FeTodLU61NftbvalyvkVpSKu&#10;aDE5balHoKJYxxtWvrbhnQer2Hbr7q0wqbLe1bjQPalfsqyztWp4nSKeh6EVr96aE0F7srLwqUug&#10;320VoFp8hqNfUdGI2z/wqE+G1asY3f0T8ltvTOFD/wABxnWG6aWKRpipLzVu5MVIY1SzllgLXuoQ&#10;2BIcuvuv85IT9Hf2cg/pNOh/YIZBWvzp8+hDbfed5Ocf45Y3kZ/orC4/aZkNKfKvy6MJtz/hRf8A&#10;y0s4EOT3X25s4skzFdx9TZmqMbRyaEjf+6M2VGqQetNJIA/UVb0+w/c/d09y4P7KK3m/0k6j/q4I&#10;+H/FV6ENv94n21n/ALWW4h/08DH/AKtl+P8AxdOjA7b/AJ3X8rbdLImO+We2qN3kMOncmw+3doqk&#10;gh87a5t07fo4woHHk16C3pDFuPYfufZH3StRWTaXP+klt5PlwSVj+XHzp0f23vZ7XXRpHuyD/TxX&#10;Efz4vEo/Ph5V6Hfbn8y/+XtumNJMX81PjNB5I0lSPPdxbI2pUMJH8aIKbdNZRyeS/wDurTrH1K25&#10;9kNz7Z+4VqaS7Lemn8FvLIP2orCnz4dHtv7le310Kxb1Zj/TXEcZ/Y7Ka/Lj0PO3vkd8ed3Oke1O&#10;+emNzvJO9LGm3u0dj5p3qooRUS0yLja6UmRYyHZByFIYixv7IbjlvmKzFbuwuYqCvfBKuOFe5Riu&#10;Oj635j5euzS1v7eXNOyeJs8aYY5pnoXaGuocnSw12NrKXIUVQGaCsoaiGrpZ1VzGzQ1EBZGAYFSV&#10;J5BHsoeN4mKSKVYcQRQj8j0bJIkqB4yGU8CDUH8x1K906v1737r3Xvfuvde9+691737r3Xvfuvde&#10;9+691737r3Xvfuvde9+691737r3Xvfuvde9+691737r3Xvfuvde9+691737r3Xvfuvde9+691737&#10;r3Xvfuvde9+691737r3Xvfuvde9+691737r3Xvfuvde9+691737r3Xvfuvde9+691737r3Xvfuvd&#10;NuVzOIwVKa/N5XG4ehDiM1mVrqXH0okZS6xmoq2RNRCsQL3sCfx7cihmnfw4ELt6KCT+wdNyzQwJ&#10;4k7hF9WIA/aei5bu+bfw12Es/wDfT5YfG/bElOCZKTNd29b0OQZvAKoRQ46bJCeWRo2V1jjjZmUg&#10;gEEexJackc5X9PotpvJQfNbaYjjTiEoBXFSadBy7515OsK/W7rZxEeTXMIPCuAXqTTNAK9Fi3d/O&#10;c/lh7JM65n5edf1pp2Kyf3Rwu/uwAxE4pv2G2HiMkJRqYG8ZYabv+gFgJ7P2Y9z74Aw7RKtf9+NF&#10;F5Vz4siU/Pzxx6DN37y+2VlXxt3ian++1ll86Y8KN6/l5Z4dFa3d/wAKNv5a+21lbDZ/uXf5j/Qm&#10;0eqa2iaf9p5P2jvurwgHKrH6yvqdT+kOyim0+7l7lXJHjR29v/zUnBp/ziWX7cenrQELXf3ivbe2&#10;B8GS4uKf77gIr/zlaP7M04+lSCvbv/4VIfGaiEn9wvjT3ruUhpPCN35jYGyA6hkEJkOGrdwaSwMh&#10;YDVpKqAW1koKLP7rfMz/AO5+52sX/NNZZfWvxLF8v58KZDF396DlpK/QbbdSf81Gij9P4Wl+fr5e&#10;uCt7v/4VRb8qw67C+G20cCQNMc+7+5Mzu0OwaT956XDbfwmkMDF+2Jm0lX9bagUFNn91ewTN/vMk&#10;nyjt1j9PNpZPnmnpgUyF7v70t++LDZo4/nJcNJ6+SxR/LFfXOcFY3j/wpk+fuf8AJFtrZXxu2JT+&#10;oQTYnYm9M1lFDeM3nqdz7kq6ZypRwhSiQaXIYMwVlFVn92bkC3obme8nPmGljVfPgEhVh/vR4eWR&#10;0Frz7y3P1xi2hs4B5aYpGby4l5mU/wC8jj54PRVt4/z3P5pG8RLC3yWfbFDLqP2WzusepMCY2ZJI&#10;y0WWjwb5EemQgD72wKo4HkUP7FVn7Ee1tnRv3Z4rDzknuG9Pw+KE8v4fUcDToLXnvp7oXlR+8vCU&#10;+UcMC+v4vCL+f8XoeIr0VfeH8xz58788q7m+ZPyTqaec6p8fje4d8bdxMx8qTJ5sPtyspKVgjxo8&#10;YaEhCLrYk3FVn7ccg2FPptmswRwJt4nYcfxOrN55znz6C157i8+39Rc7zeEHiBcSop8/hRlXiMYx&#10;5dFa3Rv7fW95RPvTem7N3zq6yCbdG48xn5RIqlFkEmWmlNwGYA3vYkfk+xTa2FjYjTZQRwj0RFT/&#10;AI6B0Frq/vr46r2aSY+ruz/8eJ6SftX0k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fNv7Y3&#10;LuyvXFbV29nNzZR11Jjdv4mvzNey6gupaPHRySEXIFwv19sXF1bWkfi3UixL6uwUftJA6ft7W5u5&#10;PCtY2lb0RSx/YAT0cHYP8tb5/wDZvgbaHw8+QlRS1TKKbJ5vrLcuzsLUapWhLwZzeMFBRuqurK7r&#10;OVQg6iPYPv8A3K5A2yovN4tARxVZkkYeeVjLt9mM+XQvsPbbn7c6Gz2e7IPBmheNT5YaQKv25x59&#10;HR2D/wAJ9P5nm9BDJl+otm9aU09mjqN/dsbDuImRHWWah2RWZuqivqIMctOsgKtqQenUCr/7wfth&#10;ZVEN5JckeUUEv+GVY1P2g0zx6Glh93/3NvaGa0jtgfOWeL/BG0jD7CAccOjtbB/4S3fJDJeA9n/J&#10;npPZquV+4Gxdv767HkgQysD41z0G11dgmltOtRqJXVYB2BO4fek5bir+69suZvTxXihr/vJnpn/V&#10;5dDWw+69zHJT957nbQ+vhJLNT/ehBXH88fPo6Owf+EtXx/xwh/0o/KXuLeJW33B2DtHZXWwl9CBv&#10;CNwndej1CQjUX4KjnSS4Lv8A70vMElf3XtVvD6eLJJN/xzwK+Xp/PAzsPuu7BHT96bpcTevhRxw/&#10;8f8AHp5+v8snX2J/wnl/lkbPEBzfWnYfZssDavLvvtveVMZmDOymeDr2bARMBqX0+MKQihgQX1gm&#10;/wDvDe515XwLmG1B/wB9W8Zp9hlEp/n548qDWx+737Z2dPHtpbkj/fs8gr9oiMQ/lTH21OnsP+WH&#10;/L062WH+6/w3+PzTUxR6et3R11gt/ZOnkjCCOaDK78jyVSkg8akSLKGvqN7u5YF3/uf7h7kT9VvN&#10;3Q8QkzRKePFYii0zwpTh6DoZ2Htl7fbbT6XZ7So4F4VlYcMhpQ5BxxrX9p6OJtXY+y9i0JxmyNob&#10;X2djSI1OP2rgMTt6hKwljEppMRDDHZS7lRp41Nb6n2Dru+vb+Txb6Z5m9ZHZz+1iT5dDC1sbKxTw&#10;rKFIV9ERUH7FAHmelR7S9K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jVlHR5GkqKDIUtNXUNZDJT1dHWQRVNJVU8q6JYKinnD&#10;I6MCQysCCOCPdkd43EkZKsDUEGhB9QRwPVXRJEMcgDKcEEVBHoQePVe/dn8p3+Xf3/8Adz79+K3W&#10;VBmK3XJNuPrrHVXVG4JKt+RX1eR62mxZq5gbHVXLMrWAdWXj3IWye7HuJy/RbDdZmRfwTETpT0Am&#10;D6R/pdPyoeo+3r2o9vN/q1/tUKu344QYHr6kwlNR/wBNqr516pz7x/4S7dJZxauv+O/yM7D68rWL&#10;zwbf7RwGE7IwTuQbUNNmNv8A8AraSK9rSzR1rgAghybiY9j+9FvcFI+YtuhuF4F4HaFvtKv4qsfk&#10;Cg+zqHt8+7Bsk9ZOXtxlt24hJ0WZfsDJ4TKPmQ5+3qmfvf8A4T6/zHOmjXVu2thbP7729Sa5f4t0&#10;7vCjq8kKQuRAZNn70TDZaWcjT5IMfSVYViQryINfuZdh+8F7cbzpS5uJLCQ/huIyFr5/qRmSMD0L&#10;slfMA46hzffu/wDuNs2p7aCO/jH4reQE08v05BHIT6hFenqRnqojsjqPtXpzONtjtvrXfvWG4lad&#10;f4H2BtHP7Pyr/bOEnaKhz9PTyOqllu6KV5HNiLy9tu77VvMH1W0XMV1HjuikSRc8MoSB1Ee5bRuu&#10;zz/TbtbS2sme2WN42xxw4BPQeezHou697917r3v3Xuve/de6e9ubl3Hs7OY3c+0c/m9rblwtStZh&#10;9w7cytdg85iaxVKLVY3LYySKogkAJAeKRWsSL8+2Lm2tryBrW8jWWJxRkdQysPRlYEEfIjp+2ubm&#10;znW5tJGikQ1V0Yqyn1DKQQfmD1fT8Qv+FE3zK6F/he2e9IcV8puvaTw07S7wqP7uds4+jjstqDsj&#10;GQSrXsLvJI2dx1dUStpUVcKD3AvN/wB3bkzf9V1sRbarg1P6Y1wE/OFiNPoPCdFHHQT1PHKP3h+c&#10;dh022+hd0txj9Q6JwPlMoOr1Pio7HhrA62n/AIf/AM434MfMf+E4LanZ0PWfZ+T8MC9T9wmh2Xui&#10;pyMupRQ7bycs8uJzLuUdoosZkJagpZpaeEnQMWOcPZznrk3XPd2v1NqtT49vWRAPV1oJI/mXQLXA&#10;Y8espOUPeHkfnHRBaXX0101B4FxSNyfRGqY5PkEctTJUcOrTPcWdSj1737r3Xvfuvde9+691737r&#10;3Xvfuvde9+691737r3Xvfuvde9+691737r3Xvfuvde9+691737r3Xvfuvde9+691737r3Xvfuvde&#10;9+691//W3+Pfuvde9+691737r3Xvfuvde9+691737r3Xvfuvde9+691737r3Xvfuvde9+691737r&#10;3Xvfuvde9+691737r3Xvfuvde9+691737r3Xvfuvde9+691737r3Xvfuvde9+691737r3RRu8fgR&#10;8Mfki1VUd1fGrqXe+XrVdandMu1KLBb3kWQlnUb72x9lmVFyWstcPUdQ559i7Y+fuc+WwF2Tc7iB&#10;F4J4haL/AJxPqj/4z0Et85D5N5kq29bbBO7cX0BZP+cqaZP+NdU794/8Jmfhpvtqqv6U7H7a6Gyc&#10;wcU+MmrKHtXZFGSS0bJiNzGlzTkE2bXuMgqBYBrsZi2P7zPOdhSPe7a3v1HFqGCU/wC2TVGPyh6h&#10;/fPu08m31ZNluZ7BjwWonjH+1fTIfzm/z9U/92f8Jovm/sP7ut6f3n1B3zi4tf2ePpM5Vda71q9P&#10;K+TD7zQYeLULAf7+Jubg2ADGYNk+8vyPf0TeIbiwc8SVE0Y/20f6h/5w9RDvX3a+drCr7RNb36jg&#10;AxhkP+1k/TH/ADm6qD7s+CPzJ+Of3c3dHxq7f2Ni6HX9zuar2blMrspfF/nPHvnALV4eTSOT465r&#10;Cx+hB9y9snPfJvMdBsu5287twQSKsn/OJ9Mg/Neoi3rkXnHl2p3nbbiBV4uY2aP/AJypqjP5N0U3&#10;2Legn1737r3Xvfuvde9+691737r3Xvfuvde9+691737r3Xvfuvde9+691737r3Xvfuvde9+69173&#10;7r3Xvfuvde9+691737r3Xvfuvde9+691737r3Xvfuvde9+691737r3Xvfuvde9+691737r3Xvfuv&#10;dOWLzOXwdQ9XhcrksRVSQtTyVOLrqrH1D07usjwPNSMjFCyIxUmxKg2uB7alhhnXRMgccaMARX1z&#10;07FNNA2uFyh4VUkGnpUdDHg/lF8mdsq6bb+RXeu3lkFOrrg+3N/4lXWjDCkVxQZCMERBm8YP6bnT&#10;a59k0/K3LN0a3O3WslK/FbxNx48UPHz9ejiDmjmW2xbbjdR8PhnlXhw4OOHl6dDRhP5ln8wnb7aq&#10;D5r/ACfnPniqbZvurf25V8kJBRdG466rHjNvXFbQ39pTf2TT+2nt7cYk2SyGKdttEn/HFXPz4jy6&#10;OoPcn3Bt8x71enNe65lf/j7Nj5cD59DBhP5zv8z3AW+x+Xm/p7VKVQ/jeE6/3L+7Hp0qf7x4eqvH&#10;6RqhP7bc3U3Nyef2Y9sLj+02iIYp2tKn/HJFz8+Pz6N4feX3Ot/g3eU5r3LE/wDx+NsfLh8uhew/&#10;8/8A/mnYxdNb8gMBuI+dZteY6V6XgYRqADS22/gaEeM2JJtr5NnHFieb2A9rJfg2948fhubk/n3y&#10;tn+Xy6N4ff33Si+PcEkz+K2tx+XZEuP5/PoWcV/wpF/mPY5ZlrJeh88ZShR8r1dVwtTBAQywjB5a&#10;iBDXBbyBzwLEc3KZfu3e3EhGj6qOn8M4Nft1Rt/KnRtF9473GjrrNrJX+KA4+zTIv869CniP+FP3&#10;zkp5UGb6a+KmUpkg8ZFBtTtrEVklQNIWokqZd5VcVjZiyJTrcngqBYlU33YORmH6F7fIa+ckDCnp&#10;T6dT+dejSH7znPCn9ezsXFPKOdTX1r9Qw/l0JWK/4VKfIaGKkGc+L3TGRnSW9dJit074w0VRD5y3&#10;jpIax68wt4rJrd5Rqu+mx0Atl+63y6SfA3S5UeWpImpjzoFrn5DGK+fRlF96HmEAePtdux89LyrX&#10;PlXVTHzOc/LoTMV/wqp3HDJKc38IsJkIiiiBMV8gq7DyRyavU0stXs2uDgjgKEUg83P09lkv3VbY&#10;geBvjKfPVaBv8Fwv+Xozi+9Pcgnx9kVh5absr/ht2r/Lpe4//hVPtKWlR8r8KNxUVaS/kp8f3zjc&#10;nSoociMpWVO0qR2JWxYGBbHgE2uUEn3VrsNSLe0ZfU2rKf2C4b/D0vj+9NaFKy7K6t6C6Vh+0wL/&#10;AIOl9S/8KlugXamFb8We4KdGaH7tqXeGy6xoFYj7g0yzLAJSovoDGPVYXKX4QP8Ada38A6N1tz6V&#10;jkFfSvGn86fPpev3otgNNe13A9aSRmnrThX+Vfl0t6P/AIVDfDl6mFK/oT5L01GzgVE9Hj+ra6pi&#10;jty0NJNuSnSQ/wC0tMg/x9oH+69zkFJjv7InyBM4H5kQmn7D0tT7z3J5YCSwvAvmQICfyBmFf2jp&#10;WU//AAp3+Ak1RBDJ1X8uKSOWaKKSrqNgdQNT0qSOEeonWk35LKUQHUwiid7A6VY2BSt92Ln9VJF3&#10;YEjyEtxU/IVtQM/MgfPpWv3muQmYKbW/APmYreg+ZpdE4+QJ9B0qv+glf+Xb/wA6T5Hf+i02t/8A&#10;ZH7Sf8DV7if78s/+c0n/AFp6Vf8ABJe3n8F5/wA4U/63dKmn/wCFG38teangmkz3ctJJLDFLJSVH&#10;VNa1RSvIgd6edqSrliLoTpYxSulwdLMLEpW+7l7lKxUR25A8xOKH5iqg5+YB9R0qX7xXtuygmS4B&#10;PkYDUfI0YjHyJHz6n0f/AAor/ln1NTDBNvPtbHxSuFetrOpdwPTUy2v5JkoGnmI/5Zwsf8Pbb/d1&#10;9zFUssMDEeQuEqfsrQftI6cT7xHtqzBWmnUHzMD0H7Kn9gPSn/6CDP5XX/P6d3/+ia7T/wDrV7S/&#10;8D77o/8AKFH/ANlEH/WzpT/wQHth/wApsn/ZPP8A9Ade/wCggz+V1/z+nd//AKJrtP8A+tXv3/A+&#10;+6P/AChR/wDZRB/1s69/wQHth/ymyf8AZPP/ANAde/6CDP5XX/P6d3/+ia7T/wDrV79/wPvuj/yh&#10;R/8AZRB/1s69/wAEB7Yf8psn/ZPP/wBAde/6CDP5XX/P6d3/APomu0//AK1e/f8AA++6P/KFH/2U&#10;Qf8AWzr3/BAe2H/KbJ/2Tz/9Ade/6CDP5XX/AD+nd/8A6JrtP/61e/f8D77o/wDKFH/2UQf9bOvf&#10;8EB7Yf8AKbJ/2Tz/APQHWKb/AIUH/wAryKGWVO496VLxxSSJTw9N9mrNOyKWWGJqjGxxhmPpUu6r&#10;c+pgLn3tfu+e6JIBsoxXzNxBj54cn9gPWj94H2wAJF5Ifl9PNn9qAftPSU/6CMv5an/PT9v/APop&#10;8r/9Ue1n/A5+5f8Avq3/AOc6/wCbpL/wRPtt/v24/wCcDf5+mbK/8KRf5cOPaEUknfGdEocu+K6u&#10;o4VpihAVZv43lqMktclfGHHBuRxd6L7t3uPJXX9LHT+Kc5+zTG386dMy/eO9uY6aDdSV/hgGPt1S&#10;L/KvSWyn/Cmb+Xxj4Y5aTZXyizjvL42p8X1z17DNCukt5pGzW76OMrcBbI7Ncj02uQqi+7N7hSGj&#10;z2SfNppv2dtux/l0ll+8t7fxgFIb2T5LDF/z9cKP59IzK/8ACoL4SQrCcH0j8qMizF/uBldt9SYZ&#10;YlAHjMLUm8K8yEnVqDBLWFi1+FkX3X+dzXx76xX00vcN+2tutP59IpfvO8kgDwLK+b11JAv7KXDV&#10;/l0hcl/wqS+OEVSUxHxj7trqPQhWfJbh2JiqkyEfuKaSlnrEAH4bzkn8ge18X3W+ZCtZtztlb0VJ&#10;WH7SF/wdIZPvQ8uBqQ7ZcsPUvEp/YC3+HoNMp/wqn2lFA7YX4Ubir6oSKI4cp3zjcRA0Or1O9TSb&#10;SrmVgLEIIiCeNQ+vszi+6tdlv1t7RR/RtWY/sNwv+H8ui2X701oFrDsrsf6V0qj9ogb/AAfn0GOc&#10;/wCFUm+Kg1X92vhftTEh40FEM53fl9wmnmCgO9UaDbGL8yk3IRBGQCBqNrkzg+6tYrT6nepH9dNs&#10;qV+ysz0/n9nRZP8Aelvmr9Ns0aemq5Z6fbSFK/y+3oJc7/wqL+V1R5v7tfHb484nVTaYP47J2RuL&#10;x1nP7832GYxeuL9P7S6G4P7nIsbwfdd5TWn1O43b5zp8FMemY3ofnn7Oimf7z/NbV+m260TGNXjP&#10;n1xIlR8sfb0DW4f+FLP8xDNLOMbgPjdtEypCsbbe613ZUtTNFIHeSD+9e5cmCZACj+QOACdAVrMD&#10;m3+7T7dwkeJJeTUr8c0Yr9vhwpw8qU+deia4+8n7hzV8OOzhrT4IZDT7PEmfj51r8qdAduH/AIUA&#10;fzTM07mg7829tSN5pZPDt7pjpyZFilFlpUk3Lg8jIET+w2vyf1c+zy3+7/7WQD9SweX/AE9zcft7&#10;JUH8qfLojuPf33RnP6d+kX+kt7f9nfE5/nX59ADuT+bz/Ms3WLZT5i9vUt1iX/ft5DEbNNoWLJzt&#10;CjoeSWOs/VhYNcAAH9t7Q+2lp/ZbNbn/AE4aTj/zUZv9jy6ILn3c9ybr+13i4H+kKx/9W1X/AGfP&#10;ovG6fmj8w98axvL5W/JHdUb2Bh3D3h2Zl6dVWc1KRx01dk3jRFkJdEVQqnlQPYiteS+TrH/cLabO&#10;L5pbQqeFOIQHhxPn0HrrnPnC+/3M3W8l/wBPczMONeBcjj5dF6yuZy+dqjX5vK5LMVxQRmsytdVZ&#10;CqMasXWM1FWzvpBZiBe1yT+fYhihhgTw4ECL6KAB+wdB+Waad/Encu3qxJP7T02+3em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pR7Z2du7eteMXs3au5N25M2tjts4PJ56vN0aQ&#10;Wo8VFLJyqO36forH6A+011eWdlH4t5KkK+rsqj9rEDzHSm2s7u9k8KzieZvRFZj+xQT5dHG2H/LH&#10;/mEdk+FtrfDn5AmCpZBT125euc9sXGTiSVIVlhyu+YsdTNHqkW8iylAA7EhY3Kg6/wDc72922v1W&#10;82lRxCTJKw4n4Yi5rjhSvD1FRhYe2fuDuVPpdnu6HgXhaJTw4NKEFM8a04+h6OlsH/hPR/M33mIH&#10;zfWPX/WENQqus2/u2dmzmON4mlR56Xr6fPToTZVMbRB1ZgGVbPpBV/8AeF9sbKogupbojyigkH7D&#10;KIgftrTGDwqNLD7vnuZeUM9tFag/79njP7REZSPspX1HHo7ewf8AhLV8gMiYf9KPyl6d2eGt9wdg&#10;7R3r2SYvWgPhG4TtTX6TIRqKcqo+jEoCb/70vL8df3XtVxN6eLJHD6/wePTy9fP0yNbD7ru/yU/e&#10;m6W8Pr4Uck3/AB/wK+fp/PB2Ng/8JcfjNjPC3Z3yT7x3o6aGlXZOG2J1zTzsusupTNUu5pFRiYwQ&#10;suoANZ7sCgJ3D70fM0tRte220P8AzUaWYj/eWhHr5emMZGth91/lqKn7z3K5m/5prFCD/vSzGnDz&#10;9c5wdnYP/Cfn+WFsoQvlenN29k1cFjHWb+7X7AYlwiJrmx+za7DUUn6WYrJSsl3b02CBATf/AHgf&#10;c+9qIryO2B8ooIv8MiyMPyauPtqNbD2A9sbKhls5Lkjzlnl/wRtGp/NaZ+yh1Nh/y4fgP1o0cuz/&#10;AIffHiirIWVoMpk+rNp7nzVMylyGps5ummrayMnWwYxzjUNINwqgAq/9x+ftzqLzeLtgeKrPIin7&#10;VQqp4eY/wnoaWHtzyFthBs9ntFI4M0EbsPsZwzDj5H/AOjd4Hbm3tq4+PEbYwOG25ioiGixmBxdD&#10;h8fGwiWENHRY9I4wdCIlwv6VA+gHsIT3NxdSGa6kaRz+JmLH9pJPQugtre1j8G1jWNB+FVCj04AA&#10;eXTz7Z6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S+8NkbL7DwdTtjf+0Nr7521WENV7e3hgMTubB1TKjRq1Tic1DPTuQrMoLRngkfk+1VnfXu3&#10;Ti62+Z4JRweN2Rh9jKQR+3pLeWNluEBtb+FJ4jxSRFdT9qsCD+zqpfvz+Q3/AC3u9BWVlD1BX9H7&#10;jq/Kf7wdF7gqNnQRMyWiWLZeSTIbcjRG9VoMPGx+he1rS1sHvz7kbFRHvBfRj8F0gkP/ADkBSY/n&#10;IR8uon372J9uN8q6WZsZD+O2cxj/AJxkPCPyjH29Uj9/f8JeO3sG9flPjR8iNldgUA8lRSbT7awm&#10;T2BuGGFQdOPp9zbcGYoK+drLplnpMdESxDaAut5t2D70OzzhYuZtukt24GSBllT7Sj+Gyj5BpD9t&#10;aCFN/wDuw7vAWl5a3GO4XiI51aJ/sDp4isfmVjH2UqaO/kF/LX+c/wAX1r6zuP419k4Xb2OaU1W9&#10;dv4qPfmw4YIxrSpqt6bFkyOOplkT1otXURSWuGRWR1WceX/crkXmjSmzbnC8jcI3bwpSfQRyhHan&#10;9EEfOhHUIcwe2/PHLGp9422ZI14yIvixU9TJEXQV/pEH5VB6I57HPQH697917r3v3Xuve/de6td+&#10;Hv8AOc+dHw8/hmAwXZUvbfV2PEUC9WdzvXbywdFQwxCnhpNr7hlmjzWHjhjBFPS0GQSjVjqkpJbW&#10;9xRzh7Mci846rie2+kumz49tSNiTkl0oY5CTxZkLkYDjqVuT/eXnnk/TBBc/V2q48C4rIoHCiPUS&#10;RgDgquErkoetrf4cf8KBvhX8lP4VtjtbIVPxb7OrftaZsX2VkKeq62yOQnsrpg+1qaOGjijVvq+e&#10;psZ9QqeQ8+8Uecvu/c68ta7ralG6Wq1OqEETAD+KAksT/wA0jL86dZVcne//ACXzJotd1Y7XdNQa&#10;ZiDCSf4ZwAoH/NURfKvV6NDXUOUo6XI42spcjj66CKqoq+hqIaujrKWdBJDU0tVTlkkjdSGV0Ygg&#10;3Bt7gx43icxyqVZTQgihBHEEHIPU4pIkqCSIhlYVBBqCDwIIwR1K906v1737r3Xvfuvde9+69173&#10;7r3Xvfuvde9+691737r3Xvfuvde9+691737r3Xvfuvde9+691737r3Xvfuvde9+691//19/j37r3&#10;Xvfuvde9+691737r3Xvfuvde9+691737r3Xvfuvde9+691737r3Xvfuvde9+691737r3Xvfuvde9&#10;+691737r3Xvfuvde9+691737r3Xvfuvde9+691737r3Xvfuvde9+691737r3Xvfuvde9+691737r&#10;3RQ+6vgH8LPkQ1TUdx/GTp/eOVrGZqnczbPx2B3nKXN31b32wtFl7E8kCttfn6+xfsvP/OvLtF2b&#10;c7iFBwTxC0f/ADifVH/xnoI71yDyXzDVt42y3mduL+GFk/5yJpk/411Un3P/AMJo/gzvv72t6m3d&#10;3L0VlJdX2OPx+46HsPZVHquf3sPvaCXMTaTYL/v4k4uDqJDCW9l+8vzzYaU3aG3v0HElDDIf9tGR&#10;GP8AnCeom3n7tfI99qfaZrixY8AHEsY/2sgMh/5zDqpjuX/hMN8sdpfdVfSvdfTvceOp0doqHcVP&#10;uHqbdteR+iOkxc65vFBjzfz52MDjk/iWdm+89ynd0Te7K4s2PmhSeMfaw8J/2RHqJ95+7JzXaVfZ&#10;b23vFHk4eCQ/Yp8RP2yjqqLuT+VX/MN6INXLv74ndtTY2iaU1Oe2Hg4+1dvQU0S6/vqvNdZS5enp&#10;oCtj5Kp4rEhW0v6fcr7N7q+3m/UFhu1uGbgsreA5PoFmEZJ+Sg+oxnqKt49rPcLYqm/2mcqvFol8&#10;dAPUtCZAB82I9DnHRBq6hrsZV1GPyVHVY+vpJGhqqKup5qSrppl/VFUU04V0YflWUH2PkkSVBJEw&#10;ZTkEGoP2EYPQCeN4nMcilWGCCKEfaDkdRfd+q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rtp9f7839Vj&#10;H7F2Tu7ele0qwrRbT23mdx1Zme2iIU2HhmfUbiy6bm49o7vcLCwTxL6eOFeNZHVB+1iB0stNvv79&#10;/DsYJJm9I0Zz+xQejkbC/lb/AMxLspYJNsfDjvqKCpRZaar3bsXJdeUVRDJCJ4qiCu7BGLheN0IZ&#10;JFcq1xpJ9g2/90vbvbai63m1JHERyrMR5UIi1mvqKVHQxsPa/wBw9yANrs90AeBkiMQI41Bl0Ch8&#10;jWh6OvsX/hOx/Mz3c8K5/YvVvVyylQ8m+u3NsZBKcM5QtMOszuJiFADHxqxsRYFrgAq/+8T7Z2gJ&#10;t557qn++rdxX/nN4P86dDSx+7x7l3ZAuIILWv+/Z0NPt8Hxv5V6OpsL/AISz945FYD2h8ruqdnuy&#10;KaldhbD3f2QsUhiBdYH3DU7VMiiS6hmVCVs1gTpAKv8A702xxk/uvaZ5vTxZY4f26BPTH2/5ehpY&#10;fdc3uQD957rBD6+FFJN+zWYK5+z1+XR2tif8JdfitjPE/ZHyH773lJGwdo9oUuwOv6ScrKHEc0WU&#10;x24ZRGyjQ4jnVje6upt7BF/96LmqWo23brWEH/fhllI/3l4RX7QR8j0NbH7sHK0VDuW43U3/ADTE&#10;UQP+9JKafYQfmOjpbC/4T/fywNlLA2T6V3P2NWQIqpXb97W7EmZ3EIieafG7SyGIoJC3qYq9IUDM&#10;SqrZdILv/vAe596T4V6lsp8ooIf5GRJGH+9V9TxqNLD2C9sbKhlsnuSPOWeb+YjeNT+a09Bw6O3s&#10;L+Xl8E+sWgm2T8Q/jvia6mdZKfLz9T7NzWegdJhUIYtwZ6kqq5bOFcWqOCqn+ytgTf8AuHz3udRe&#10;7xdup4qJ5FQ+XwIyrw+Xr69DWw9veRdsIay2i0RhwYwRsw8/jZWb+fRtMPhMNt6ghxWAxGMweLpl&#10;C0+Nw9BS4ygp1ChAsNHRIkaCwAsqjgD2Epp5riQy3Ds7HiWJYn7SanoWQwQ28Yit0VFHAKAoH2AU&#10;HTn7a6d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iLfIb+Wh8F&#10;flIchV9xfGzrnK7jyZklqt87ZxsvX+/56tltFWVu9NiSY7IVjRsAyR1088R5V42RmVh1y97l89cr&#10;aU2fcpkjXhE7eLEB6COUOi19VCn0IND0BuYfbXkbmjU+8bbC8jcZUHhSk+pkiKO1PRiw9QRUdUT/&#10;ACI/4S79f5QVmW+LHyI3FtGrIllp9ld2Yml3ZhZZ5GLLT0++Nnw0FZRU6cKgmw9fLb9UjHkzty79&#10;6LcItMPNW3JMPOS2YxtT1MUhdWJ+UkY9AOoM5h+7Bt8tZeVtxeE+UdyokWvoJYwrKB845D6nqhz5&#10;FfyY/wCYn8bWyNbuLoHOdj7UxyvKd7dJS/6UcJNSxECaufEYJP47SQRg6nlyOHpwqgufSrETxy77&#10;z+3fMmlLfcFtpW/0O5/QYHyGpj4TE+QSRs449QRzF7Ne4fLep7iwa5iX/RLb9dSPM6V/VUDzLxrj&#10;PDqruqpaqhqqmiraaejraOealq6Sqhkp6qlqqeQw1FNU08wDpIjgq6MAVIIIBHuUUdZFDoQysKgj&#10;IIPAg+YPUYOjRsUcEMDQg4II4gjyI6we7dV697917o+HxD/mV/Mb4R11GnR/bWVi2VDWGrrupd5e&#10;XdvVeW8r+WqR9q18g+wedrGarw09FVtYD7i3HsB83+2vJ3O8ZO+Wimcignj/AE519P1AO4DyWQOg&#10;/h6HfKPuTzhyTIBsl2wgBqYJP1IG9ewntr5tGUc/xdbYnwx/4Ud/GPugY/aXyjwc/wAZ9/TGOmTd&#10;Cy1+6+nszUOwjR/45SwnIYVnJuUyVLJSxKLyZH8e8Tuc/u48z7Lqu+VpBuduM6MR3Cj/AEpOiSnq&#10;jByeEfWVvJv3jOWd502nNCHbLg415kt2P+mA1x/Y6lR5ydbDu2N07Y3tt/E7s2ZuPA7u2rnqOPIY&#10;Lc22Mvj8/t/NUEtxFXYnM4qSWmqYWsdMsMjKbcH3jxdWt1Y3D2l7G0MsZoyOpR1PoysAQfkRXrIW&#10;1urW9t0u7KRZopBVXRg6MPVWUkEfMGnT97Y6f697917r3v3Xuve/de697917r3v3Xuve/de69791&#10;7r3v3Xuve/de697917r3v3Xuve/de697917r/9Df49+691737r3Xvfuvde9+691737r3Xvfuvde9&#10;+691737r3Xvfuvde9+691737r3Xvfuvde9+691737r3Xvfuvde9+691737r3Xvfuvde9+691737r&#10;3Xvfuvde9+691737r3Xvfuvde9+691737r3Xvfuvde9+691737r3Xvfuvde9+691737r3QQdpfH3&#10;ojvCifHdy9MdWdq0jwmAR9hbB2vu9oUIAVqSbO0s8kLoQGjkhZXRgrIysoIONr5h37Y38TZr2e0P&#10;H9KV46/aFYA/MGoPn0Ubpy/sW+J4e82UF0KU/ViSSn2FlJHyIoRxHVXPb/8AIB/lodrfd1GM6o3V&#10;05lazyGXLdQb/wA7iPG76iHpNvbvObwsOktdVixipwAVI49yjs/v/wC5e00WW7S8QfhuIlb9rx+H&#10;IfzcnqL939gvbXdatFaPZufxW8rL+xJPEjH5IB1Vv25/wllomFVWdDfLGqgIaT7PbnbnX0NUHUte&#10;IVW9Nm1kOkqLhimAbUeQF+nuUto+9M4om/bSD6vby0/ZHIp/6u/t6i/d/uuIavsO7EeiXEVf2yRs&#10;P+rX7Oqu+3P+E9X8yvrFZqjb/X3X/dWPgZzLWdUdkYVpkgUXWZcN2Mu3a+YngeKlpZZLn9OkFhKO&#10;0feF9tNzotxcS2THynhbj/pofGQfazAfPqMN2+777k7YC1vbxXqjzgmXh66ZvBY/Yqk/LqsTtj4m&#10;/J/omSqXuT499y9aQUmsyZPePXO68Lg5Yo2KvU0e4KulWhqIQQw81PUPGSCA3B9ydtPNnK++gfub&#10;cLe5J/DHNGzfYUDagfkQD8uox3blTmfYiRvG33FsB+KSGRV+0OV0kfMEj59F89iHoP8A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K+xOhu8u0ngj6y6Y7Y7GkqjGtNHsTrrd+73qGmkWKFY&#10;F2/R1BcuzKqhb3JAHJHspv8Aftj2oE7newWwHHxZo46fbrYdG1jsO+boQNssp7ivDwoZJK/ZoU9H&#10;N2J/J/8A5l/YyQSbf+HnbGPWoWNoxvuDAdWuolQSL54+za7ENEQGGoShSpurWYEAGX/vB7Z7cSLj&#10;eIGp/vovP+zwVkr+XHoZWPtD7lbiAbfZ51r/AL9CQft8Zo6fn0dHYn/Cbr+Y3uwwnccfRfV8b6TN&#10;/fPs6oyk0C65A6iPrnGZ5GcBFIAkCnyIC4/c8YLv/vI+3NpX6Y3V16eHCFB4f7+eL19PI44VGdj9&#10;3H3Fu6fU/TWv/NSYsRx/3ykufz8xnjQ6Ww/+EsHYFW0MnZ/y/wBnbfRVR6ij2H1Tmt3tMwKGSnhy&#10;W4cxgxGDeQLM1K9tKkxHUQgLv/vT7elRtezySehlnWP1zRI5a+WNQ884yM7D7re4OQdz3eOP1EUD&#10;SemAXkip550nyxnB0dh/8Jgvhxhmin7B7s+Qu+qiLlqbC1+wdkYeoJjZGFTSnDZSrsCQ6CKvjIIG&#10;ospIIKv/ALz/ADlNVdvsrSAHzYSysPsPiIv7UP5dDOw+7HydDRtwvbucjyUxRqftHhu37HH59HS2&#10;F/Ia/le7EaCok+PNTvfIU7q6V+/ey+y84raJhMFnwtLlaXFyC4UESUBuoKm6s4YF3/vz7oX9VG4i&#10;BT5RQwr8sMY2cfk3z8h0NLD2I9sLEhjt5nYecs0zftUOqH81/wAvR0difAr4SdZeJti/Er467eqo&#10;VCplKbp/YlRnCoiEIWTP11DLWuNI5D1BuSxPLMSC7/n3nfc6i+3e7kB/CbiUL6/AGC/y/wAHQzse&#10;Q+StsobHabSMj8Qt4i3+9lS38+jVUNDQ4ylhocbR0uPoqcMsFHQ08NJSwKzmRlhp4AqKCxLEKByS&#10;fYVeR5WLyMWY8STUn8z0KUjSJAkYCqOAAoB+Q6le6dX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Kj8hvg18RvlbSzxd/dAdc9hZCeBqZd1VeFXDb8pIGjEXix/YO22o83TrYL6IK9Vuqki6i&#10;wr5e555u5UYHYNwmt1BroDaoifnE+qI/mh8/XoK8w8j8pc1KRv8At8NwxFNZXTKB8pU0yD8nHl6d&#10;UG/JD/hMD09uQ1+a+LPe26+ssjIzzwbJ7Vx8O/totIVKpQY/c+HFBlaCAGzeSqhykn6hyGGifOW/&#10;vP7xbaYOabCO6XgZYCYpPtKNqjc/JTEP8sC8x/dj2e51Tcr30ls3ERzgSx/YHXS6D5sJT/k1+fkr&#10;/Jn/AJhfxheurdy9E5jsraFDqY786Oao7P288EYLTVlTjMRCmcoYEAu8+Tw9MgHOr62yC5a95vb3&#10;mcKltfrbTN/oVzSB6+gZj4TE+iSMeoA5k9m/cHlgs9zYtcwr/ottWZKepVR4qgerxqOqupoZqaaW&#10;nqIpYKiCWSGeCaNopoZomKSxSxOAysrAhlIuDwfcoqwYBlNQcgjz6i8gqSrChHEdY/e+tdG/+Knz&#10;0+V/wszbZX489wbi2fjKuqWrzex6xoNxddbjcaUlfNbHzqz4953jHiFdDDHWRoT4aiI8gH818hcp&#10;86weFzDZpMwFFlFUmT/SyrR6A50klCfiU9C/lXnzmvkufxeXrx4VJq0Ro8L/AOmiaqVpjUAHA+Fh&#10;1tj/AAn/AOFJXRXaf8I2T8w9q/6At7z+Ck/0j7Zjym4+ncvVvZPPkKP/ACjMbf8AI7BVWYV9MgDS&#10;T10KCwxO52+7bvu1a73k6X94QCp8F9KXCj0BxHLQenhseCox6yu5K+8fsW6aLLnCL6Cc0HjJqe3Y&#10;+pGZIqn18RRxZ1HWyJs/ee0OwttYjeWwt1bd3ttHP0qV2D3RtPNY7cO3sxRuSFqsZmcTJNTzxkgj&#10;VHIRcEfUe8bryyvNuuXsr+J4JozRkkUo6n0ZWAIP2jrI6zvbPcLZLywlSeGQVV42Dow9VZSQR9h6&#10;UvtN0p697917r3v3Xuve/de697917r3v3Xuve/de697917r3v3Xuve/de697917r3v3Xuv/R3+Pf&#10;uvde9+691737r3Xvfuvde9+691737r3Xvfuvde9+691737r3Xvfuvde9+691737r3Xvfuvde9+69&#10;1737r3Xvfuvde9+691737r3Xvfuvde9+691737r3Xvfuvde9+691737r3Xvfuvde9+691737r3Xv&#10;fuvde9+691737r3Xvfuvde9+691737r3Xvfuvde9+691737r3XvfuvdFO7W+CPww7vWobtT4u9G7&#10;vrqlmaXO1fXG2aHdV3B8ni3diKenykYa92EdWoJAJuVBAs2rnvnPY6Dat0uYVH4RM5T/AJxsSh/N&#10;egpuvIvJm91/em120zH8RhQP/wA5FAcfk3VaPa//AAnP/lv9hmsn2ht/tfpKsqFeSE9cdlV+Vx8N&#10;UVuJGx3aUG4v2i/qeCGWIaSViaIadMl7T94z3I26i3kkF8B/v6EKafbAYc+hIPqa+ca7r93b253C&#10;rWkc9kTw8GYsAfsnE2K8QCPQU8q1e0f+EsWXj+4q+lfl1ja3Vr+0wHaPWNVjPHblPuN3bTydXr1f&#10;Q6cImm1/Vewkva/vTwmib3tBX1eCYN+yORFp/wA5T1G26fdbmFX2Xdw3ok8JX9skbtX/AJxjqtzs&#10;/wD4Tx/zMOvfI+3+v+uO4qaHzNLVdYdpbei0xRX/AHY6Hs0baq5dQF0jhp3kP00X49yRtf3h/bPc&#10;MXFxNZk+U8D/AOGHxlH2kgfPqONz+737lbfU29vDeAecM6f4JvBY/YAT8uq5Ozvg38yemRNL2h8X&#10;O+Nm0MCys+aynV+7ztwrA2mdotzUlJLj5AlwWMdSbBlJ4ZSZH2znnk3eaDa90tZmP4Vnj154dhYO&#10;PzX/AAdRzufI/OOzVO57XdQqPxNBJoxx7wpQ/kf8PRWGVkZkdWV1YqysCrKymzKynkEH6j2KeOR0&#10;F+GD11731r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p7wO2tx7qrlxe2MBm9x5N9OjHYHFV&#10;2Yrn1yCJNNJj45JDdmVRZeSQPqfbE9zbWsfi3Uixr6swUftJA6fgtrm6k8K1jaRvRVLH9gBPRrdj&#10;/wAvD539jrBNs74f/I3J0VUqNTZap6i3thcHOsg1K0OeztHTUTCxBJE/AIJ4I9hS+9xOQ9tqLzeL&#10;NWHFRcRsw/2qszfy6FVj7e89bjQ2ez3bKeDG3kVT/tmVV/n0cTZH8hL+aJvNYZ6j4+4/ZNDOoaOt&#10;3v2l1djGAs1/NiMbl6zIxEFQLS0Sk6lIuNRUHX3v37XWRKruBnYeUUE7fsZo1Q/kx4dDCx9hvc+9&#10;AZtvECnzlngX9qiRnH5qOji7H/4TB/M/MeCffnc/xz2TSy8vT4rLdg7yzVMB5VYVFGuBx1GSSsRQ&#10;RZBwVclirJoYHX33nuS4arYWV5OR5ssUanhwPiu3rxQZHmDUDGx+7JznNRr+9tIAfJWlkYceI8JF&#10;9ODnB8iKE5Wxf+Er20aYwTdmfMXcmYBcNU47YvUGM22Y4w9jFBmc/ncrrZl51tQKFJtoYC7A2++9&#10;ReNUbZsyJ6GW4Z/2qkUf7NX59DGx+61aLQ7lvDv6iK3VP2M8r/t0j7Ojj7F/4TVfy9drGCXc+a+Q&#10;fZcy+JqmDc3YeAw2NldHjeVIYNi4TFVMcT6GXS1Y7hZGtJqCMgNvvvK+4V1UWqWlsPIpC7N5+css&#10;gJz/AAgYGKVBGFj9232+taG6e7uT5h5UUeXARRoQP9sTk54EHK2N/Jc/lh9fCI4f4lbHy80ehnn3&#10;znd+dimeVECtLLT77y2QgGojU0aRLHcnSgHHsG33vR7n7hXxt3lQHyiWKGn5xRofzJJ+fQysfZn2&#10;y2+ng7TE59ZWlmr+Usjj8gKfLo52xvi78Z+sBEOtvjv0b1/4VCxNsrqbYW13QBpH4kwlBA1y0srE&#10;3uS7k8s1wXfc08zbpX95bjdXFf8Afk8r+n8Tn0H7B6dDKx5X5a2yn7t262t6f77giT1/hQep/afX&#10;odfZF0e9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RMfkn/Lz+GPy2grG72+P2wt1Z+sU6t943HvtHseKURG&#10;OCQb/wBovRZWVYiQ609TVS05IGuJxcEZ8te4fOfKTKNi3CWKNf8AQifEh+f6UmqMV9Qob0I6BvMn&#10;t9ybzarHfdvilkb/AEUDw5vl+rHpc09CxX1B615vk5/wl8xs4yOe+IXfs9BKTVVFL113vSCroyXb&#10;yx0dB2Rs2lWaKNPVFClVgp2I0eWpuGdshuWPvQSLpg5v28MMAzWpoftMMjUJPElZVHGi8B1j3zN9&#10;2KNtU/KN+VOSIboVH2CaNagDgA0THhVuJOuv8m/5cHzU+IUtbP3h0JvTC7Xo2ct2Ht6kTenW7Qrp&#10;Mc8299qNV0NIZAwKQV8tPPwwMQKOFyK5Y9yOSubwq7HfxvK3+gufDm/KKTSzU8ygZfnkdY8cze3P&#10;OnKJZt7sJEiX/RUHiQ/aZE1KtfIOVb5YPRH/AGOOgR0bP4r/ADk+Unwv3L/eL49dt7i2ZTVNVHVZ&#10;zZ00q5vr7dJQBGXceyMsJcfUSNGDEtWIUqolJ8E8TeoBLmrkblbnS2+n5htEmIFFk+GVP9JKtHAr&#10;nTUqT8SkdCzlbnjmjky5+o5eu3hBNWj+KJ/9PG1UJpjVQMB8LDrba+D3/CkLovt2XEbE+YO24Pj5&#10;vqpEVInZOCOSzfTGarmsgfIxSefK7dMrsFQVJraRAGkqK+BeBiTzx92/fdoD3/J8p3CAZ8FqLcqP&#10;lwSan9HQ54LGx6yz5I+8bse7lLHm+MbfOceMtWt2Pz4vDU/xa0HFpFHWyJtjdO2N7bfxO7NmbjwO&#10;7tq56jjyGC3NtjL4/P7fzVBLcRV2JzOKklpqmFrHTLDIym3B943XVrdWNw9pextDLGaMjqUdT6Mr&#10;AEH5EV6yOtbq1vbdLuykWaKQVV0YOjD1VlJBHzBp0/e2On+ve/de697917r3v3Xuve/de697917r&#10;3v3Xuve/de697917r3v3Xuv/0t/j37r3Xvfuvde9+691737r3Xvfuvde9+691737r3Xvfuvde9+6&#10;91737r3Xvfuvde9+691737r3Xvfuvde9+691737r3Xvfuvde9+691737r3Xvfuvde9+691737r3X&#10;vfuvde9+691737r3Xvfuvde9+691737r3Xvfuvde9+691737r3Xvfuvde9+691737r3Xvfuvde9+&#10;691737r3Xvfuvde9+691737r3Xvfuvde9+690CfZfxq+Ovc4m/0u9DdOdnvPE0T1G/8ArTZu7qsI&#10;zF7xVmdop5Y2DHWro4ZW9SkMAfZ3tnMvMWy0/dF/cWtPKKaSMfsVgD6UPljol3Llrl3ea/vewt7q&#10;vnLDHIf2spI+0eeeq9OzP5FX8sTssz1DfHaPYWUna/8AFOs98b62kIRpClYMBFkJcOo4B/4tt73N&#10;+TeQ9s99fc7bKKNx+oUfhmiikr9r6BJ/xvqPdz9jPbLcqsdu8Bj+KGWWP9iazH/xjqvfsv8A4S6f&#10;GjNGol6l+R/dPX0syztDDvfCbM7Px9JK6jwCKDExbYqGiRr3SSqZ2Fh5QQWMhbZ96LmaGg3bbba4&#10;Ap/ZNJAT65Yzip+S0+XUf7l92Dlqap2ncbm3JrTxFjmA9MKITQfNq/PogPZH/CXj5UYVp5Oq/kH0&#10;Xv8AponBjj3hR7461ylTD47sYqXHUW46YSa7AJJWqpW7GQEBSP8AbfvQ8qzUG67fdW5P++zFMo/M&#10;tC1PsUn5efQB3L7sPNMNTtW4W1wB/vwSwsR9gWYV+RYD5+XRAexv5Fn8z7rryzP8cJ97Y2IKRk+u&#10;d99e7s8rNL4vHFg6fJx5YkeliTjguk31el9I/wBu99PbDcaKNyEDH8M0Usf/ABooY/8Ajf8AkqAd&#10;x9jfc7bqsdtM6j8UMsUn/GQ4k/4xT+fRDexfiZ8peohUydpfHDvTr2npLmeu3j1Tvnb+MCeTxCaP&#10;KZOhjp3jZuFljlKN+GPsebdzbytu9Bte5WtwTwEc8Tt/vKsSD8iK9APceU+aNoqd0265twOJkglR&#10;ft1MoBHzBp0X32Ieg/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K/anXu/t+TGm2Psfd+&#10;86hX8bU+1NtZrcUyyXQeMxYiCZgf3E4tf1L/AFHtHd7hYWC6r6eOEesjqg/40R6H9nSy02+/v202&#10;MEkx9I0Zz/xkH16NTs3+W38/t+iKTbXw2+R01PPq8Fdl+pd47Xxk4RJHZoMpuilo6ZwPG6lllI12&#10;S+tlUhW89yeQLCoud5swRxC3EbsOHFUZj5+nDPDoU2ftvz9f0Nts14QeBaCRFPHgzqoPD14449G5&#10;2b/IN/mj7tMT1Xx+xWy6ObVort5ds9UUY9DyRv5cZhszXV8dmSw8lIuoMrLqQlgEbz389rbSoTcG&#10;mYeUcE59PxNGqnj5N5EHPQts/YX3Qu6F9vWFT5yTwD1/CsjMOHmvmCMdG02T/wAJifm3mvDPvbtv&#10;447HpZNPkp6TcG/92ZqD8t5KOk2/S0Zt+NGRNze9hYkJXv3neSIarZWl5OfUpFGp/Mys3/GOhbZf&#10;dl52mo17d2cA9A8sjD8hEq/8b6Nxsj/hK5TjwVHZHzMmkv4/ucRsjpVIdP6Gl8G4s9uSS/8AuxF1&#10;Ysf2XN+UARvvvUNldt2Wno0tzX9qLCPl+P5fPoW2P3Wlw25bzX1WK2p+x2mPz/B8/l0bvZX/AAmQ&#10;+CuCNPUbw7M+SO+qqPx/cUr7s2FtrA1Ol4pH/wAixG3DXJqKSIbZPhHIHrVZAEL37zfPU9Vs7Wzg&#10;B4Hw5XYcfNptJ8vwcR6Y6Ftl92fkaCjXlzeTkcR4kSKeHksOoeY+PgfXPRu9j/yIf5XWyPt5v9lv&#10;/vfkafxf7kd8dl9p5/z+Lwt/lGF/jMOLbU8Xkf8AyAX1yR/5lvGAjfe+/ujfVH7y8FT5RQwJTjwb&#10;wy/A0+PyB4ivQusfYr2wsaH92+Mw85Zp3rw4r4gTiK/D5kcDTo4OxfgD8HetBAdkfEb46YOqp/F4&#10;sqvUGxq/PL4EjSLVuHKUU9c1jEj+qoN3vIbuzMQffc/88bnX67d7xwfw/UShc1/ArBfP04Y4UHQv&#10;seQeSNtp9FtFohH4vp4i2KfjZS3kPPjnj0abDYLCbcoY8Xt7DYrBYyG3hx2Gx9Ji6GLTGsS+OkoU&#10;SNbKqqLL9AB9APYVmnnuZDLcO0jHzYlj+01PQphggt4xFbosajyUBR+wUHTr7a6d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uEkcc0ckUsa&#10;SxSo0csUiq8ckbrpeORGuCCCQQRYj3sEg1GCOtEAihyD1VV8ov5Ln8v35T/xHKZ3puj6p3zkPLI3&#10;YHRr0fXWaarmu0lbkMFR082Br5nezSz1+ImmY3/dBJPuVeVvej3A5V0xQXhu4F/0K5rMtPQMSJUA&#10;8gsgUenUWc0ezPIHNOqWezFpO3+i21IWr6lQDExPmWjJPr1refKX/hNH8o+tRX5/4y7+2n8iNuQ+&#10;WaLauYNL1l2dHEEEiwU1PmaiXBV2gB1aX+L0sjkJ46UlyqZIcrfeX5W3LTb8zW8m3SH/AERazQfa&#10;SoEq1xjw3AzVsZxx5o+7XzRtuq45ZuI9xjH4GpDN9gDExNTOfEQnFFzQa+/a3THbfRe6qjZHc3Wu&#10;9+rt20wZ2wG+ttZbbWRlgWQxiso4cpFH9xTsR+3UwF4nHKOwIPvILat62jfbUX2zXMV1CfxxOriv&#10;odJND6g0I8x1AG67Nu2x3Rsd5tpLWYfglRkNPUagKj0IqD5HowPxE+f/AMq/g/uQ5v4/9o5XBYas&#10;qVqNwdc5zXuLrHdRuvkbObMrn+3E7KgjGRozT10aFkiqowzAh/m/2/5U54tvA5gtVkcCiTL2TR/6&#10;WQZp56G1ITkqadH/ACjz9zVyRc+PsF00aE1eFu+F/wDTRnFfLWulwMBhXrb9+DH/AAoj+M/yA/gu&#10;xPk5R03xm7VrHhoV3DXVktd0huKteyJLTbuqT58AZCGZoc4opYV0j+JzO2kYgc9fd35m5f13/LDH&#10;c7RanQBS5QfOMYlp6xd5/wB9AdZecj/eG5a3/RY8zAbZdHGsmts5+UhzFX0l7B/v0k9bDGNyeNzO&#10;Pocvh8hRZbFZOlgrsbk8bVwV2PyFDVRialrKGtpWeOWKRCHjkjYqwIIJB948yxSQyNDMpR1JBVgQ&#10;QRggg5BB4g9ZBxyxzRrNCwdGAIYEEEHIIIwQfIjqb7p1fr3v3Xuve/de697917r3v3Xuve/de697&#10;917r3v3Xuv/T3+Pfuvde9+691737r3Xvfuvde9+691737r3Xvfuvde9+691737r3Xvfuvde9+691&#10;737r3Xvfuvde9+691737r3Xvfuvde9+691737r3Xvfuvde9+691737r3Xvfuvde9+691737r3Xvf&#10;uvde9+691737r3Xvfuvde9+691737r3Xvfuvde9+691737r3Xvfuvde9+691737r3Xvfuvde9+69&#10;1737r3Xvfuvde9+691737r3Xvfuvde9+691737r3Xvfuvde9+691737r3QLdh/G347dufcHtXoXp&#10;nstqohql9/dX7J3hJM4l86ySS7goahiwf1hr3DeoG/Ps627mTmLaKfuq/ubanDwp5Y6eX4GHlj7O&#10;iXcOW+Xt2r+9bC3ua8fFhjkr5/jU+eft6I12B/JS/lh9jNLNlvijtHAVcgHjquv9yb+66WnYFiJI&#10;sbsvLUVET62uslK6ni6nSmkc7f71+5+2gLFu0kgHlKkU1f8AbSRs37GH8z0B9w9lvbLcamXao4z6&#10;xPLDT8o5FX9qn+Q6I5v3/hMr8E9xLPNsnsP5EddVzIy08EG7Nm7pwMTmEqjzUGewRrpLPpcgZRLj&#10;UvF1ZBzYfea57tyFvbe0uF8yY5Efj6rLpGP6B8j9oIv/ALtHItwC1lcXdu3kBJG6/saLUf8Aex/m&#10;JRv7/hK9lY/PUdXfMbH1YZm+2w+/unqnHeJfKukT7j27nqrWdBa5XFJ6lHFnJQa2H3qIjRd02Yj1&#10;aK4B/YjxLTP9M/yyCr/7rUoq217wD6LLbkftdJWr/vA/nglm+/8AhNN/ME2v5Zdq7j+PfZVOAWgh&#10;2/v/AHHg8q+mIsUnpt6YPHUqMWGldNa68qSy+rSNbD7y3t9dUF1Hd2x8y8SMv5GOV2P+8j/ODL77&#10;tnuBa1NrJaXI8gkrq35iSJFH+9Homm+v5K38z3r4ztl/ibvLM08XlaOp2LuLr/sMVUMbyKs8FJsj&#10;L19SNYjLJFLAktigaNWdQRnYe9XthuFBDu0aE+UqSw0OMEyxouK8QSOOcdA2+9l/c7b6+NtMjgec&#10;TxS1GcgRyM2acCAeGM9E73z8R/lX1iZR2N8ae/NipDrLz7t6g7A2/SlI3KNNFWZTHxRSRkqdMqOU&#10;YcqxHPsYWPN3Km6U/du52s9fKO4ic/ZRXJB+RFegffcpc1bZX947bdQU85LeVB9tWQAj5jHRfZI5&#10;IZJIpY3ilido5YpFZJI5EbS8ciNYgggggi4PsQggioyD0HyCDQ4I64e99a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FDafSHdO/RAdi9Q9ob0FUiSUx2nsDde4xUxyUxrUeD+D0k2sGEGYFbgoC36efZXd75sthX6+8g&#10;gpx8SWNKZpnUw88fbjo0tNk3q/p9DZzzV4eHFI9cVxpU+Wfsz0ZraX8sT+YdvUBsJ8MPkXDG1yku&#10;5Ortz7KglXRG4khn3nBQI6MJFKOrFW9WknQ+kMXfud7eWX9vvVmf9JOkh8/KMua44f5x0JrT2y9w&#10;r3MGzXY/08Dxjy85Anrx/wAx6M9tL+Qp/NK3U8Jn+OdHtOimcJ/EN29s9QUCRf5QIJGmxuPzlVXq&#10;EBMhP2fqQEprJVWDF379e1tqDp3EysPKOC4PlXBMSp8vi48aZ6E1p7D+6N0Rq24RKfOSe3HnTIEr&#10;P8/h4cK46M7tH/hMz8+88IZtx75+Nex4DpM9Pk99b4zOWjDoxtDTbb2zVUrlWChw1cgs11LWI9hi&#10;8+8zyBBVbaC8nPkViiVf2vMrD/eT86dCe0+7Tz7PRrmezgHmGllZvyCQsp/3ofn0aHaH/CV7sCrK&#10;Nv35jbOwIDXki2h09m92l1CxnQlRmc9hNJYmVdZibSFRtLaiqBa8+9Rt6YsNmkk/5qXCx+vksUny&#10;8/UYpUie0+61uD/7n7xHH/zTt2k9PNpY/n5emM0Bpdo/8Jb/AI0URi/v58l+9NyKNPnG0cLsDZJk&#10;s7F/EczR7g0XUoBcPYhjzqAUL3n3pOZnr9BtlrF6eI0sv/HWir/L/OKbT7r3LSU+v3K5k9fDWKP/&#10;AI8stPL1/wAxptnf8Jy/5au2REM1tzuLsQx6dZ3j2vkaIz2SNT5f9H9NggLlGY6AvMj2sBGECt59&#10;433Kuq+BJb23/NOAGnH/AH60vr5+g+dRRZ/d19tranjR3FxT/fk5FeH++hF6eVOJ+VDV7N/k3fyx&#10;9iGM4T4gdbV3jXSv98q3eXYoI0yr+4OwcplA5tK3LXNwh+scZUK3vvJ7nX/9vvEy1/32I4fT/fSJ&#10;6f4fU1FVn7O+2dj/AGG0QtT/AH4ZJvX/AH67+v8Ag9BQ1+zfiR8VOunhl2B8Zvj9siWBg0M20emu&#10;utuTxuJFl8iz4jHQvq1qrlr3LAMTcX9hO85u5r3EEbhud3ODxElxM4/YznoV2fKXKu3EGw2y0gI/&#10;33bwof2qg6H6np6ekp4KSkghpaWlhip6amp4khp6enhQRwwQQxgKiIoCqqgAAAAW9h9mZ2Luak5J&#10;OSSfM9H6qqKEQUAwAMAAcAB1m9663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Qcdp9PdU94bTq9i9x9cbK7P2fXamn27vrbWJ3Ni1nMbRJW0tNlopRBUxhiYa&#10;qDRLE1mjdWAIMtq3jdtjuxfbNcyWsy8HidkanoSpFQfNTUHgQR0Xbps+1b3aGx3i2juoW4pKiutf&#10;UBgaEeTChHEEHrXw+Vv/AAmm+MXZpyW4/i9vrcvx23RMJ6iHaGZNZ2R1XU1GnXHT00WWqEzuMEsm&#10;oSTDKVkUSkeGiATQ2QfKn3luZ9s023NECbjEKDxFpDOB6nSPCeg4DQhPm+a9Y/c1fds5Z3PVc8sT&#10;vt0pqfDas0BPoNR8VKnidbgeSYodZb5Zfyivnb8PTlst2D07kN59eYoVM8va/UbVW/8AYi4+kXXP&#10;lMs9BDHk8RTqOTLnMbRj+hI595Ncp+7vInOGiLb7wQ3D0HgXFIpangq1JSQ/KJ36xo5r9pOeuT9c&#10;u4WZmt0qfHt6yxUHFmoA8Y+cqJ0wfCn+aN8v/glkaOl6k7CmznWa1klTleld/mr3L1nkRUMXrHx+&#10;LeWOow9TKxEj1mFqaWSR1XzmeMNEyjnX2u5P57jZ93t/DuaUW5iokwpwq1CJAOGmRXAFdOk5Cfkv&#10;3Q5v5FkVdpuC9tWrW0tXhNeNFqDGTx1RshJpq1DHW5P8FP57PxD+Xv8ABdlb6yafHDu2v+xoV2Z2&#10;LlaNNm7nzFTaL7fYXYzCGkqC8pSOGjykdDWSSOsdPDU2L+8Nee/Ynm/lDXe2C/vKxWp8SFT4iKPO&#10;WHLCgyWQyIAKsy8OsxuRffTlHm7RZXzfu69ag8OZh4bsfKKbCmpwFcI5Joqtx6u39wl1NfXvfuvd&#10;e9+691737r3Xvfuvde9+691737r3X//U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ILeHVfV/YaPHv8A632FvmOSNoXTeGz9vbmR&#10;4Wj8TROuap5wVKkqVPFuPp7X2e67ptxrt9zLAf8Ahcjp/wAdI6QXm1bZuApf20U/l+pGj/8AHgei&#10;mb1/le/y7+wBUf3i+Gnx9hkq/Iamp2t11g9h1sskqSpLM1dsWPGzeRvK7NKJNZfS+rWiMotsvdD3&#10;E2+n0+83ZpwDzNKPLFJS4pjhSlKjgT0E732w9vNwr9Rs1oK8SkKxHzzWIIa541rWh4gdFO3l/wAJ&#10;/v5Xm63lmx/SG5di1E7F5Jdm9udmonkaRnZ4qLc+TylNEDcLoigVAANKjkkWWf3gPdC0AEl8k4H+&#10;/LeH/CiIx+0kn1PQUvPYL2wuyTHYvAT/AL7nm/wO7gfYAB8uip7w/wCEwnwpyvll2Z3L8k9oVMi+&#10;iHJZzrndeJgZYkjQw0rbdoaoglXeQSVzXLekooC+xXZ/ee51ioL2ys5gP4VmjY8fPxmX5CijhmvQ&#10;VvPuycly1NleXkJPkWhkUfl4Kt8zVjxxTor+7v8AhK1RPJJNsP5pVVNF5G8WN3d0bDWyCFpmKmTN&#10;4bdNOCyR6FIGPAdgWugIUCi0+9S4Gm/2UE+sd1TP+laA+f8ATxwzx6DF391lCS1hvRA9JLavn/Es&#10;48v6GT6cOiwbp/4S8/MChVn2Z338cdx6dLePcNV2XtKWRRE7SrEKDAZdC+sIiB3VWDFmdNNmE9r9&#10;6Hk9zS9sLyP/AEghk/wyxn1rg/Yegxdfdh5vQVs7+zk/05mj/wAEUnypkfaOi07q/wCE7H8zPbxl&#10;GI2L1bvoRglG2r25tijFQRTCcLF/fc4YgliYR5Ao1gkkR2cia0+8T7Z3FPGnngr/AL8t3NM0/wBC&#10;8T7cVx88dBq6+7x7l29fBggnp/BOgriv+ieH9maZ+Wei37o/kxfzPdn+YZb4h7+q/B5Nf91851/v&#10;jV44PuG8J2VmMh5PTwvjvqb0Ld/T7Elr7z+2F5Twt3iFf41li86f6JGlPz8s8Og5dezXudZ18XaJ&#10;TT+BopfKv+hyPX8vPHHou+5vgP8AOPZzuu5fh38ncTGjpH95P0X2ZJjJJHp/uglPlafGPTSkJcsI&#10;5WK2YNYqwAitufuRrwf4tvFk59BdQ6uNMqX1DPqOg9c8hc8WZpc7PeoPU202nhXDBNJx6H/B0Xzc&#10;fXPYWz1Zt3bE3ltZUSKR23HtfN4RUjqJPDBIxycEVldwVQngngXPsQW247feYtJ45f8ASOrcOPwk&#10;8Og/c7duFnm7gki/06MvHh8QHHpG+1vSLr3v3Xuve/de697917r3v3Xuve/de697917r3v3Xuve/&#10;de697917r3v3Xuve/de697917r3v3Xuve/de697917r3v3Xuve/de697917r3v3Xuve/de697917&#10;r3v3Xuve/de697917r3v3Xuve/de697917r3v3Xuve/de697917r3v3Xuve/de697917r3v3Xuve&#10;/de697917pV4DYe+N1mAbX2ZuvchqpJIaYYDbuXzBqJoVLzRQDHQya2QAllW5AFz7SXF/Y2lfqpo&#10;46cdbqtK+tSOldvYX13T6WGSSuBoRmr9lAehr298L/mJu5EfafxP+S250kgeqjfb3RPaOaR6WKYU&#10;8tSjY3FSgxrIQjOOAxCk3NvZJcc6cnWZpd7tZxUNO+6gXPGmXGaZ6OrfkznC7FbTabyXFey1nbHC&#10;uEOK46HPb38p/wDmQ7naNcb8Ne8qYyy0sSncO05NoqGrDaEyPuuSiCKP92u5Cxf7sKeyO492Pbe1&#10;BMu82ppU9knicP8AmmG/IcT5V6PLf2p9x7qnh7NcitPjj8Pj/wA1Cv5+nnTodNu/yHP5qG4RHKfj&#10;KMFSSiYiq3F250njSjQto8cmOXcUlapYj0E02kjnVYgkiuPfj2rt6j95+IR5Jb3J/n4IX/jXR7b+&#10;xPulcUP7s8MHzee2H8vGLf8AGeh621/wm4/mOZ0xDKf6BNl+RqYOdy9oV9UIBOt5Wl/udh8sSIPp&#10;Lo1En/NiQc+yC5+8j7cQV8L6qbj8EAFaf81JI+PlX86dHtt93D3Gnp4v0sNafHOTSv8AzTjk4edK&#10;/KvQ+bb/AOEufytqlQ7v+RXx7wbmO8q7bh7I3UqTebSER8niMMWXx+rWVU6vTpt6/ZBc/ei5UU/4&#10;nt13J/p/Bj/47JJ5/wCf5dH9t92Dmph/je42if6QTP8A8ejj8v8AN8+jA7c/4SryFll3d82kVQ8q&#10;vQbc6AZ2ePxjwSrlsnvBdJ131xmiYWHD3N1D9z96ocLTZPze7/b2rb/z1fl0f233WTxu97/JLX9n&#10;c1x/LT+fRhNs/wDCXL4r0jRneXyM+QOeQMvlXbNL1ztJnUQlXEb5XFZsKTJZgSrWX02J9YD1196P&#10;mpx/iW3Wkf8ApzNJ/wAdePy/z/LoQ233X+VkP+Objdyf6QQx/wDHkk8/83z6MTtb/hN9/Le2/wCD&#10;+LUfeW+fEKcSf3p7TjpPujBEY5Wn/uTjMPYzH1yePQAw/bCLdfYduvvIe5FxXwTawVr8EFaV9PEe&#10;ThwFa/Op6ENr93L24t6eKtzPSnxz0rT18NI+PE0p8qDoxW1v5G/8rXaXhej+K2Hy9TH9q0lVunsX&#10;t/dP3MtJq0SzUOc3BNSLrLEyxxU6RvwGQhVADt175e6V3UPurIDXCQ26Ur81iDfYSSR5HoRWvsh7&#10;XWlCm1K5xl5rh60+TSlftAAB8x0ZDan8t/4BbKMT7f8Ahn8aYqiBacU9blOnNjbjyUBpVZYpYMnu&#10;Oiq6hJCHPkkWUM/GstpWwbu/cjn+9qLjebwg1qFuJUU19VRlFPQUoPLoR2ntzyDZUNvs1mCKULW8&#10;TkU9GdWIPqa1Pn0ZHaXUXVGwfD/cXrDrzZf26xLT/wB0tlbb254FhiaCFYf4PTQ6QiMyKFtZSQOC&#10;fYbu933bcK/X3U09ePiSO9a5/Ex8+hJabRtVhT6G1ihpw8ONEp5fhUeXQh+y7ow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quvlt/J2+CPzA/imZ3h1NS9c9j5M&#10;vNJ2p04aPYm7Z614in3eboqaCXEZaRjoLy5TGzzEIFSZBf3KPKXvFz3yfohs7s3NsuPAuKyxgeik&#10;kSRj0COq5yD1GHNns/yLzfqmvLQW1y2fHt6RSE+rAAxyH1LozYoCOtX35c/8Jw/lv0uMluf46ZvC&#10;fJ3Y9Kk9UMNj46fZPbVBSwoZ5Fk2ll6l6HJaF9CfwvKSVU7giOgUlVOUHKP3j+Ud602vMaNtc5oN&#10;RrJATw/tFAZK+etAqjjIePWMPNv3c+bdm1XPLrrucAqdIpHOBx/s2JV6eWhyzHhGOHQGfEP+b987&#10;/wCXHuOPpvtPF7o7D672lLT4nK9Cd7xZ/b+7tkUlMgjTHbN3Hmqd8tghHGqpBQ1MFTQRpzHRKza/&#10;Z7zf7Qch+49sd52pkt7iarLdWuh45CfORFPhy1PFgVkJ4vinRHyj7vc9e3VyNm3RXuLeGita3WtJ&#10;IwPKN2HiRUHBSGjA4IK163Gvg/8AzU/iH88qGjx3Vu+P7rdqmjepyvSXYZo9v9h0ppo2etmwdOJZ&#10;KTN0sao0pqcRUzmOIq1VHSuxiXDnnj2q5v5DcybpB4tpWi3MNXhNeGo0DRMeFJAtTUIWGesw+SPd&#10;PlHnuMR7XP4V1SrW0tEmFOJUVKyKONYy1BQuFOOrIPcb9SN1737r3Xvfuvde9+691737r3X/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BtuTprqDeSyJu&#10;/qnrbdSzCtWZdybG2xnFlXJADIrIMnSyhhUADzg/rt6r+zK23neLIg2d3NFSnwSuvw8PhYcPL08u&#10;i252baLyou7WGWta64kbjx+JTx8/Xz6ArcP8vr4I7q87Z74Z/FyvqKjw+av/ANA/WNLlHFPYQr/F&#10;qLGR1IUBQukSgFfSQV49ntv7g892tBBvN8oFcfVTlc/0S5X+XRHce3/It1Uz7NZMTSp+lhDY/pBA&#10;38+gUz38nr+WbuN3fIfD3qynL1LVZGBG5dqoJXBBVI9sZCjVYuTaFQIxwQosLHdv7w+5lsKR7xOc&#10;U79En/H0bPz4/Pokn9oPbS5NZNngGa9utP8Ajjrj5cPl0C2Y/kD/AMq7JtC1J8dctgTG0zSjD91d&#10;4OtUZSpXzJmdxVgUR2OgQhB6jq1WXSdQ+/vupFUPuKycPitrbH+8wrx8616JpvYT2tloU25o+Pw3&#10;Nzn/AHqZuHlSn+DoHsr/AMJu/wCXDkfB9nD3vgfD5fJ/Cu0aWb7ryadHn/jmKrbaNJ0eLR+o6tXp&#10;0nMX3kfceOus2slf4oDj7NMi8fnX5dE8v3cfbmSmgXUdP4Zxn7dSNw+VPn0EuX/4S/8AwhnVP4H3&#10;X8qMZJ5Hab+J7m6lzMLREeiOCOn2fRMhB/tPI9xxa/Ps2h+9Bzuv9vZWLf6VJ1/bW4b/AADopm+7&#10;FySw/Qvb5T/SeBv2Ut1/wnoLMx/wln6NnWqG3/lb2vjHedmoWzGxNoZ1ael82pYapKKoxxmkEfpM&#10;iNEC3q0Aej2aw/em3xSPqNpgbGdMsi1NPKoegr5Zxivn0Vzfdd2Ngfp91nXONUUbUHzoUqaeePWn&#10;l0HGT/4Sp4qWpDYf5y5CgpPEoMGT+ONNlqkzAnXIKql3zRKFIsAnhuLE6jewMYvvVShaTbEGPqt4&#10;VH7Dat/h/Lotl+6xEWrDvhUejWYY/tFyv+DoNMj/AMJX+zIqad8R8xNi11YpX7aDI9RZ/F00ymUB&#10;zPV02crGjIj1MAsL3YBbgHUDOP71G2FgJtnlVfMi4Rj+QMS1z8x6/Lotk+63uYUmHeImPkDbuo/M&#10;iVqY+R9Pn0hMr/wlv+TMKwnCfJXorIOxf7hcriOwMMsSgDxmFqSirjISb6gwS1hYtfhfF96Plkk+&#10;Ptl0vppaJv21Zafz6Qy/df5lFPA3K1b11LKv7KK1f5dIjKf8JfvnDFUIuF7q+KeQpTCrSTZTdPbu&#10;IqFqC7B4kpqTZlcrIFCEOZQSSRoAUFlsX3oORytZrK+U/wBFLdhT7TcL+yn59IZfuxc7hqQ3tiw9&#10;We4U1+wW7ftr+XSOyf8Awmc/mE0FSIKXePxgzURjV/vMZ2Nv6KmDMSDCVzG0qSbUtgSRFp5FmJvZ&#10;ZF95n29kXU0N6h9Ghir9vbcMP59I5fu1e4MbaUmsnHqs0tPs7oFP8ukvlv8AhN3/ADH8d9v9nB0T&#10;nvN5fJ/Ce0amH7Tx6dH3H8cxVFfyajo8Wv8ASdWn06lUP3kfbiSus3UdP4oAa/Zpkbh86ccV6Sy/&#10;dx9xo6aBayV/hnOPt1IvH5V+fTM3/Cc/+ZYqsRtXqJyASEXtjDhmIFwq64QLn6C5A/x9v/8ABF+2&#10;n+/bj/nA3+fpn/gdvcn/AH1b/wDOdf8AN0kf+gfP+aL/AM+W2h/6OXqz/wCuvtX/AMEF7Xf8psn/&#10;AGTz/wDWvpJ/wP8A7n/8oUf/AGUQf9B9e/6B8/5ov/Pltof+jl6s/wDrr79/wQXtd/ymyf8AZPP/&#10;ANa+vf8AA/8Auf8A8oUf/ZRB/wBB9NuU/kA/zT8fTpNSfH3A5yRpliakxfdXSkVRGjIzmods1n6O&#10;LQCoUhZS92FlI1FXYvf/ANq5Go+4Mg9Wtrmn2dsTH+VPn03L7Be6Ua6k29XPotzbV+3ulUfzr8um&#10;L/hhj+a//wB4qf8Ascvjd/8AZh7f/wBfn2o/6Ov/AGbXn/bP0n/1iPdb/o1f9nNn/wBtHXv+GGP5&#10;r/8A3ip/7HL43f8A2Ye/f6/PtR/0df8As2vP+2fr3+sR7rf9Gr/s5s/+2jpX/wDQPn/NF/58ttD/&#10;ANHL1Z/9dfaP/ggva7/lNk/7J5/+tfSz/gf/AHP/AOUKP/sog/6D69/0D5/zRf8Any20P/Ry9Wf/&#10;AF19+/4IL2u/5TZP+yef/rX17/gf/c//AJQo/wDsog/6D6csX/wnl/meV9Q8NX1d19hI1haVavKd&#10;wbDlp5HV1QU6Lhaqsl1kMWBaIJZTdgdIZuX7w3thGupLqVz6Lby1+3uVR/Ovy6ci+737myNR7WJB&#10;6tcRU+ztZj/Knz6ff+gc7+ZZ/wA8v1B/6NjE/wDXj2x/wRntp/v24/5wN/n6f/4Hb3J/31b/APOd&#10;f83Ssh/4TWfzFJYYpXynx1pnkijkenm7M3G00DOoZoZWp9vSRllPpYo7LceliLH2jb7yvt0CQEvD&#10;TzEKZ+eZgf2gdKx9273EIBLWg+XjPj9kRH7D0qKD/hMZ8/6ykiqajsz4m4qaTya6Cv7B7Xkq4NEr&#10;Rr5Xxex6mA6gA66Jm9JGqzXUJpPvOcgI5VbW/cDzEUFD/vVyD8sgdKo/uzc/OgZrmxQnyMs9R/vN&#10;sR88E9K7H/8ACXr5ly0qPle9/jHRVpL+Snx+W7UydKihyIylZU7YpHYlbFgYFseATa5Ryfeh5MDU&#10;isL1l9SsCn9gnb/D0rj+7DzkUrLf2St6Bp2H7TCv+DpZ0f8Awls+RD00L1/yg6XpqxkBqIKPbG+K&#10;6mikvysNXNHTvIP9qaFD/h7RP96Tl0MRHtdyV8iXiB/MAmn7T0tT7r3MJUGTdLcHzASUj9pAr+wd&#10;CBQ/8JWt6ST065L5pbXpKVmX7qah6Ny2QnhW3qNPTT7ppVlIPADSx3+tx9PZe/3qbIKfD2VyfKt0&#10;oB+0iBqfsPS9Pus3pYCTekA86WzEj7AZ1r+0dL3Ff8JVcJDJKc384crkIiiiBMV8dqTDyRyavU0s&#10;tXvauDgjgKEUg83P09oJfvVTkDwNjVT56rst/gtlp/PpfF91iAE+PvjMPLTaBf8ADctX+XQg4z/h&#10;LN0fFBTLmfld2tX1KuTWS4zYW0cRBPH5iyrTU9VU1rRHx2Us0sg1AtYA6AXy/em3wsfB2mBR5apZ&#10;GIx5kKtc/IYx8+jCL7rmxhR426zsfPTFGoP2AlqY+Z9fl0J2K/4S+fCqGSU5vvH5R5CIoogTFZ7q&#10;fDyRyavU0stXtKuDgjgKEUg83P09lkv3oOdSB4FjYqfPUk7f4J1/y9GcX3YuSwT499esPLS0C/4Y&#10;Gr/LoS8N/wAJqv5dmLNGa7M/I3cf2ykTDM9l7YgGQJUqGrP7vbdoCpBII+38QuBxa4JZN95X3Elr&#10;oSzjrw0wuafZrmb+dejOH7tvt5FTW93JTjqmQV+3RCv8qdClhv8AhPV/LAxaRrXdT783GyVInaTM&#10;9xdiQPNECpNHINvVtAojNiCUVZPUfX+mxVN94X3QlJKXcUeKdtvCafPvVs/y+XRnD93z2xiA12ks&#10;ma91xKK/LsZcfz+fQr4j+R1/KvwiutH8TMHMJJElY5fsvuzcDBkFgEfPblqSq/1RSFP5B9lU3vj7&#10;qT5fdmH+lhtk/wCOwj9vHo2h9kPa2DCbSpr/ABTXL/8AHpj0L2I/lT/y4sJ5fsvhn0NN5njd/wCL&#10;7JotwWaK+kRfx41OgG51Klg3GoGw9k83ut7jz017zdCn8MpT/jmmv59G8PtX7cwV0bNamv8AFGH/&#10;AOPV/wBnoYMN8H/hZtxnfb3xB+LuBeSWGaRsN0B1Pi2eanJMErtQ4lCWQk6GPIvxb2Tzc8c63Ipc&#10;bxeyeXddztx48ZDx6OIeSOS7bNvtFlHX+G1gXhw4Rjh0MuC6q6v2uyPtrrfYW3Wjqo66NsFs/b2I&#10;ZK6EqYaxDj6eMiVCq6ZB6hYWPA9k0+67pdYurmWTFO6R2wfLJOPl0cQbVtdqa21tFHQ17Y0XI88A&#10;Z+fS99oOl/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x&#10;+RXxD+NPyz24dsfIfprZXZ9DHTPSY/I5rGml3VgopCzP/dneuIemzGMJLsS1BXQkkm97n2JOXeb+&#10;ZuUrn6rl29ktWrUhTWNv9PG1Y3/26noOcxco8tc2W/0vMNnHdLSgLCjr/pJFpIn+0YdazHyu/wCE&#10;z+cwGRn7E+BvddZSZHGVK5nFdY9s5KXF5rHV1IzVsP8AcrtzbcMemZZBHHQQZPHxGMgPPlSbv7yZ&#10;5U+8xBcRjbufLIFWGlp4F1KQcfqW7k4pUuUc14LF5dY081fdqngkO48iXpDKdSwznSwIz+nOgGa0&#10;CB0FOLS+fSO6I/nFfPv+XVuzEdEfzQ+keyd67PhlXG4zsLM0VNB2tSUVG8aVeQwm+FlbAb+pYEI1&#10;S/xEVLyMWlyslhF7Wb97O8ge4to+/e199DBMe5olJMBJrQNFTxbVifLRpAGIhx6R7F7wc++3d2mx&#10;e59lNNCMLKwAnAFKlZa+FdKB569RJzKeHW038afln8evl9sOLsX489nbe7DwC+CLL0tBNJR7k2tX&#10;zx+VcVu7a2RWKvxlTYMUSrp0EijyQtJEVc4s8zcpcw8n3527mG1e3kzpJyjgfijcVRx81JpwNDjr&#10;KPlrmzl7m+wG48vXSXEeNQGHQn8MiGjofkwFeIqM9GL9hzoRde9+691737r3X//W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IfsXrLrrt7aeS2J2psXaXYuzMuhTJbX3rgMX&#10;uTB1ZMbQrLJjstFLEJEV28cqqHQm6Mp59rtu3Pcdou1v9qnktpk4PG7Iw/NSDT1HA+fSHcds27d7&#10;RrHdYI7iF+KSIrqfyYEVzg8R5dUMdxfyGcPsHf3+n3+Wj33vL4ddz452nx22qjM5rcHVleJX11eI&#10;asf7rL0VFVNZqqkrBl6F1UQjHpEbLPOz+/M24bf+4Pcuwj3mybBcKqTj0anbGzL+Fl8FwTq8QnqC&#10;N49iIbC//f8A7a38mz3q5CFmeA+q17pFVvxK3jIR2+GB0vurf5n/AMg/i9mcR1J/Ns6HyvTM9RX0&#10;+3dufL7rrFT7o+O+9q5wIqKfddXtwVMeEqasaJC0PpVnZqigxcMUhRBuntfy9zRC+7+0l+t6AC77&#10;fMwS7jHmIw9DKq8M+lFklYiq/a/c7mDliZNp92bBrMkhEv4VL2kh8jIU1CMtg49e6OIA0vC2tuva&#10;++du4fd+y9xYPd21NwUUWSwO5dtZWhzmBzOPn/zNbi8tjHlgniaxtJFIw4PPHuD7q0urG4ezvY2h&#10;ljNGR1KspHkysAQfkR1N1rd2t9bpd2UizRSCqujBlYHzVlJBHzB6f/afpR1//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NOewGC3Thslt3c+FxO49v5illo&#10;cvgs9jqPL4bK0MwtNR5LGZBJIJ4nHDRyoyn8j27BcT2sy3Fq7RyIaqykqykcCGBBB+YPTU9vBdQt&#10;b3KLJG4oysAysPQqQQR8iOq8ab+X3H0NujJdgfA3sut+NFXlq2XLbo6EyVDVb6+Ju/65z5Jmq+qp&#10;6mnqdrVc9kiGT2bkaDxIo10dUgMTyI3uCd+tV2/n22G5hBpS6UiK/iHynClZ1GTouEkqeDqciPV5&#10;AGxXTbhyJcnbC51PakGWwlPnWAkGBjga7d46DijDBH/E97b9iw9ftTsPrLH9X97S4mvpNj4vcm6q&#10;ys6F7N3v9iy7fxe0e78PjJmjp66u0RCgymEpM8sImnhwtTFDrcPy7FYGZbvbro3VgGBlZIwLqGKv&#10;e0lszipVc6kke31aVM6k0B/Fvt+IWtNwtha3xUiJXcm1mlp2LHcqhoGbGl40n06mEDAVP//ZUEsD&#10;BAoAAAAAAAAAIQDJeGDLRkEBAEZBAQAVAAAAZHJzL21lZGlhL2ltYWdlMS5qcGVn/9j/4AAQSkZJ&#10;RgABAgEBLAEsAAD/4RtLRXhpZgAATU0AKgAAAAgABwESAAMAAAABAAEAAAEaAAUAAAABAAAAYgEb&#10;AAUAAAABAAAAagEoAAMAAAABAAIAAAExAAIAAAAcAAAAcgEyAAIAAAAUAAAAjodpAAQAAAABAAAA&#10;pAAAANAALcbAAAAnEAAtxsAAACcQQWRvYmUgUGhvdG9zaG9wIENTMiBXaW5kb3dzADIwMDY6MTE6&#10;MDYgMTc6NDQ6MDcAAAAAA6ABAAMAAAABAAEAAKACAAQAAAABAAABYqADAAQAAAABAAABJAAAAAAA&#10;AAAGAQMAAwAAAAEABgAAARoABQAAAAEAAAEeARsABQAAAAEAAAEmASgAAwAAAAEAAgAAAgEABAAA&#10;AAEAAAEuAgIABAAAAAEAABoVAAAAAAAAAEgAAAABAAAASAAAAAH/2P/gABBKRklGAAECAABIAEgA&#10;AP/tAAxBZG9iZV9DTQAB/+4ADkFkb2JlAGSAAAAAAf/bAIQADAgICAkIDAkJDBELCgsRFQ8MDA8V&#10;GBMTFRMTGBEMDAwMDAwRDAwMDAwMDAwMDAwMDAwMDAwMDAwMDAwMDAwMDAENCwsNDg0QDg4QFA4O&#10;DhQUDg4ODhQRDAwMDAwREQwMDAwMDBEMDAwMDAwMDAwMDAwMDAwMDAwMDAwMDAwMDAwM/8AAEQgA&#10;hA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VSSSSUpJJJJSkkkklKSTNc1wDmkOaeCNQnSU+df4zPrtlYFo6D0m11OSWCz&#10;MyazD2Nf/NY9T2nfXdY39LZZ+ZV6Xp/zns4/6pfUbrX1i25NDzgdPBI+3O3S4t9rvstbXMdkbbPp&#10;W72U/wA5+kfZ+jW3hfVez62/X3rN/UA/9mYWW9mQ4S31fT/QY+Gyz6X83T+sen72U/6P167F3n1l&#10;+s/Sfql0xjrGDdt9PBwaoZu2ANaxv5lGPV7PUs/wTP5fp1JKbHQvq7R0WrYzMzM18bS/LyLLREz7&#10;KNzcav8AsU+otZeIdR+tP17+s5dZiMzBhyQ2jptVorA+jtsyKW+rf/K9S30/+CrWbi9I+umBktzM&#10;Xp/VMfIYdzbmVXE/2tH72u/PZZ7HpKfoFJc99S/rO76wdOcMuo43VMIirOx3NLCHEfo721v/AEjK&#10;shrfz/8ACerX+Z6i6FJSk25u7ZI3RO3vHisrq3V302DDwhvynENJ5DS76LR/wn/UK7gYQxKdpcbL&#10;n+6+1xlz3f1j+a36LFDHOJ5JY4Di4P5yf6MT+5H96a4xoWeuzZSSSUy1SSSSSn//0PVUkkklKSSS&#10;SUpJJJJTg9XoyMC77dhPdVXa79Mxv0Q8/wCEcw+z9L+d7f5z/jEXp/1gZaRVmgVPOjbR9An+VP8A&#10;NLVupqvqdTa3fW8Q5viPks/Cx+h37mVUV+qwltlVjQXtIO125r9/+cqEsOXHzAlhyRhDJqcWQnhl&#10;P9PgiyCQMfUCSP0g2Om9Lxem13sxmwcrIuy7nHl1l73Wvc7+r7amf8FXWsxn1Q6dk9Xt631ljOoZ&#10;zjtx22DdTRS0n0aaKLNzHWa+rbdZ/wBqN9lPoLdYxrGhjAGtaIa0aAAdgpK+xrAACBwnSSSUx9Ov&#10;1BbtHqAFofA3bSZLd37uirdUzfsWG+0a2H2VA/vHj/N+mraBlYmLlMDcmsWNbqJ7fB35qZlEzjkM&#10;ZAmRUSdge6Y1YvZw/q7im3Jsy7Jd6UhrjqTY/V75/e2H/wAFXRqvhY+Lj0BuIB6TzvBBLgd3528l&#10;25WFFyeD2cMYaGXzSI/SlJM5cUrUkkkrC1SSSSSn/9H1VJJJJSkkkklKWB1brN9eYKcR4a2g/pDA&#10;Ic7/AEbv5DG/9P8A4tbzt207Y3RpPEribq7qrn13z6zXH1J7uPu3/wBud6zvimfJjxwELjxnWY/q&#10;/o/4TLhiCTfTo9P0zq9Oc3Y4enkNEur7Efv1n85qw+s0+h1Swtlu+LWEGCC4Q4tcP+EY9U2Pex7X&#10;1uLHsMtcOQVc6llDNqxsojbaA6m9o4DhteyP5L2ue5qo5eb+8ctw5P53ERMS/fj8n+N6mQQ4ZWNj&#10;o2uk9ZyBkMx8qz1KrPY17h7muP0JcPpNd9D3LolwpEiD3W3bjZP1g6RWKOo5HTc2glvr45GrwNo9&#10;ep3tvqdLLfT/AEf/ABitfC+alO8OSRkR6oGWp4f0orM0APUPq76S4L6oda+t2N9aLvq19Z7Be77O&#10;67Hu2NG7Y5jWvouqbS23Htrda79LX67LK/T/AEa2/r51/M6F0E5HTxOdk3V42N7fUh9hJltX+Ef6&#10;bLPTZ/pFqsL0S5brGffmZVmI15GOH+k1g0DjOxzrP3/0ir/V/pn1oxsd3W/rN1S+3IYw2V9OYWMp&#10;bLXe3KbQxjLbNzm/o6/0dX/DIFJ221OcZ2vYXH4OBcsv4rmIEMQNces6/c+Vmwx3l22e2a1rGhjR&#10;DWgBoHYBRF9TrXUtcDYwAvaNdoP0d37u5ZnW+rHGH2bHdF7hL387Gn/0Y5H6Hjeh09jj/OX/AKaw&#10;nUkv1bJP8jarg5gSz+zjF8AvJL9GP9SP9Zj4ajxHrs6CSSSsLVJJJJKf/9L1VJJJJSkkkklIsm9m&#10;Nj2XvktqaXEDkx2Cxursx+oYg6jiO3OpEWj87Z33t/NfV9P/AItXuvOjpVw/eLB972rmaMi3Ht9W&#10;kw7hwOrXN712N/PYsv4jzIjP2Jx4sc4CRP6cJ8UuGcf7vCzYo6cQ3BRpJ3bdx2Dayfa2Zgfu7vzt&#10;qjubMSJ8FinRnXWn9X8r0c70SfZkDb/bb7mf9He1Zn3/AHFJt3pPbaxw31uD2/Fp3KTDl9rLDIP0&#10;Tf8Ag/pf81EhYI7vZ3YWJfk0ZVtTX5GIXHHtI9zPUb6doa792xn02f8ApNPkYeLkvofkVtsdi2et&#10;Ru122Br6hYP5TWW2IjHNexr2mWuAIPkVJdU03K+sd2zAbUDrc9oI8m/pD/1DVzS2PrLbuyqae1bC&#10;4/F52/8AopY6534lk4+Zn2gBAfTf/nNrEKgPHVVz3WF9jzue+XOce5K7lrQ1oa3QAQB5BcdidPys&#10;4xQyWHQ2u0YP7X5//W11eNdVJxPWFuRjMZ68cjcDsc9v5nqem5yufCIT/WzMTwy4ametcV/9Jjzk&#10;ekX9E6SSS1mFSSSSSn//0/VUkkklKSSSSU53XxPS7T+6WH/psXPYWBk51myhvtb9Ox30W/8Akn/y&#10;F1mXjsycayiwkNsEEt5H9Xlc7mdG+sPV6xi1ZA6B0poLW0U/pMqwTzkXMeyvH3t93p023/8Admz/&#10;AATKWb4eOY5gTnMQxRgIy/elLikvGXghQHFK9GV931S6KdvU82qzIb9Kt53uB/8AClPqO/7cYnr+&#10;v31Nr9leX6bfLHuA/ClUav8AFX0BjQHZGW494fW0T8GUoWV/ir6Y5n6nnZFNnjaGWt/zGtx3/wDg&#10;q0cPLcjiAEbj/WjGv++m1p5OZOvDH6l6XB+s31fzyG4nUKLHu0bXvDXn/rNmy3/oLQsqqsEWMa8e&#10;DgD+VeP9Z+o3X+ltdZZjjNxm6m7GBsgf8JRHrs/leyyr/hVndO691jpwb+z866ljeKw7fX/2xb6l&#10;H/gasHkoTF45iQ7S1YvvcoGskDHxD7H1v9s09OL+gspfmUEFmLcIrtYPa+hrw+r0H7f5mz+b3s2W&#10;fo1ldC6z9cuoZjaeo9Er6XjV635Fl3qF2mlePTWPc97vz3WelXX/ANtrlcH/ABn9bohuZj0ZjRy5&#10;u6l5+Lm+tV/4CtjH/wAavTHN/WcDJrd4VGuwfe+yj/qFEeUzR/Rv+6yx5nEf0q83qMromJlZLsi5&#10;9hc6BtDgGgARp7d3/SU6ej9NpMsoaXeL5ef/AATcuWu/xq9JDJx8LKsf2FnpsH+c2253/QXPdX/x&#10;jdd6g11WIG9NpdofSJfcQe32h4bs/wCtU12f8KoofCwZmXsxEieIzmBdplzkIj578IvZfWv66YXQ&#10;a3Y1G3I6oW+yj82uR7bcot+gz85tP87d/wAHX+mrf6h42Wzoh6hnPdbmdVtdmWvf9Ih4bXRx+Z6F&#10;VdlbP8Fv9NcH9UPqrd9YM318lrv2ZU/dlWuJ/TOmXY7LPp2Osd/SbfzGf8MvX2tDQGtADQIAGgAC&#10;nzxhij7cdZbzl/3K3DKeQ8chwx2hH/uiukkkqzOpJJJJT//U9VSSSSUpJJcZ1ir/ABgdPws/qI6v&#10;iGjEruyG1fZvdsrD7m17v3vTbsSU9mkuH6UP8YPUelYnVB1nCqqyamXlrsb6LXAWOa52n0Wrd/57&#10;fVH1vR/a+Ju4n1W7f+3Z9L/ppKdtJDvyMfHodkZFrKaKxufa9waxrf3nWO9rWrMwvrb9Wc/IGLid&#10;Txrb3HaysWNDnH92oOj1f+tpKddYvWPqf0DrBdZk4wryXc5NJ9O2f3nuZ7bv+vstVnK+sPQ8T7SM&#10;rPopOGWNyQ94BY6wOspY4fv2sY91bFGr6y/V+7pzuqV9QxzgsO195saGtd/o37o2W/8AB/ziMZSi&#10;biSD4IMRIURY8Xi8/wDxV5bSXdNzmWtJ0ryWlhA/46j1Gv8A/YetY9v+L762VuLW4jLh+9XdXH/g&#10;zqXf9FeodK670frNb7Ol5dWW2ogWCt0lszs9Rn02b9rtm5Vcr64/VbDyHYuT1TGrvY4ssr9QEtc0&#10;7Xss2z6b2O+lvViPOZRvUvMf96wS5TEehj5F87x/8Xn1ruftfjVY4/etuaR/7L/aHLo+j/4rsSpz&#10;besZByiNTjUg11T4WWz69rf6v2ddkOoYJwj1BuRU7CDDYckPaatjfpWeqD6exsKhlfW76sYj6q8n&#10;qmNW69rX1g2NMseA+qx236FdjHb2WWexCfN5ZCrEf7qYcriibri/vOpTTTRUymhjaqqwGsrYA1rQ&#10;OGsY32taprE+tOTmM6MMjpnVMbpbi+twzcnY6osd+aHWB9f6X27Fc6n13o3SA09TzacQv1Y214a5&#10;wHJZX9N6rs7fSVHpnXOj9Xa93TMynLFceoKnhxbM7fUZ9Nm7b+crySlJJJJKf//V9VSSSSUpZP1s&#10;/wDEr1n/AMIZX/nmxayqdXwT1LpWb04P9I5mPbj+pG7b6rHVb9kt3bd/7ySnF6Bm4eB/i/wczO/o&#10;tHTmPuETLRWNzA385z/oLD9PqXWOhWHD+q/TcHpV1Ln0jLeA91ZaX13spw6N1Fjm++v372P/AMJ/&#10;hF1NP1bxz9VmfVvLsN1IxRi2XMGxxhuz1WNd6ux7fps/nFi4v1T+t7cJvScr6wgdNqr9FjsfHbXk&#10;PrDfTqrde4v9Hb7PfX6l3/C/4RJTk43Surde/wAWPRWYQbl5GJay84t7oZkVUPurZhWOLmN9Pb6X&#10;te/Z+iV6vrvR39Q6fhfWP6tWdHyjfW3AyHVsspbc1wdQyrNoFbm/pWs+gz0/9N+hWli/VPq2F9WO&#10;n9I6f1Y4eb057njLZVuZYHG79Bdi2WbH1/p/z/8ACVeqo/8ANfrvU8vCt+sfU6snF6fc3JqxMaj0&#10;g+6ufRtvte+x/s3fzLPY9JTQ6L0jpmf/AIwPrRkZ2NXk2Yhwxjm1u8M9Wn9K5lb5r3u9Cr9Jt9RA&#10;6f8AV/oln+Mrq1VmFS6mnGpyK6Cwek21wYx1v2f+Z9T+Vs/nP0n84uo6X0A9P671jq5v9QdXOORT&#10;t2+n9nY6n6e53qepv/cYo4v1edj/AFpzevnIDm5tFdAx9kFvp7ff62/37tv+iSU4uNh4mB/jSdXh&#10;VMxq8jo3q3MrAa1z/tGz1Cxvt37K2IODn29c+05P1c+reE/p2Ra+epZxbUMl0n17vs7KLcixnq7/&#10;ANJZ/wCfPUqr6J/QC761t+sRvG1uD9gONs5/SnI9X1d38rZ6fprE6f8AU/60dHY7p3R+utx+j73P&#10;pZZjttupD3Gx1VT7D6b/AKX03/8AbSSnI6BXbR9RPrhiWNZX9lyeo1Cmok1V7aWb6sf1Pf6DbN3p&#10;7lufV36rfV6z6l4bH9Pocc3BrtybHMDrHWW1C2y31n7rd/qWb6vf+h/wOxF6Z9S7MDoHWujHNdee&#10;r25D25NoL7Gi9jaN2QdzftF/s9S2z9F6li3OmdOOB0bE6Z6nqHFxq8b1Yjd6bG0+psl23dt3bd6S&#10;nzXItst/xLYTrHF7ha1gJM+1mXZXW3+xWxrF1f1h6rju+sFPS8DotXWutV0+q59xrYzHpcY3OvtZ&#10;a7dv/wAExqg/6hvd9SKfqoM4B1L9/wBr9KQf0z8uPQ9X+Xs/nVZ619V+qWdcb1/oGe3Az30/Zsqu&#10;6sW1W1gh7HfvV2Mj/wBVfpfWSnBxMfqeJ/jG6VZl4eH06zNxchtrMBziLGMaXt+17q6WOeyxtf0W&#10;/wDnuteiLlMP6n9Vb9YsDr/Uuruz8jFrtZbWahXXFjXMYzFqqO2hte/9I9/rWXrq0lKSSSSU/wD/&#10;1uu6X9cOodVpsuxOgZj66r7aH7rMetwNbtsPqysjHtZbt/na/T/RWfovUtXTrhvq19XMOzF6pY7q&#10;OfSaup5jHW15ltf83Z6e+9of6D7fZ77Lq/0n+EVa/N6s/Jzm1ZmflfVSvK/T9QxdrstljofkUY11&#10;bnX29Hw7Hfpr8XH+1U/0bH9SjHsSU95m3XUYd99FX2i6qt76qJ273taXMq3w7Z6jvZu2oHRepN6r&#10;0jD6k1oYMymu4sB3bS9oc+vfDd3pv9n0Vx3T29YyfrRkDCtz7Th9QrFmVbdGE3A+z1Pdhvxnv/WM&#10;z3fm43retZTl5ORv9TfldFzi/wCrvSehdS6i7ofS78C/Ifmte2qy54ybKvsFN97dlf2et1dl9df6&#10;xeyz0/5r1ElPqaS8/wCl5H1wyM7p/R78y/Gpy8SvO+17K/WYzHD8R9Dm5FeRuuzbH9Nz8r1vfQ+2&#10;7G/wiG0df+tWXnM+0txXVWvrqr+2PpdhMZa+htj+ldP9PIyc/ZR9qZdn532T9P8AoK/RSU97m5dO&#10;DhZGbfPo4tT7rNok7a2mx+1v5ztrVQ6j9YKcXoNfXMas5VF32Z1LJ9MuZlWU01u97fb7cj1Nj1PO&#10;wcrK+r78HDznNyH0CuvPc1lpdAG6yytzfRs+0N/nPb/hP0S4k43Vz/i9xuoWdWZk9OxsTFuZh047&#10;GEeg/Gt9K7KdZc612I2iyr9G3F9TI/nv9Gkp9JSXGnq3XOnZzOr54utxur03txOlbQz0bKW/a+lY&#10;Zbusf+0OoY7Mz7T9P9b9LF/wFCodHo6x9YG4/WreospYLa77suvNseGNAqtfh4nTKBjYGHVZ7sa3&#10;9puzcv6f2mp9iSn0FJct/jCysjG6Zgei+9rLuo41ORViOLLrqn7/AFMWmxjq377v+Nr/AK6yL7+q&#10;U14n1f671O3o2DlV5V56hdbX9ocwW+nhdKs6hY+2n7TXj2tycu5n6S7+j1WfzttiU+gKr1LOPT8G&#10;3MGNfmekAfs+K0WXOkhv6Kpzq9+2d/0lwGZjXu6d0vqfX8jIyehhjMXa25+PfS71nV9K646mt+7L&#10;uyMf7NZk1Wb8rGfc+6uqz+arn1XEyOn9T6l9uyMjI6zfiZ2R0LPpvsE1il7bOmOwa3bcW3EdsyMd&#10;9Nfp5Nnv9Vl9PopKe56Z1fA6rXbZhWF4x7XUXtex9b2WsANlVld7a37m71T659YLOltyW14GRkPo&#10;xLMtl20jGd6Qc9+M/KrF3o5Gxm9jbadln+kXNZBtyfrIMrpvUx03o3Vem05WZ1Qemx9zsb127aLM&#10;gbK7mYzmWZn6L9Xop/S+mjYHWOoXnpzuo3vurzcbqdGK7Ya2Zvpvx3dOyH4rWenTdlYbMmyj99n8&#10;z/P+mkp3aPrVi2Y1+VZi5VWNj4TeofaTWTRZU6sZL24uQPbZbU1211Vno2Kzk9cppwcTqFONk5uP&#10;mGvYcao2PYy0b2ZF1HsvbU1v85trfYz/AEa5HDdk5XR2dGqzHYt2Z9W8F+Gxzd9biwZAz9ldodT6&#10;j6X41N+39N6Nnqf4JNju67jfVLpPWLutn9m0NwLLacahrC2n1cVuQMnJD8i69mNR6zLmVV0+r/h/&#10;0f6JJT6CkuBvyur/AFl6zn4VTmVswrH0U4r8y3FaGNNTq8+/Ewa6uodQ+0t/WcT9bo6f9n9P3+v6&#10;tifr/Sn4zenZHWeoX9T6LVVRh3WVXuotpyg5tVPWWsqs/XX+v/ONsfdk4389+s+nYkp//9foh/41&#10;n7YzPW/Z/wC0vWf9r+1x/Pbj639M/Qb/AFf9Euq6d+zfsbP2X6P2OXen9m2+lO53q7PR/R/z3qep&#10;/wAKvl5JJT9DfVz0P+cn1m+z79n2nH3z/N+p6DPW9P8AO37v55b+R9lhn2n043t9P1Ij1J/RbN/+&#10;F3fQXy0kkp+qlh9a/wCZP2pv7e/Zn2vaNv230PU2Sdsfaf0np7ty+cUklP1JifZfstP2L0/snpt+&#10;z+jHp+nA9L0fT/R+l6f83s9mxQ6f+z/sjP2Z6P2P3en9m2+lO53qbPR/R/zu/f8A8Ivl5JJT9SZH&#10;2TdT9p9Pd6g+z+ptn1Ydt9Hf/hvT9T6Hv2b1iZv/AI3/AO0X/b/2R+0d/wCk9b7P6+/SPU9T9L6n&#10;9ZfOySSn6H+vH2X7B0/1t/q/tTB+y+n9L1fWZu2/yvs32jZ/LW7k/Zdg+1en6e5u31YjfP6ON/5+&#10;/wCgvltJJT9I5H/NL9vV/avsP7c2t9L1fT+0f8F6e/8ASb/3Nn6RLo3/ADT+2ZX7E+xfbdzvtf2b&#10;0/Vnd7/W9P8ASbPU/wCt7183JJKfpLrn/NT1sL9vfY/Ul/2H7ZsiYZ6vpet7P9F/4EtcxpPyXysk&#10;kp+qdJ8+yr4H7O+w1fs30fsO39D9n2+jtn/Bel+i2f1F8vJJKfpHrv8AzQ9Wr/nD+zvV2n0ft3o7&#10;ts+70vtPu2bv3ECn/mL+0sT0P2b9v9Nn2HZ6O/05Po/ZNv8Aa9P0V86pJKf/2f/tIOBQaG90b3No&#10;b3AgMy4wADhCSU0EBAAAAAAABxwCAAACAAIAOEJJTQQlAAAAAAAQRgzyiSa4VtqwnAGhsKeQdzhC&#10;SU0ELwAAAAAASgADAAAASAAAAEgAAAAAAAAAAAAAAt7//wJAAAD/7v///+7//wMGAAACUgAAA2cF&#10;KAAAA/z//wABf/8AAQABAAAAAAAAAAAAAAAAOEJJTQPpAAAAAAB4AAMAAABIAEgAAAAAAt4CQP/u&#10;/+4DBgJSA2cFKAP8AAAAAAAAAAAAAAAAAAAAAAAAAAAAAAAAAAAAAAAAAAAAAX//AAEAAQAAAAAA&#10;AAAAAAAAAAAAAAAAAAAAAAAAAAAAAAAAAAAAAAAAAAAAAAAAAAAAAAAAAAAAOEJJTQPtAAAAAAAQ&#10;ASwAAAABAAIBLAAAAAEAAjhCSU0EJgAAAAAADgAAAAAAAAAAAAA/gAAAOEJJTQQNAAAAAAAEAAAA&#10;HjhCSU0EGQAAAAAABAAAAB44QklNA/MAAAAAAAkAAAAAAAAAAAEAOEJJTQQKAAAAAAABAAA4QklN&#10;JxAAAAAAAAoAAQAAAAAAAAACOEJJTQP1AAAAAABIAC9mZgABAGxmZgAGAAAAAAABAC9mZgABAKGZ&#10;mgAGAAAAAAABADIAAAABAFoAAAAGAAAAAAABADUAAAABAC0AAAAGAAAAAAABOEJJTQP4AAAAAABw&#10;AAD/////////////////////////////A+gAAAAA/////////////////////////////wPoAAAA&#10;AP////////////////////////////8D6AAAAAD/////////////////////////////A+gAADhC&#10;SU0ECAAAAAAAEAAAAAEAAAJAAAACQAAAAAA4QklNBB4AAAAAAAQAAAAAOEJJTQQaAAAAAANRAAAA&#10;BgAAAAAAAAAAAAABJAAAAWIAAAAOAFQAYQBzAEcAbwB2AF8AVgBlAHIAdAAoAEMAKQAAAAEAAAAA&#10;AAAAAAAAAAAAAAAAAAAAAQAAAAAAAAAAAAABYgAAASQAAAAAAAAAAAAAAAAAAAAAAQAAAAAAAAAA&#10;AAAAAAAAAAAAAAAQAAAAAQAAAAAAAG51bGwAAAACAAAABmJvdW5kc09iamMAAAABAAAAAAAAUmN0&#10;MQAAAAQAAAAAVG9wIGxvbmcAAAAAAAAAAExlZnRsb25nAAAAAAAAAABCdG9tbG9uZwAAASQAAAAA&#10;UmdodGxvbmcAAAFiAAAABnNsaWNlc1ZsTHMAAAABT2JqYwAAAAEAAAAAAAVzbGljZQAAABIAAAAH&#10;c2xpY2VJRGxvbmcAAAAAAAAAB2dyb3VwSURsb25nAAAAAAAAAAZvcmlnaW5lbnVtAAAADEVTbGlj&#10;ZU9yaWdpbgAAAA1hdXRvR2VuZXJhdGVkAAAAAFR5cGVlbnVtAAAACkVTbGljZVR5cGUAAAAASW1n&#10;IAAAAAZib3VuZHNPYmpjAAAAAQAAAAAAAFJjdDEAAAAEAAAAAFRvcCBsb25nAAAAAAAAAABMZWZ0&#10;bG9uZwAAAAAAAAAAQnRvbWxvbmcAAAEkAAAAAFJnaHRsb25nAAABYgAAAAN1cmxURVhUAAAAAQAA&#10;AAAAAG51bGxURVhUAAAAAQAAAAAAAE1zZ2VURVhUAAAAAQAAAAAABmFsdFRhZ1RFWFQAAAABAAAA&#10;AAAOY2VsbFRleHRJc0hUTUxib29sAQAAAAhjZWxsVGV4dFRFWFQAAAABAAAAAAAJaG9yekFsaWdu&#10;ZW51bQAAAA9FU2xpY2VIb3J6QWxpZ24AAAAHZGVmYXVsdAAAAAl2ZXJ0QWxpZ25lbnVtAAAAD0VT&#10;bGljZVZlcnRBbGlnbgAAAAdkZWZhdWx0AAAAC2JnQ29sb3JUeXBlZW51bQAAABFFU2xpY2VCR0Nv&#10;bG9yVHlwZQAAAABOb25lAAAACXRvcE91dHNldGxvbmcAAAAAAAAACmxlZnRPdXRzZXRsb25nAAAA&#10;AAAAAAxib3R0b21PdXRzZXRsb25nAAAAAAAAAAtyaWdodE91dHNldGxvbmcAAAAAADhCSU0EKAAA&#10;AAAADAAAAAE/8AAAAAAAADhCSU0EFAAAAAAABAAAAAI4QklNBAwAAAAAGjEAAAABAAAAoAAAAIQA&#10;AAHgAAD3gAAAGhUAGAAB/9j/4AAQSkZJRgABAgAASABIAAD/7QAMQWRvYmVfQ00AAf/uAA5BZG9i&#10;ZQBkgAAAAAH/2wCEAAwICAgJCAwJCQwRCwoLERUPDAwPFRgTExUTExgRDAwMDAwMEQwMDAwMDAwM&#10;DAwMDAwMDAwMDAwMDAwMDAwMDAwBDQsLDQ4NEA4OEBQODg4UFA4ODg4UEQwMDAwMEREMDAwMDAwR&#10;DAwMDAwMDAwMDAwMDAwMDAwMDAwMDAwMDAwMDP/AABEIAIQ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UkkklKSSSSUpJ&#10;JJJSkkzXNcA5pDmngjUJ0lPnX+Mz67ZWBaOg9JtdTklgszMmsw9jX/zWPU9p313WN/S2WfmVel6f&#10;857OP+qX1G619YtuTQ84HTwSPtzt0uLfa77LW1zHZG2z6Vu9lP8AOfpH2fo1t4X1Xs+tv196zf1A&#10;P/ZmFlvZkOEt9X0/0GPhss+l/N0/rHp+9lP+j9euxd59ZfrP0n6pdMY6xg3bfTwcGqGbtgDWsb+Z&#10;Rj1ez1LP8Ez+X6dSSmx0L6u0dFq2MzMzNfG0vy8iy0RM+yjc3Gr/ALFPqLWXiHUfrT9e/rOXWYjM&#10;wYckNo6bVaKwPo7bMilvq3/yvUt9P/gq1m4vSPrpgZLczF6f1THyGHc25lVxP9rR+9rvz2Wex6Sn&#10;6BSXPfUv6zu+sHTnDLqON1TCIqzsdzSwhxH6O9tb/wBIyrIa38//AAnq1/meouhSUpNubu2SN0Tt&#10;7x4rK6t1d9Ngw8Ib8pxDSeQ0u+i0f8J/1Cu4GEMSnaXGy5/uvtcZc939Y/mt+ixQxzieSWOA4uD+&#10;cn+jE/uR/emuMaFnrs2UkklMtUkkkkp//9D1VJJJJSkkkklKSSSSU4PV6MjAu+3YT3VV2u/TMb9E&#10;PP8AhHMPs/S/ne3+c/4xF6f9YGWkVZoFTzo20fQJ/lT/ADS1bqar6nU2t31vEOb4j5LPwsfod+5l&#10;VFfqsJbZVY0F7SDtdua/f/nKhLDlx8wJYckYQyanFkJ4ZT/T4IsgkDH1Akj9INjpvS8Xptd7MZsH&#10;KyLsu5x5dZe91r3O/q+2pn/BV1rMZ9UOnZPV7et9ZYzqGc47cdtg3U0UtJ9Gmiizcx1mvq23Wf8A&#10;ajfZT6C3WMaxoYwBrWiGtGgAHYKSvsawAAgcJ0kklMfTr9QW7R6gBaHwN20mS3d+7oq3VM37Fhvt&#10;Gth9lQP7x4/zfpq2gZWJi5TA3JrFjW6ie3wd+amZRM45DGQJkVEnYHumNWL2cP6u4ptybMuyXelI&#10;a46k2P1e+f3th/8ABV0ar4WPi49AbiAek87wQS4Hd+dvJduVhRcng9nDGGhl80iP0pSTOXFK1JJJ&#10;KwtUkkkkp//R9VSSSSUpJJJJSlgdW6zfXmCnEeGtoP6QwCHO/wBG7+Qxv/T/AOLW87dtO2N0aTxK&#10;4m6u6q59d8+s1x9Se7j7t/8Abnes74pnyY8cBC48Z1mP6v6P+Ey4Ygk306PT9M6vTnN2OHp5DRLq&#10;+xH79Z/OasPrNPodUsLZbvi1hBgguEOLXD/hGPVNj3se19bix7DLXDkFXOpZQzasbKI22gOpvaOA&#10;4bXsj+S9rnuaqOXm/vHLcOT+dxETEv34/J/jepkEOGVjY6NrpPWcgZDMfKs9Sqz2Ne4e5rj9CXD6&#10;TXfQ9y6JcKRIg91t242T9YOkVijqOR03NoJb6+ORq8DaPXqd7b6nSy30/wBH/wAYrXwvmpTvDkkZ&#10;EeqBlqeH9KKzNAD1D6u+kuC+qHWvrdjfWi76tfWewXu+zuux7tjRu2OY1r6Lqm0ttx7a3Wu/S1+u&#10;yyv0/wBGtv6+dfzOhdBOR08TnZN1eNje31IfYSZbV/hH+myz02f6RarC9EuW6xn35mVZiNeRjh/p&#10;NYNA4zsc6z9/9Iq/1f6Z9aMbHd1v6zdUvtyGMNlfTmFjKWy13tym0MYy2zc5v6Ov9HV/wyBSdttT&#10;nGdr2Fx+DgXLL+K5iBDEDXHrOv3PlZsMd5dtntmtaxoY0Q1oAaB2AURfU611LXA2MAL2jXaD9Hd+&#10;7uWZ1vqxxh9mx3Re4S9/Oxp/9GOR+h43odPY4/zl/wCmsJ1JL9WyT/I2q4OYEs/s4xfALyS/Rj/U&#10;j/WY+Go8R67OgkkkrC1SSSSSn//S9VSSSSUpJJJJSLJvZjY9l75LamlxA5Mdgsbq7MfqGIOo4jtz&#10;qRFo/O2d97fzX1fT/wCLV7rzo6VcP3iwfe9q5mjItx7fVpMO4cDq1ze9djfz2LL+I8yIz9iceLHO&#10;AkT+nCfFLhnH+7ws2KOnENwUaSd23cdg2sn2tmYH7u787ao7mzEifBYp0Z11p/V/K9HO9En2ZA2/&#10;22+5n/R3tWZ9/wBxSbd6T22scN9bg9vxadykw5faywyD9E3/AIP6X/NRIWCO72d2FiX5NGVbU1+R&#10;iFxx7SPcz1G+naGu/dsZ9Nn/AKTT5GHi5L6H5FbbHYtnrUbtdtga+oWD+U1ltiIxzXsa9plrgCD5&#10;FSXVNNyvrHdswG1A63PaCPJv6Q/9Q1c0tj6y27sqmntWwuPxedv/AKKWOud+JZOPmZ9oAQH03/5z&#10;axCoDx1Vc91hfY87nvlznHuSu5a0NaGt0AEAeQXHYnT8rOMUMlh0NrtGD+1+f/1tdXjXVScT1hbk&#10;YzGevHI3A7HPb+Z6npucrnwiE/1szE8MuGpnrXFf/SY85HpF/ROkkktZhUkkkkp//9P1VJJJJSkk&#10;kklOd18T0u0/ulh/6bFz2FgZOdZsob7W/Tsd9Fv/AJJ/8hdZl47MnGsosJDbBBLeR/V5XO5nRvrD&#10;1esYtWQOgdKaC1tFP6TKsE85FzHsrx97fd6dNt//AHZs/wAEylm+HjmOYE5zEMUYCMv3pS4pLxl4&#10;IUBxSvRlfd9Uuinb1PNqsyG/Sred7gf/AApT6jv+3GJ6/r99Ta/ZXl+m3yx7gPwpVGr/ABV9AY0B&#10;2RluPeH1tE/BlKFlf4q+mOZ+p52RTZ42hlrf8xrcd/8A4KtHDy3I4gBG4/1oxr/vptaeTmTrwx+p&#10;elwfrN9X88huJ1Cix7tG17w15/6zZst/6C0LKqrBFjGvHg4A/lXj/WfqN1/pbXWWY4zcZupuxgbI&#10;H/CUR67P5Xssq/4VZ3TuvdY6cG/s/OupY3isO31/9sW+pR/4GrB5KExeOYkO0tWL73KBrJAx8Q+x&#10;9b/bNPTi/oLKX5lBBZi3CK7WD2voa8Pq9B+3+Zs/m97Nln6NZXQus/XLqGY2nqPRK+l41et+RZd6&#10;hdppXj01j3Pe7891npV1/wDba5XB/wAZ/W6IbmY9GY0cubupefi5vrVf+ArYx/8AGr0xzf1nAya3&#10;eFRrsH3vso/6hRHlM0f0b/usseZxH9KvN6jK6JiZWS7IufYXOgbQ4BoAEae3d/0lOno/TaTLKGl3&#10;i+Xn/wAE3Llrv8avSQycfCyrH9hZ6bB/nNtud/0Fz3V/8Y3XeoNdViBvTaXaH0iX3EHt9oeG7P8A&#10;rVNdn/CqKHwsGZl7MRIniM5gXaZc5CI+e/CL2X1r+umF0Gt2NRtyOqFvso/Nrke23KLfoM/ObT/O&#10;3f8AB1/pq3+oeNls6IeoZz3W5nVbXZlr3/SIeG10cfmehVXZWz/Bb/TXB/VD6q3fWDN9fJa79mVP&#10;3ZVrif0zpl2Oyz6djrHf0m38xn/DL19rQ0BrQA0CABoAAp88YYo+3HWW85f9ytwynkPHIcMdoR/7&#10;orpJJKszqSSSSU//1PVUkkklKSSXGdYq/wAYHT8LP6iOr4hoxK7shtX2b3bKw+5te797027ElPZp&#10;Lh+lD/GD1HpWJ1QdZwqqsmpl5a7G+i1wFjmudp9Fq3f+e31R9b0f2vibuJ9Vu3/t2fS/6aSnbSQ7&#10;8jHx6HZGRaymisbn2vcGsa3951jva1qzML62/VnPyBi4nU8a29x2srFjQ5x/dqDo9X/raSnXWL1j&#10;6n9A6wXWZOMK8l3OTSfTtn957me27/r7LVZyvrD0PE+0jKz6KThljckPeAWOsDrKWOH79rGPdWxR&#10;q+sv1fu6c7qlfUMc4LDtfebGhrXf6N+6Nlv/AAf84jGUom4kg+CDESFEWPF4vP8A8VeW0l3Tc5lr&#10;SdK8lpYQP+Oo9Rr/AP2HrWPb/i++tlbi1uIy4fvV3Vx/4M6l3/RXqHSuu9H6zW+zpeXVltqIFgrd&#10;JbM7PUZ9Nm/a7ZuVXK+uP1Ww8h2Lk9Uxq72OLLK/UBLXNO17LNs+m9jvpb1YjzmUb1LzH/esEuUx&#10;HoY+RfO8f/F59a7n7X41WOP3rbmkf+y/2hy6Po/+K7Eqc23rGQcojU41INdU+Fls+va3+r9nXZDq&#10;GCcI9QbkVOwgw2HJD2mrY36Vnqg+nsbCoZX1u+rGI+qvJ6pjVuva19YNjTLHgPqsdt+hXYx29lln&#10;sQnzeWQqxH+6mHK4om64v7zqU000VMpoY2qqsBrK2ANa0DhrGN9rWqaxPrTk5jOjDI6Z1TG6W4vr&#10;cM3J2OqLHfmh1gfX+l9uxXOp9d6N0gNPU82nEL9WNteGucByWV/Teq7O30lR6Z1zo/V2vd0zMpyx&#10;XHqCp4cWzO31GfTZu2/nK8kpSSSSSn//1fVUkkklKWT9bP8AxK9Z/wDCGV/55sWsqnV8E9S6Vm9O&#10;D/SOZj24/qRu2+qx1W/ZLd23f+8kpxegZuHgf4v8HMzv6LR05j7hEy0VjcwN/Oc/6Cw/T6l1joVh&#10;w/qv03B6VdS59Iy3gPdWWl9d7KcOjdRY5vvr9+9j/wDCf4RdTT9W8c/VZn1by7DdSMUYtlzBscYb&#10;s9VjXerse36bP5xYuL9U/re3Cb0nK+sIHTaq/RY7Hx215D6w306q3XuL/R2+z31+pd/wv+ESU5ON&#10;0rq3Xv8AFj0VmEG5eRiWsvOLe6GZFVD7q2YVji5jfT2+l7Xv2foler670d/UOn4X1j+rVnR8o31t&#10;wMh1bLKW3NcHUMqzaBW5v6VrPoM9P/TfoVpYv1T6thfVjp/SOn9WOHm9Oe54y2VbmWBxu/QXYtlm&#10;x9f6f8//AAlXqqP/ADX671PLwrfrH1OrJxen3NyasTGo9IPurn0bb7Xvsf7N38yz2PSU0Oi9I6Zn&#10;/wCMD60ZGdjV5NmIcMY5tbvDPVp/SuZW+a97vQq/SbfUQOn/AFf6JZ/jK6tVZhUuppxqciugsHpN&#10;tcGMdb9n/mfU/lbP5z9J/OLqOl9APT+u9Y6ub/UHVzjkU7dvp/Z2Op+nud6nqb/3GKOL9XnY/wBa&#10;c3r5yA5ubRXQMfZBb6e33+tv9+7b/oklOLjYeJgf40nV4VTMavI6N6tzKwGtc/7Rs9Qsb7d+ytiD&#10;g59vXPtOT9XPq3hP6dkWvnqWcW1DJdJ9e77Oyi3IsZ6u/wDSWf8Anz1Kq+if0Au+tbfrEbxtbg/Y&#10;DjbOf0pyPV9Xd/K2en6axOn/AFP+tHR2O6d0frrcfo+9z6WWY7bbqQ9xsdVU+w+m/wCl9N//AG0k&#10;pyOgV20fUT64YljWV/ZcnqNQpqJNVe2lm+rH9T3+g2zd6e5bn1d+q31es+peGx/T6HHNwa7cmxzA&#10;6x1ltQtst9Z+63f6lm+r3/of8DsRemfUuzA6B1roxzXXnq9uQ9uTaC+xovY2jdkHc37Rf7PUts/R&#10;epYtzpnTjgdGxOmep6hxcavG9WI3emxtPqbJdt3bd23ekp81yLbLf8S2E6xxe4WtYCTPtZl2V1t/&#10;sVsaxdX9Yeq47vrBT0vA6LV1rrVdPqufca2Mx6XGNzr7WWu3b/8ABMaoP+ob3fUin6qDOAdS/f8A&#10;a/SkH9M/Lj0PV/l7P51WetfVfqlnXG9f6BntwM99P2bKrurFtVtYIex371djI/8AVX6X1kpwcTH6&#10;nif4xulWZeHh9OszcXIbazAc4ixjGl7fte6uljnssbX9Fv8A57rXoi5TD+p/VW/WLA6/1Lq7s/Ix&#10;a7WW1moV1xY1zGMxaqjtobXv/SPf61l66tJSkkkklP8A/9brul/XDqHVabLsToGY+uq+2h+6zHrc&#10;DW7bD6srIx7WW7f52v0/0Vn6L1LV064b6tfVzDsxeqWO6jn0mrqeYx1teZbX/N2envvaH+g+32e+&#10;y6v9J/hFWvzerPyc5tWZn5X1Uryv0/UMXa7LZY6H5FGNdW519vR8Ox36a/Fx/tVP9Gx/Uox7ElPe&#10;Zt11GHffRV9ouqre+qidu97WlzKt8O2eo72btqB0XqTeq9Iw+pNaGDMpruLAd20vaHPr3w3d6b/Z&#10;9Fcd09vWMn60ZAwrc+04fUKxZlW3RhNwPs9T3Yb8Z7/1jM935uN63rWU5eTkb/U35XRc4v8Aq70n&#10;oXUuou6H0u/AvyH5rXtqsueMmyr7BTfe3ZX9nrdXZfXX+sXss9P+a9RJT6mkvP8ApeR9cMjO6f0e&#10;/MvxqcvErzvteyv1mMxw/EfQ5uRXkbrs2x/Tc/K9b30Ptuxv8IhtHX/rVl5zPtLcV1Vr66q/tj6X&#10;YTGWvobY/pXT/TyMnP2UfamXZ+d9k/T/AKCv0UlPe5uXTg4WRm3z6OLU+6zaJO2tpsftb+c7a1UO&#10;o/WCnF6DX1zGrOVRd9mdSyfTLmZVlNNbve32+3I9TY9TzsHKyvq+/Bw85zch9Arrz3NZaXQBussr&#10;c30bPtDf5z2/4T9EuJON1c/4vcbqFnVmZPTsbExbmYdOOxhHoPxrfSuynWXOtdiNosq/RtxfUyP5&#10;7/RpKfSUlxp6t1zp2czq+eLrcbq9N7cTpW0M9Gylv2vpWGW7rH/tDqGOzM+0/T/W/Sxf8BQqHR6O&#10;sfWBuP1q3qLKWC2u+7LrzbHhjQKrX4eJ0ygY2Bh1We7Gt/abs3L+n9pqfYkp9BSXLf4wsrIxumYH&#10;ovvay7qONTkVYjiy66p+/wBTFpsY6t++7/ja/wCusi+/qlNeJ9X+u9Tt6Ng5VeVeeoXW1/aHMFvp&#10;4XSrOoWPtp+0149rcnLuZ+ku/o9Vn87bYlPoCq9Szj0/BtzBjX5npAH7PitFlzpIb+iqc6vftnf9&#10;JcBmY17undL6n1/IyMnoYYzF2tufj30u9Z1fSuuOprfuy7sjH+zWZNVm/Kxn3Purqs/mq59VxMjp&#10;/U+pfbsjIyOs34mdkdCz6b7BNYpe2zpjsGt23FtxHbMjHfTX6eTZ7/VZfT6KSnuemdXwOq122YVh&#10;eMe11F7XsfW9lrADZVZXe2t+5u9U+ufWCzpbclteBkZD6MSzLZdtIxnekHPfjPyqxd6ORsZvY22n&#10;ZZ/pFzWQbcn6yDK6b1MdN6N1XptOVmdUHpsfc7G9du2izIGyu5mM5lmZ+i/V6Kf0vpo2B1jqF56c&#10;7qN77q83G6nRiu2Gtmb6b8d3Tsh+K1np03ZWGzJso/fZ/M/z/ppKd2j61YtmNflWYuVVjY+E3qH2&#10;k1k0WVOrGS9uLkD22W1NdtdVZ6Nis5PXKacHE6hTjZObj5hr2HGqNj2MtG9mRdR7L21Nb/Oba32M&#10;/wBGuRw3ZOV0dnRqsx2LdmfVvBfhsc3fW4sGQM/ZXaHU+o+l+NTft/TejZ6n+CTY7uu431S6T1i7&#10;rZ/ZtDcCy2nGoawtp9XFbkDJyQ/IuvZjUesy5lVdPq/4f9H+iSU+gpLgb8rq/wBZes5+FU5lbMKx&#10;9FOK/MtxWhjTU6vPvxMGurqHUPtLf1nE/W6On/Z/T9/r+rYn6/0p+M3p2R1nqF/U+i1VUYd1lV7q&#10;LacoObVT1lrKrP11/r/zjbH3ZON/PfrPp2JKf//X6If+NZ+2Mz1v2f8AtL1n/a/tcfz24+t/TP0G&#10;/wBX/RLqunfs37Gz9l+j9jl3p/ZtvpTud6uz0f0f896nqf8ACr5eSSU/Q31c9D/nJ9Zvs+/Z9px9&#10;8/zfqegz1vT/ADt+7+eW/kfZYZ9p9ON7fT9SI9Sf0Wzf/hd30F8tJJKfqpYfWv8AmT9qb+3v2Z9r&#10;2jb9t9D1NknbH2n9J6e7cvnFJJT9SYn2X7LT9i9P7J6bfs/ox6fpwPS9H0/0fpen/N7PZsUOn/s/&#10;7Iz9mej9j93p/ZtvpTud6mz0f0f87v3/APCL5eSSU/UmR9k3U/afT3eoPs/qbZ9WHbfR3/4b0/U+&#10;h79m9Ymb/wCN/wDtF/2/9kftHf8ApPW+z+vv0j1PU/S+p/WXzskkp+h/rx9l+wdP9bf6v7Uwfsvp&#10;/S9X1mbtv8r7N9o2fy1u5P2XYPtXp+nubt9WI3z+jjf+fv8AoL5bSSU/SOR/zS/b1f2r7D+3NrfS&#10;9X0/tH/Benv/AEm/9zZ+kS6N/wA0/tmV+xPsX23c77X9m9P1Z3e/1vT/AEmz1P8Are9fNySSn6S6&#10;5/zU9bC/b32P1Jf9h+2bImGer6Xrez/Rf+BLXMaT8l8rJJKfqnSfPsq+B+zvsNX7N9H7Dt/Q/Z9v&#10;o7Z/wXpfotn9RfLySSn6R67/AM0PVq/5w/s71dp9H7d6O7bPu9L7T7tm79xAp/5i/tLE9D9m/b/T&#10;Z9h2ejv9OT6P2Tb/AGvT9FfOqSSn/9kAOEJJTQQhAAAAAABVAAAAAQEAAAAPAEEAZABvAGIAZQAg&#10;AFAAaABvAHQAbwBzAGgAbwBwAAAAEwBBAGQAbwBiAGUAIABQAGgAbwB0AG8AcwBoAG8AcAAgAEMA&#10;UwAyAAAAAQA4QklNBAYAAAAAAAcACAAAAAEBAP/hOrNodHRwOi8vbnMuYWRvYmUuY29tL3hhcC8x&#10;LjAvADw/eHBhY2tldCBiZWdpbj0i77u/IiBpZD0iVzVNME1wQ2VoaUh6cmVTek5UY3prYzlkIj8+&#10;Cjx4OnhtcG1ldGEgeG1sbnM6eD0iYWRvYmU6bnM6bWV0YS8iIHg6eG1wdGs9IjMuMS4xLTExMSI+&#10;CiAgIDxyZGY6UkRGIHhtbG5zOnJkZj0iaHR0cDovL3d3dy53My5vcmcvMTk5OS8wMi8yMi1yZGYt&#10;c3ludGF4LW5zIyI+CiAgICAgIDxyZGY6RGVzY3JpcHRpb24gcmRmOmFib3V0PSIiCiAgICAgICAg&#10;ICAgIHhtbG5zOmRjPSJodHRwOi8vcHVybC5vcmcvZGMvZWxlbWVudHMvMS4xLyI+CiAgICAgICAg&#10;IDxkYzpmb3JtYXQ+aW1hZ2UvanBlZzwvZGM6Zm9ybWF0PgogICAgICA8L3JkZjpEZXNjcmlwdGlv&#10;bj4KICAgICAgPHJkZjpEZXNjcmlwdGlvbiByZGY6YWJvdXQ9IiIKICAgICAgICAgICAgeG1sbnM6&#10;eGFwPSJodHRwOi8vbnMuYWRvYmUuY29tL3hhcC8xLjAvIj4KICAgICAgICAgPHhhcDpDcmVhdG9y&#10;VG9vbD5BZG9iZSBQaG90b3Nob3AgQ1MyIFdpbmRvd3M8L3hhcDpDcmVhdG9yVG9vbD4KICAgICAg&#10;ICAgPHhhcDpDcmVhdGVEYXRlPjIwMDYtMTEtMDZUMTc6NDQ6MDcrMTE6MDA8L3hhcDpDcmVhdGVE&#10;YXRlPgogICAgICAgICA8eGFwOk1vZGlmeURhdGU+MjAwNi0xMS0wNlQxNzo0NDowNysxMTowMDwv&#10;eGFwOk1vZGlmeURhdGU+CiAgICAgICAgIDx4YXA6TWV0YWRhdGFEYXRlPjIwMDYtMTEtMDZUMTc6&#10;NDQ6MDcrMTE6MDA8L3hhcDpNZXRhZGF0YURhdGU+CiAgICAgIDwvcmRmOkRlc2NyaXB0aW9uPgog&#10;ICAgICA8cmRmOkRlc2NyaXB0aW9uIHJkZjphYm91dD0iIgogICAgICAgICAgICB4bWxuczp4YXBN&#10;TT0iaHR0cDovL25zLmFkb2JlLmNvbS94YXAvMS4wL21tLyIKICAgICAgICAgICAgeG1sbnM6c3RS&#10;ZWY9Imh0dHA6Ly9ucy5hZG9iZS5jb20veGFwLzEuMC9zVHlwZS9SZXNvdXJjZVJlZiMiPgogICAg&#10;ICAgICA8eGFwTU06RG9jdW1lbnRJRD51dWlkOjQxMDFGQjE0NjI2RERCMTFCMkVFQzA0MkY3NzRF&#10;N0VFPC94YXBNTTpEb2N1bWVudElEPgogICAgICAgICA8eGFwTU06SW5zdGFuY2VJRD51dWlkOjQy&#10;MDFGQjE0NjI2RERCMTFCMkVFQzA0MkY3NzRFN0VFPC94YXBNTTpJbnN0YW5jZUlEPgogICAgICAg&#10;ICA8eGFwTU06RGVyaXZlZEZyb20gcmRmOnBhcnNlVHlwZT0iUmVzb3VyY2UiPgogICAgICAgICAg&#10;ICA8c3RSZWY6aW5zdGFuY2VJRD51dWlkOjUwMTEzNEYyNTkzQzExREI4QkREQ0RBOUVGQTdERTk4&#10;PC9zdFJlZjppbnN0YW5jZUlEPgogICAgICAgICAgICA8c3RSZWY6ZG9jdW1lbnRJRD51dWlkOjc2&#10;OTRDQUYwNTkzQTExREI4QkREQ0RBOUVGQTdERTk4PC9zdFJlZjpkb2N1bWVudElEPgogICAgICAg&#10;ICA8L3hhcE1NOkRlcml2ZWRGcm9tPgogICAgICA8L3JkZjpEZXNjcmlwdGlvbj4KICAgICAgPHJk&#10;ZjpEZXNjcmlwdGlvbiByZGY6YWJvdXQ9IiIKICAgICAgICAgICAgeG1sbnM6cGhvdG9zaG9wPSJo&#10;dHRwOi8vbnMuYWRvYmUuY29tL3Bob3Rvc2hvcC8xLjAvIj4KICAgICAgICAgPHBob3Rvc2hvcDpD&#10;b2xvck1vZGU+MzwvcGhvdG9zaG9wOkNvbG9yTW9kZT4KICAgICAgICAgPHBob3Rvc2hvcDpJQ0NQ&#10;cm9maWxlPnNSR0IgSUVDNjE5NjYtMi4xPC9waG90b3Nob3A6SUNDUHJvZmlsZT4KICAgICAgICAg&#10;PHBob3Rvc2hvcDpIaXN0b3J5Lz4KICAgICAgPC9yZGY6RGVzY3JpcHRpb24+CiAgICAgIDxyZGY6&#10;RGVzY3JpcHRpb24gcmRmOmFib3V0PSIiCiAgICAgICAgICAgIHhtbG5zOnRpZmY9Imh0dHA6Ly9u&#10;cy5hZG9iZS5jb20vdGlmZi8xLjAvIj4KICAgICAgICAgPHRpZmY6T3JpZW50YXRpb24+MTwvdGlm&#10;ZjpPcmllbnRhdGlvbj4KICAgICAgICAgPHRpZmY6WFJlc29sdXRpb24+MzAwMDAwMC8xMDAwMDwv&#10;dGlmZjpYUmVzb2x1dGlvbj4KICAgICAgICAgPHRpZmY6WVJlc29sdXRpb24+MzAwMDAwMC8xMDAw&#10;MDwvdGlmZjpZUmVzb2x1dGlvbj4KICAgICAgICAgPHRpZmY6UmVzb2x1dGlvblVuaXQ+MjwvdGlm&#10;ZjpSZXNvbHV0aW9uVW5pdD4KICAgICAgICAgPHRpZmY6TmF0aXZlRGlnZXN0PjI1NiwyNTcsMjU4&#10;LDI1OSwyNjIsMjc0LDI3NywyODQsNTMwLDUzMSwyODIsMjgzLDI5NiwzMDEsMzE4LDMxOSw1Mjks&#10;NTMyLDMwNiwyNzAsMjcxLDI3MiwzMDUsMzE1LDMzNDMyO0IyQzgzMkE0OEMzNDA5RDIzNkQwMUMz&#10;RUY3M0UwODM2PC90aWZmOk5hdGl2ZURpZ2VzdD4KICAgICAgPC9yZGY6RGVzY3JpcHRpb24+CiAg&#10;ICAgIDxyZGY6RGVzY3JpcHRpb24gcmRmOmFib3V0PSIiCiAgICAgICAgICAgIHhtbG5zOmV4aWY9&#10;Imh0dHA6Ly9ucy5hZG9iZS5jb20vZXhpZi8xLjAvIj4KICAgICAgICAgPGV4aWY6UGl4ZWxYRGlt&#10;ZW5zaW9uPjM1NDwvZXhpZjpQaXhlbFhEaW1lbnNpb24+CiAgICAgICAgIDxleGlmOlBpeGVsWURp&#10;bWVuc2lvbj4yOTI8L2V4aWY6UGl4ZWxZRGltZW5zaW9uPgogICAgICAgICA8ZXhpZjpDb2xvclNw&#10;YWNlPjE8L2V4aWY6Q29sb3JTcGFjZT4KICAgICAgICAgPGV4aWY6TmF0aXZlRGlnZXN0PjM2ODY0&#10;LDQwOTYwLDQwOTYxLDM3MTIxLDM3MTIyLDQwOTYyLDQwOTYzLDM3NTEwLDQwOTY0LDM2ODY3LDM2&#10;ODY4LDMzNDM0LDMzNDM3LDM0ODUwLDM0ODUyLDM0ODU1LDM0ODU2LDM3Mzc3LDM3Mzc4LDM3Mzc5&#10;LDM3MzgwLDM3MzgxLDM3MzgyLDM3MzgzLDM3Mzg0LDM3Mzg1LDM3Mzg2LDM3Mzk2LDQxNDgzLDQx&#10;NDg0LDQxNDg2LDQxNDg3LDQxNDg4LDQxNDkyLDQxNDkzLDQxNDk1LDQxNzI4LDQxNzI5LDQxNzMw&#10;LDQxOTg1LDQxOTg2LDQxOTg3LDQxOTg4LDQxOTg5LDQxOTkwLDQxOTkxLDQxOTkyLDQxOTkzLDQx&#10;OTk0LDQxOTk1LDQxOTk2LDQyMDE2LDAsMiw0LDUsNiw3LDgsOSwxMCwxMSwxMiwxMywxNCwxNSwx&#10;NiwxNywxOCwyMCwyMiwyMywyNCwyNSwyNiwyNywyOCwzMDs0MDg1QTNGRkJBRTE0OTIzREZFQTY1&#10;MTRDQUU1NTY0ODwvZXhpZjpOYXRpdmVEaWdlc3Q+CiAgICAgIDwvcmRmOkRlc2NyaXB0aW9uPgog&#10;ICA8L3JkZjpSREY+CjwveDp4bXBtZXRhPg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Ao8P3hwYWNrZXQg&#10;ZW5kPSJ3Ij8+/+IMWElDQ19QUk9GSUxFAAEBAAAMSExpbm8CEAAAbW50clJHQiBYWVogB84AAgAJ&#10;AAYAMQAAYWNzcE1TRlQAAAAASUVDIHNSR0IAAAAAAAAAAAAAAAE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DkFkb2JlAGRAAAAAAf/bAIQA&#10;AQEBAQEBAQEBAQEBAQEBAQEBAQEBAQEBAQEBAQEBAQEBAQEBAQEBAQEBAQICAgICAgICAgICAwMD&#10;AwMDAwMDAwEBAQEBAQEBAQEBAgIBAgIDAwMDAwMDAwMDAwMDAwMDAwMDAwMDAwMDAwMDAwMDAwMD&#10;AwMDAwMDAwMDAwMDAwMD/8AAEQgBJAFiAwERAAIRAQMRAf/dAAQALf/EAaIAAAAGAgMBAAAAAAAA&#10;AAAAAAcIBgUECQMKAgEACwEAAAYDAQEBAAAAAAAAAAAABgUEAwcCCAEJAAoLEAACAQMEAQMDAgMD&#10;AwIGCXUBAgMEEQUSBiEHEyIACDEUQTIjFQlRQhZhJDMXUnGBGGKRJUOhsfAmNHIKGcHRNSfhUzaC&#10;8ZKiRFRzRUY3R2MoVVZXGrLC0uLyZIN0k4Rlo7PD0+MpOGbzdSo5OkhJSlhZWmdoaWp2d3h5eoWG&#10;h4iJipSVlpeYmZqkpaanqKmqtLW2t7i5usTFxsfIycrU1dbX2Nna5OXm5+jp6vT19vf4+foRAAIB&#10;AwIEBAMFBAQEBgYFbQECAxEEIRIFMQYAIhNBUQcyYRRxCEKBI5EVUqFiFjMJsSTB0UNy8BfhgjQl&#10;klMYY0TxorImNRlUNkVkJwpzg5NGdMLS4vJVZXVWN4SFo7PD0+PzKRqUpLTE1OT0laW1xdXl9ShH&#10;V2Y4doaWprbG1ub2Z3eHl6e3x9fn90hYaHiImKi4yNjo+DlJWWl5iZmpucnZ6fkqOkpaanqKmqq6&#10;ytrq+v/aAAwDAQACEQMRAD8A3+Pfuvde9+691737r3Xvfuvde9+691737r3Xvfuvde9+691737r3&#10;Xvfuvde9+691737r3Xvfuvde9+691737r3Xvfuvde9+691737r3WCqqqWhpamtramCjoqOCaqq6u&#10;qmjp6WlpaeNpqipqaiZkigggiQs7sQqqCSQB7917r5/H87b/AIUqb67S3BvP4pfy597VuyOoMXUV&#10;u2uxflDtmpko96dpVUDtS5XC9NZePRUbP6+SVXifcFOVymYsWopKakImq1McIoGbqwXz6045Jp5p&#10;pKmeeeeqmleomqp55Z6qeolcyy1M9TK7zzVMsrF3kZi7OSxJJv7UcMdX6Xm2e4e3NgyJWbL7h7W2&#10;PJS2kjqNp9nb32safx+oOr4XP0AjCfW/FveiAePXuti/+WnW/wDCmv5CHA7i+JncvygHVZeJqPsv&#10;5N7vp6/o6ajSVUeTF1HfOJ3dkN5UMdxqG36HIm35H19suIRxGeqmnn1vo/B/Zv8AMW2fs5qT5+93&#10;fGfuHdJpIhR1PQvUW8thVlJWXQytmtxZveRwO4I9GoWo9r4b1WPI9PtMafh6p+XR7veuvde9+691&#10;737r3Xvfuvde9+691737r3Xvfuvde9+691737r3Xvfuvde9+691737r3Xvfuvde9+691737r3Xvf&#10;uvde9+691737r3Xvfuvde9+691737r3X/9Df49+691737r3Xvfuvde9+691737r3Xvfuvde9+691&#10;737r3Xvfuvde9+691737r3Xvfuvde9+691737r3Xvfuvde9+691737r3Xvfuvdagn/CrT+Zlnehe&#10;nNo/AXpzcdRhexPkpt2u3R3fmsTUmnym3fj/AE9fPhYdp09TAwqKKp7ez9HVUdSysrnC42thPpqw&#10;Q9Cmo6jwHVlHn188jSAFVQAgACqAFCgCwsBawA/HtX1foxPxb+KPyB+aPcW3+hvjR1vmezOyM/ao&#10;NBjwtJhdtYRJ44Kzdm99yVWnE7R2ljGlXz11ZIiFisUSyzvHE+mYKKnh1omnX0O/5Xv/AAmZ+KPw&#10;5pNudp/Kil298tPkpTCmyaHceKNT0V1rlU8UyQbE2BlojFuvI4+cELmtwRTzOwWSmo6BuCkeVmwM&#10;Dqpb062aYIIaaGGmpoYqenp4o4IIII0ihghiQRxQwxRhUjijRQqqoAAFh7a6r1l9+691737r3Xvf&#10;uvde9+691737r3Xvfuvde9+691737r3Xvfuvde9+691737r3WFamneeSmSeFqmFI5JqdZEaaKOXU&#10;InliBLxpLobSSAG0m30PtpZ4WlkgWVTOoBZQRqANaEjiAaGhPGhpw63QgAkYPWb271rr3v3Xuve/&#10;de697917r3v3Xuve/de697917r3v3Xuve/de697917r/0d/j37r3Xvfuvde9+691737r3Xvfuvde&#10;9+691737r3Xvfuvde9+691737r3Xvfuvde9+691737r3Xvfuvde9+691737r3Xvfuvde9+6918hv&#10;+dj8g8h8l/5p/wA0OwanIHIYfbfbuX6Z2aVdmp6bZ/SKp1rj46NSSI6euyeAra9gAA01bI55Ykro&#10;xRF6cHAdF7+B/wAFe+f5ifyL2r8cPj9hYqjPZeP+M7y3pl4qobM6q2BS1MMGa3/vatpkZ4cZQNOs&#10;VLSxn7rKV8kVLTgyOWTzuEFTx69w6+rJ/Ll/lsfHD+WZ0Vj+nOiMAtVnMlHQ5HtXt3O0dIewu393&#10;wU/jm3BujIRKxpMZSu7pi8PTsKDE0reOJWkaaaZGzFjU9UJr1YJ7r1roJe7e+el/jb17me1+/O0N&#10;kdRdc4CPXlN3793Djtu4eKQo8kVFTz180T5DKVYjYU9HTLLVVDjTFG7WHv3HA49e61SfmF/wr4+N&#10;vXtdlNq/C/oreHyLylI1RSw9mdj11R1D1bJURyMkdZhcNNjMt2PuagYKGH3FDgtYPpcizF9YCcsa&#10;dW0nqiPs3/hVd/Nq3zlKmq2duPoHpfFyO5pcTsfpii3I9LG19KPlO0M3vmapdBwX8UYY86R9Pbgg&#10;Qcc9b0jpHbN/4VEfziNr5miyeZ7m6o7Fx9NUxz1O3d59CdfUWLyEKEGSkmrNg0eyM7TRTKLFoatH&#10;W9wfezClMcevaR1uYfydf58XRv8ANFoJur904Wh6L+XO3MNJl811FVZn+I7d7BwtBGpyu7+m87WR&#10;01ZnaDHH9zIYipjXK4uJg5+5plNX7TyRlPs6qVI6vt9t9a697917r3v3Xuve/de697917poz+fwm&#10;1sPkNwbjytDhcJiqZ6vI5TJVEdLR0lPGOXlmlIUXJCqouzsQqgkgeyvet72jlzar7fN+3KGz2i2j&#10;LyzSsEjRR5sxoPkBxJIABJA6dggmuZY4LeJnmY0AAqSeqyd8fMXf/dG9qDqH4y0EmLbO1jUH9/cp&#10;SasmaOMMchl8fj5o5IsFhaCmDSvU1KSVTKAEjikKg88OcfvWc7+7fN9l7W/d3sjbteSmP95TJ+qY&#10;wP1Z4omUi2gjTU5mlVpiAuhI3IBkuy5PsNms33fmZ9WgV8JTivkpOCzE4oMV4kjqwfq7rfF9YbWp&#10;sBR1lfmsnM33+5d05qolrc7urcE6KK/NZatqJJp5ZZ3XTFGXKU8CpGnpX3nP7c8gbd7dct2+x2l5&#10;Pebix8S7vJ2MlzeXLAeJcTyMWYsxFEXUVijCxp2qOgBue4y7pdNcPGqRjCIooiKOCqBQfaeJNSeP&#10;Qjex50Xde9+691737r3Xvfuvde9+691737r3Xvfuvde9+691737r3Xvfuvdf/9Lf49+691737r3X&#10;vfuvde9+691737r3Xvfuvde9+691737r3Xvfuvde9+691737r3Xvfuvde9+691737r3Xvfuvde9+&#10;691737r3XRIAJPAAJP8ArDk+/de6+JzlNub/AO/fkhuHamw9v5PfHZ3dPfG6sVtLbOKQ1OV3RvPf&#10;/YeV/huNpfqpkrsjkhrlYiOKPVI7BFZgvFFUVPAdODgOvqzfyfP5XXXf8rj4sYXrSgjxW4e9N+xY&#10;zdvyL7Qpacebd2/DRkJt/DVUyCri2BsGOpkoMLTNoDJ5qyRFqaye6J21MT5dUJqerYTxyfoPdetd&#10;a+/85D+fj0j/ACyaGp6h68xuI70+Y2XxUddjur0yUkWzurcfkYPJit0d05jGyitxyVsTiehwFIy5&#10;bJQ2kZqOmeOqZyOMvn8PWwK9fOF+X/zf+Uvzy7Ll7U+VHbu4uzc/FNUnbeCqJTjNgbAoah2c4jr3&#10;YlC6bf2pj0U6WeGJqyptqqaieS7lWqqnwjq9KdFSJAFyQB/Umw92631HarpVNmqadT/Rpowf95b3&#10;7r3XJamnfhKiF/8AgsqN/vTH37r3S5647H37092DsrtfqzdmX2J2R11uTGbv2PvLAVLUuY27uPDV&#10;C1NBkaKUXSRQwMc0MgaGpp3eGVXikdG0QCKHh17r6zX8m/8Amb7T/mh/ETAdsFMXge79gzUmwfkX&#10;sDHyBYtt9iU1Ck8W4MNSySPVLsnsHHL/ABPEu9/EGno2eSajmb2iddDEeXTZFOrYvdOtde9+6917&#10;37r3SS3zvjbPXO1svvHd2ThxOCwtMaisqpfU7sx0U9JSQD9yrrqycrHDCl3kkYAewxzjzhy9yHy5&#10;unNXNG4pbbNaRl3c5J8lRF4vI7UWNF7mYgDpVZWVzuF1DZ2kRedzQD/CT6ADJPkOqDPkV8ld3d95&#10;2Q1UlRg9hYypeXbu0I5z4YwhYR5bOtG3jyOblQ3ubxUwOiIfqd+Jnvz94Pmf3s3lzcu9lyVbyE2t&#10;kGwKcJ7mmJbgjOapCDoj/E7zxy7y3abDACoD37Dvkpn/AEqei/zPn6dWb/B7oBesNirv3clD4997&#10;+ooKox1CWqNv7WkK1OLxCqwvDVZAaaqrHDajHGwvF76Ifc89j19ueTF503+z086b3CrkMO62sz3w&#10;wU/C8mJp/PV4cZ/ssxpztv8A+9L76G3krY25Ixwd/wATfMDgv2E+fR6feZXQI697917r3v3Xuve/&#10;de697917r3v3Xuve/de697917r3v3Xuve/de697917r/09/j37r3Xvfuvde9+691737r3Xvfuvde&#10;9+691737r3Xvfuvde9+691737r3Xvfuvde9+691737r3RSfkrvnubpmmi7U2EmM3hsajWKn3zsrN&#10;0TGTDxXWKDc2Ey+OMGRpqRiRHWRyipjhbTME0mXTjD94LnL3a9p7eL3J5KS33Xk6EBdx2+4jzAvB&#10;buCeLTKiHCTq4mSM6ZgmnxaCvlux2feXO13xaG9Y1ikU/Fj4GU4J81IoTkE1p0iusvn905vM09Bv&#10;FMh1pmZdKFs1bIbbklNgBFuChjtTozH61cFMoH1b2Efbz77vtRzabex5qE/L+7Ng/UfqWhb+jdRi&#10;ig+s0cQHmelu58hbxZBpLMrcwj+HD0/0hOf9qW6O7jcnjczRU+SxGQocrjquMS0tfjquCuoqmJvp&#10;JT1VNJLBMh/qrEe8wLDcLDdbSDcNrvobmwlWqSROskbj1V0JVh8wT0CpI5IXaOWNlkHEEEEfaDnq&#10;d7WdU66ZQylWFwwKkf1BFiP9t7917rRY/wCEsH8tqkzXcXff8xbtHAJNQdcdk9m9IfGikyFMDT/3&#10;sgzWUx3bXZlFHI5vJhMdVJtvHTAMqy1GVAIeNCH5nqAo4cerE4A63qPbHVeqXf54v80/F/yvPiTV&#10;bp2pLisl8le458psT487ZyUcdXS0ecioUm3H2dnse501O1essdVxVUsbjx1mSqKKjayVDul401sB&#10;5dbAJ6+e98Of5Tf8yn+a1vDNdt7H2Nn8rt3f+58nuPffys7+zFftnY25Nw5euNRns9BuOvoq7cvZ&#10;eVkq5y0q4GgyMcRtGzwKoCqTIkeOrkgdbWfxd/4R9/F3Z9Djsv8ALr5C9pd5bl8UE1ftPq2Kj6a6&#10;6gqgwaajNew3P2Dm6QW0iZMhiXcc+JPp7aM7eQ6rq9OrpOsf5En8ozqWClj238E+k81U0qRr/Euy&#10;cbl+2cnO8dv3qir7MzG62aV2FzpCrf6Ae2zI5wWPWqno1GO/l4fALERLDjfhB8RaOJVCBYfjh08v&#10;pFuCx2cWb6D6m5911N/EetVPUHOfy3v5eu5IJKfN/Bj4h5CKRSr+T45dRRuVICkCaDaMUy+lQOGH&#10;09+1N/EevVPRPe0/+E/H8n/tmlrIsr8JuttnV1Wjhcz1Pkd39UZKjke/79IuwtxYLG+Rb8CWmkj/&#10;ANpt7v4sn8XW6kdF5+G38imj/lh/LjH/ACG+DHfu+KjqHfeMOwPkH8a+75qLcVLuXY9RLJW4jcux&#10;uxsFjcTWUW8eudwlK3HwZbH1v3dHLW0ZroPujJ780msUYZ69WvHrYaHtvrXXvfuvdYp54aaGapqJ&#10;Y4KeniknnnmdYoYYYkMksssjlUjjjRSWYkAAXPtuaWK3ilnnkVIUUszMQFVQKksTgADJJwBk9bAL&#10;EKoJYnAHVBfy2+R1Z3lvN8Vg6qWLrTadZPBtylQuiZ6vj1QVO661DYyGpGpKJGH7NMdVg8r++Jf3&#10;n/fy595ObG23Zrll9vdslZbVBUC5lFVe8kGK6srbg/BCdVA8r9Txyny4myWYlnUHcpVBc/wDiIx9&#10;mNXq2OAHUX4edLr3D25QHLUn3GzdkLT7m3MsiFqeulintgsFJxpYZPIRF5UP6qanlH5HtN91T2lX&#10;3U90LI7nbeJyps4S7uwRVJCrf4vbnyIllXU6+cUcg8+r837ydn2l/Bel5PVE9QKd7fkDQH1I62Ag&#10;AAAOABYAfQD+gH4HvuD1AfXfv3Xuve/de697917r3v3Xuve/de697917r3v3Xuve/de697917r3v&#10;3Xuve/de6//U3+Pfuvde9+691737r3Xvfuvde9+691737r3Xvfuvde9+691737r3Xvfuvde9+691&#10;737r3XvfuvdRqyjpMjSVWPr6eGsoa6nmo6ykqY0mp6qlqY2hqKaeGQMksM8LlXUghlJB9p7q1tr6&#10;1ubK8gSWzmjZHRgGV0cFWVlOCrKSCDgg06sjvG6yIxDqQQRxBGQR8x1r6fKroKo6I7DkpMdFNJsT&#10;dBqcps2tfW4polkDV23KiY31VeEeVQhJLS0rxufVrtw4+8p7Iz+y/PUltt8btyXuWuaxkNToUEeJ&#10;asxrV7csApJq8LRtltdJ+5W35d928PIw+viosg9fRwPRqZ9GqOFOgx6z7l7L6gyAr9gbqr8NE0iy&#10;VeGdvvdvZLTe65DCVJailLAkeRFjnW/pce469vfdj3B9rL4XvJHMs9pGWq8BPiWsvr4lu9YyTw1K&#10;FkH4XU56M9z2fbd3j8O/tVc+TcHH2MM/lkfLq3LoD5zbK7Omodr9gQ0mwN7VBSnpZZKknaefqmIV&#10;Y8dkakiTFVs5NlpapiGb0xzSMQvvqJ7IffI5Q9xZbPl3neKLZOb3oqMX/wASuXPARStmGRvKKY0J&#10;wkrsQvUTb/yPe7Yr3VgxnsRk4/UQfMD4gPNl4eYAz0e/+trX/wCJ/wAfeaHQF6A341/H7Yfxa6T2&#10;N0V1tStT7T2PS5TwSyRxx1WVzO489lN17pz9csXo/iG4d0Zysrp7E/u1Dcn36tevdDn7917qibdf&#10;8oXa/wA3vnluf5y/zCqKm7G2Z119t1v8QfiXWz/fdc7O672pWS1D9k9w08L/AGu9N59mbukqs2ME&#10;S2LoMe9DT5AVs8PhpbhyoovW64oOry8ZjMbhcbQYfD4+ixOJxVHTY7F4vG0lPQY7G4+ihSmo6Cgo&#10;aSOGlo6Okp41jiijRUjRQqgAAe6da6ne/de697917r3v3Xuve/de697917r3v3Xuve/de697917q&#10;u3+YB3hLs7Z1H1Pt6sMO4N+00k+4ZqeQrPjtmxSGGWn1LZopdx1aNALEE00U4/tD3gh9+D3hk5V5&#10;UtPbHYrspvm9xlrplNGisASrL6g3Tgxcf7JJh+IHqQuQdkW8vH3W4StvbmijyMh4f7wO77SvVMBI&#10;UEngKCT/AEAAuf8AbD3yVJCipwoHUycT1f58L+qF6v6Twk9dS+Dcu+vHvHPl0CzxJkYI/wCB42Q/&#10;qAx+GEV1P6ZpZf6++3v3SvbP/W59odmkvLfRzBvNL65qO4CVR9PEf+aUGiq+UjSevUCc47sd03qc&#10;I9baD9NPTHxH82r+QHRtfeTnQU697917r3v3Xuve/de697917r3v3Xuve/de697917r3v3Xuve/d&#10;e697917r3v3Xuv/V3+Pfuvde9+691737r3Xvfuvde9+691737r3Xvfuvde9+691737r3Xvfuvde9&#10;+691737r3Xvfuvde9+690B/yG6dx/d3WGd2fOkMeaSM5baeRkADY3ctDHI2PkMh5SlrNTU1R/WCZ&#10;vyARDvvr7VWPvB7db1yrMqLu6qZrKUj+yu4wfCNcUR6mKX1jdvMAg75f3iTZNzgvFqYfhkH8SHj+&#10;Y4j5gda41ZSVeNq6zH5Gnkoq/H1VTQ19JONEtJW0cz01XTTKbaZIKiJkb/Ee+B95a3O33V3Y38DQ&#10;3kEjRyI2CkiMUdG9CrAqfmOsiUdJUSSJtUbAEEeYOQfzHUeMCpPjhU1DHjxwqZmJP40RhmJ/2Hti&#10;MC4PhxL4hPko1fyFerGqZbA+eOrKPix8q+yNktj9k9lbc3xuzYQ8VJjdyw7cz+Vzu0oyVjhSpaKh&#10;mnze34hYaTqqqZP82ZEAjHQL7tv3lufuUGseT/cDl/ed05KOlIrtbW5muLIcAHKxs1xar6ZmiHwF&#10;0AjEb80cq7be+Je7bcwQ33FkLqqv9lTRWP8AvJ86cergaWqgraanrKWQTU1VBFUU8oDKJIZkWSNw&#10;rhXXUjA2IBH5HvqjbXEN3bwXVu+qCRAynIqrCoNDQioPAgH16iJlKMysO4GnUj291rr3v3Xuve/d&#10;e697917r3v3Xuve/de697917r3v3Xuve/de697917rDUTxUsE1TO4jgp4pJ5pCCRHFEhkkchQWIV&#10;FJ4BPtqeaO2hmuJm0wxqWY+iqKk4zgCuOtqpZgqjJNOtafu3sis7X7V3nvetMsa5TLSw4mjqAyTY&#10;/b+OP2OEo2hcK0LpQQq8gIF5pHJ5J9/Pp7wc/wB37me5XNvN94zKtxdMsEb4aK2i/Tt4ypoQRGoZ&#10;hQVdnPn1kjsm3LtW1WVkg+FO4jgXOWNftOPkOpfQvXx7S7g2FsmSJpaDJZyCrzYUfTAYdXy2Z1X4&#10;AmoqNohf+1IPan2U5GPuP7q8k8oPHqsri8V7j/nmgBnn/wB6jQoPm46pv24fuvZ7+9BpIsdF/wBM&#10;3av7Ca/l1sooiRokcaqkcaqiIgCoiKAqqqiwVVUWAH0Hv6BURY1VEUBFFABgADgAPIDrHAkk1PHr&#10;l7t17r3v3Xuve/de697917r3v3Xuve/de697917r3v3Xuve/de697917r3v3Xuve/de6/9bf49+6&#10;91737r3Xvfuvde9+691737r3Xvfuvde9+691737r3Xvfuvde9+691737r3Xvfuvde9+691737r3X&#10;vfuvdAw3QnRjbnym46rrbZNfunPVdVnMlWZbF0mWrK2qmlT7zICnyf3UcQaeVdZjjVA7/wBTzEz+&#10;yns3JzFuG/XXt/s8/Ml7K9xLJPCk0kjsR4kumXWBViNRVQups5OTj9/b2LaK3TcpltYwFUKxUAeQ&#10;qtPLhU1p0JmM21tzCoseG2/hMTGttKYzFUFAigfTStLBEosP6e5C27l/YdoVU2nZLO1QcBDDHGB9&#10;gRR0Wy3NxPmad3/0zE/4T09+zfpnrqwH0/PJ/wBf37r3Xfv3Xuve/de697917r3v3Xuve/de6979&#10;17r3v3Xuve/de697917r3v3Xuve/de6QW6+rOtt8rIu8NibT3G0gs0+VwWOqqwf8Ernp/vIz/irg&#10;+wXzL7ccgc4q6808mbZfs3FpreJ3/KQrrH2hh0utN03Gxp9HfSxD0ViB+ytP5dIjYnxt6Z6z3a+9&#10;tjbOh29nnxtXivJTZLLVFGlJWy00tSIKCurqqlp5ZDSqNUaqQtwOCfYP5M9gPab295nbm/kzlRLD&#10;ejbvBVJZ2QJIUZ9MckjorHQBqUA0qOBPS2+5j3ncrT6K+vDJBqDZVQaitMgA+fn0OnuZOiTr3v3X&#10;uve/de697917r3v3Xuve/de697917r3v3Xuve/de697917r3v3Xuve/de697917r/9ff49+69173&#10;7r3Xvfuvde9+691737r3Xvfuvde9+691737r3Xvfuvde9+691737r3Xvfuvde9+691737r3Xvfuv&#10;dEv+cWL3BR9V4/szZuUyOC3b1buOhzVJmMTUPTVsGGy7phM1TsyXWejleqppZopA8TrBZ1I94lff&#10;F27fbX21sfcPlLcriy5n5bv47hJ4WKSLBPS3uFNMNGS8TujBkYR9ykdDHkmW3bdZNtvYle0uoypV&#10;hUal7lPyOCARQ5wei/dK/wAxKnkWkwPeGKNLMNEK7625RvJSScgeXO7eg1T0jW5aWiEiE/7oQe4P&#10;9ovv3QSLbbL7xbb4Uoov7xtUJQ+Vbi1WrIfMvb61P++UHQg3r29YF59klqv++nOR/pXOD9jUPzPV&#10;l21d4bW3xiIM9tDcGJ3Jh6kAxZDEVsFbBcqGMcphdmp50B9UcgWRDwQD76Dct808t847XBvfK2+W&#10;u4bVIO2WCRZF9aHSSVYeasAy8CAeo2ubS5spWgu7d45h5MCD/Py+fDpR+z/pP1737r3Xvfuvde9+&#10;691737r3Xvfuvde9+691737r3Xvfuvde9+691737r3XvfuvdBv2V23191FhTnN/bkosHTOHFFSuT&#10;UZXKzIpb7bE4qnEldXzfQHQhRLguyjn2AfcH3P5G9rtoO887b/DZ25qI0J1TTMPwQwrWSRvXSula&#10;1YqM9GO27Vf7tOILC2Z28zwVfmzHAH2n7OuHUvZFP23snH79x+DyeBwubqa84GHMvTfxGvxFHVyU&#10;dPlp6alkmiolyEsDtHF5JD4tLE+qwp7Yc/we5/KFjzrY7Nc2W03kkn0yzlPFkgRzGszKhYRiUqxR&#10;NTHRpYnuoPbrtz7TeyWEsyvOgGrTWgYipUE0rSuTQZ6Ev3IPRd1737r3Xvfuvde9+691737r3Xvf&#10;uvde9+691737r3Xvfuvde9+691737r3Xvfuvde9+691//9Df49+691737r3Xvfuvde9+691737r3&#10;Xvfuvde9+691737r3Xvfuvde9+691737r3WOaWKCKSeaRIYYUeWWWV1jiiijUtJJJI5CJHGgJZiQ&#10;ABf3SSSOGN5ZZFWJQSSSAAAKkknAAGSTwHWwCSABUnqn/fv8wfeWP7fyFXsOlxGZ6sxL/wAGgwuR&#10;g8Mm5kpZ3FZuSny8SGuxs9ZISKQWkhFOqNJEzM1uWPO335ea7D3Tvrnku2tLv22tT4CwSrpN2EY6&#10;7tZwPEiaQ1EGGjEQRniLMaS5Ye39pJtEa37vHuj92ofgqMIVOCB+KlDWtG6sJ6R+RvXHe2MM218g&#10;aDcVJAkuY2flmigz2MvZXmSJXMeTxvk4Wppy8fIDhGOgZzez3v3yD70bcZeXL4wb7EgM9jOQtzD6&#10;sADSaKuBNEWTgG0MdPQA3rl3ctikpdR6rcntkXKN8q/hb+iaH0qM9D37mvoh6SHYG1abfOxt37Oq&#10;1RoNzbczGEJkF1jkyNDNTQTc/wBqCd1dT+GUH2Fud+WrbnLk7mjlS7UGDcbCe3NfIyxsgb/asQw+&#10;YHSuwumsb20vE+KKRW/YQf59awdRS1FDUVFDWIYquiqJ6KrjYWaOqpJXp6mNgfoUmjYH/W9/OpNb&#10;z2k89ndLpuoXaNx6OjFXH5MCOsmVZZFWRDVGAI+w5H8ulLs7fW8uvsqub2RubM7XyYK66nEVklMt&#10;Sqm/irqX1UeQgP5jnjkQj8exDypzlzZyNuY3jk7mK723cfN4JCgcDykTMcq/0ZEdfl0mvLGz3CIw&#10;3tsksXowrT7DxH5EdWBdZfzHd14oQUHa+06XdNKoRH3DtYxYjNqoPqlqcLOTia+TT+IZKMH8Kfec&#10;Pt59/nmXbRDY+5vLEe5WwoDdWemC445Z7dj4Ehp/vtoPkpPQB3L26tZS0m1XZic/gk7l/Jx3D8w3&#10;29W0ba3Hh937fw26Nv1keQwmfxtJlcZWREFJ6OthSeFiLkpIqvpdD6kcFTYg++nPL2/7VzTsW08x&#10;7HdrPtF7bpNDIvBkkUMp+RzRlOVYFTkHqKLi3mtJ5radCsyMVYehGOnz2c9M9e9+691737r3Xvfu&#10;vde9+691737r3Xvfuvde9+691737r3RGPlT8wqTpSql2Hs7HR5rsafHQVs1RXq38B2vTV6uaOorY&#10;0dJsnk5Y18kVKpSMIVeR7EI+G33k/vVWvtDcycl8q2C3fPz26yM0g/xezSUHw3kAIaaVgNSRDSoB&#10;VpHoQjDflblB96UX15Lo24MRQfG5HEDyUVwWNc1AHVMm4ty7x7Q3WMrufOZLcu6NwV1Lj467ITGW&#10;QS11SlNSUlHCirT0NFFLMBHBAiRIPovvkxv/ADDzX7j8yjcuY94n3DmO+mSISSnUdUjhERFFFjjB&#10;YBY4wqDgAOpkt7az2y1MVrAsdtGpNB8hUk+ZPqTk9bL+z9uUez9p7a2pj0SOi23gsVhKZUUKvixl&#10;FBRq9h/ak8Won6kkk+/oR5V2C05V5Z5f5ZsUAs9vsobdKYGmGNUB/PTU+pNesbLu4e7urm6kPfI7&#10;MfzJPSj9n/Sfr3v3Xuve/de697917r3v3Xuve/de697917r3v3Xuve/de697917r3v3Xuve/de69&#10;7917r//R3+Pfuvde9+691737r3Xvfuvde9+691737r3Xvfuvde9+691737r3Xvfuvde9+691X18+&#10;+732Psal6v2/WGHc3YdPP/F5YJClRjNlxOYK7lbNHLuCp/yRDfmBaj8gH3g599v3hfk7ky39utju&#10;ynMO+o3jspo0VgDpl4UINy1YFP8AvsTeYB6H/IWyC+vn3O4Sttbkaa8GkOR/vI7j8yvVKf04HAH0&#10;98iQKAAcOpn6dsHnMztnL4/P7dytdhM3iqharHZXGVD0tbRzp9HimjIOlhw6NdJFJVgVJHsz2feN&#10;25e3Ww3zYtxms94tZA8U0TFJI2HmrDyPBlNVZSVYEEjpqaCG5hkt7iJXgcUKsKgj5j/B5jiOrqPi&#10;t8x8d20KPYnYT0WF7JSMR0FYgWlxG9ViQlnoY+I6DPBF1SUY9EvLwcXjTrl92v711h7ni05L56aG&#10;z9wQtI3FEgv9IyYxWkdxQVeCtHy0OKxpDHNPJ8m067/b6vttcji0dfX1X0by4N6k+fvNToC9a6Py&#10;p2kNlfILs7ExxCGlrc+25aFFFo/td0U8OcIjH00R1VZKn+BT3wZ+8rywOUvfL3E2xIwltNe/VxgY&#10;Gi8RbjHyDyOv+1p1kNyrd/W8v7ZMWqwj0H7UJX/AAfz6L77g3oQde9+691ar/Lw7uIbJdG7grPSF&#10;q9w7BeeQk2u0+4tvxar8KWNdAg/BqP6Ae+lX3EveAg3/ALN75dGgD3W2lj5fFdWo+wn6iNRTBn9A&#10;Oos9wdl/s98t09El/wACP/z6fnTq1v30u6izr3v3Xuve/de697917r3v3Xuve/de697917r3v3Xu&#10;o9XVU9DS1NdVypBSUdPNVVU8h0xw09PG008rseFSOJCSfwB7ZubmCztri7upQltEjO7HAVVBZmJ9&#10;AASfl1ZVZ2VEUliaAepPDrWV7U3zU9l9j7133VMx/vNuCvr6RHYt9vilk+2w1ICxJC0uJghj/wCQ&#10;ffzx+5POVx7hc/c3c6XDE/vC+kkQH8MIOiBPsSFY1/LrJXa7Fdt26ysFH9lGAfm3Fj+bEnp/+P8A&#10;io833l1HjJl1w1HYO2pZktcNFQ5CLIyA/wCGikPs89j9uj3f3l9rtvlQNE++WhYeqxyiU/yTpjfp&#10;TDse8SqaMLd6faRp/wAvWyn7+gbrG/r3v3XumLcu59vbOwtduLdOZx2AweOiMtbk8pVRUlJAtvSp&#10;klYa5ZDwiKGd2ICgkgeybmDmLYuVNpvN+5k3a3sdnt11STTOERR9p4k8FUVZjhQSadP21tcXkyW9&#10;rC0k7GgVRUn/AFevAdB71N3DiO5qbM57aOIyybKx1e+Jxe6ctD/Dk3PX0pIyMuFxUoNeMTQsVjNT&#10;UCFpJtSLH6GPsDe2PurtXuzbbrvfK22XQ5RgnMMN5OvhC8kT+1NvC36ngxmi+LIELSakVOxj0v3X&#10;aJ9neG3vJU+sZdTIproB+HUeGo8aCtBQ1yOhf9yl0U9e9+691737r3Xvfuvde9+691737r3Xvfuv&#10;de9+691737r3Xvfuvdf/0t/j37r3Xvfuvde9+691737r3Xvfuvde9+691737r3Xvfuvde9+69173&#10;7r3WKaaKmhlqJ5EhggjkmmmkYJHFFEheSR2ayqiIpJJ4AHtuaWK3iknmcLCilmYmgCgVJJ8gBkn0&#10;62oLEKoqT1rYd79mVPb3a+8d8ySSNQV+Seh2/C54pdtYpmosLEqj0oZqWPzyW+s0zn8+/n796PcO&#10;490vczmvnKSRjZTXBjtVP4LSEmO3UDgNSDxGpxeRz59ZHbFtq7RtNnY0AkVav83bLfsPaPkB0Efu&#10;L+jfr3v3XuskM01NPDU0001NU000VRTVNPK8FRT1EDrLBUU80TLJDPDKoZHUhlYAg39uQzTW80Nx&#10;bzPHcRuGR1YqyMpqrKwIKspAKkEEEVHWmVWVldQUIoQcgg8QR5g+Y6u9+G/ymHbmLXYG+ayJOy8F&#10;RGSnrX0QjeuHplCvkokAVBnKBLfexLbyKROg0mQR9hfuo/eSHujto5I5yu1HuHZRVWQ0X6+BAAZV&#10;HD6iMU+oQDuFJlFC4SE+cOVv3RL9fYqTtshyOPhsfwn+ifwny+E5oSVT+ZHtgY/s/Y+64otEe5Nn&#10;T4uokA4lrdt5SR7k2/X9lm4l/rZB7xp+/wC8uix9xOTeZYoqR7htTQsfIvaTE/t8O4UfYvQp9ubr&#10;xNsvrQnMUwYfY6/51P7eq6feBnUide9+690/bW3NmNl7lwO7tvVBpc3tvK0eYxk39kVNFKsgilH0&#10;emqUDRSqeHidlPB9nXLfMO68pcwbLzRsc/hbxt9yk8TeWtDWjeqOKo4/EjMDx6YurWG9tp7S4WsE&#10;ilW+w+Y+Y4j5jrZV6w7AxHaWwdr79wbD7HceLhrGp9WqSgrlvBksZObAifG5CKSF+OSlxwR7+gn2&#10;6532r3H5K5d512Zx9Hf2yyFa1Mcnwywt/SilDxt81rwI6xu3Kwm2u+ubGcfqRsRX1Hkw+RFCOtYr&#10;+Zn/AD0f5kP8tfsmal7N/lhbHXonI5eXGbH7xoe/N0bz2JvLXUypjoandOC6oxNLsbctbTRav4Pm&#10;aOmq2e/gaojXyEdJGr/jz0jAB8+i7dHf8LIOhs7kqHG/I34ddrdZUUrLHWbq6o33tnt2gpCxANTN&#10;t3O4zrHNrTR3uwgesmt+lGNgbmA+TdeK+nW0L8OfnR8WPnz1lN2z8VO2sJ2htXHV8OG3LTU1PksL&#10;unZefmooq9cBvTaOeo8buLbWVallDxrU06R1CAvA8sfr9sMpU0Iz1oinRtveutdR6urpMfSVVfX1&#10;VPRUNFTzVdZWVc0dNSUlJTRtNUVVVUTMkNPT08KF3dyFRQSSAPfuvdazfy0/4VXfy4fj/lsttPpi&#10;m7G+X268VNLSTV/U9Bj9v9WfeQM0c0MXZ29KjHU+agSVbCqw2Py1JIPVHK4sS6sLsK8OrBT59Vkb&#10;e/4VyfJ3u7s3b3V3xp/lm4vfm8t45NcdtDYVL3Bu/fG+c7KXUslPjtq9V46JEhhJaeoYClpUBklk&#10;WNWYX8AAVL9e004nrZy3F3x8jq34M5XfHyc6O2x8ae69+wptAdWbU7ag7jXB025lip5JMpuui2lt&#10;TGU2dGHFc81FR/xGCm8a2rJWLKmNP3sedDyT7Hc4T28xTcNxRbCEjB1XRKSEfNbcTMP9L0JuT7EX&#10;3MFipWsURMjfYmR/xrT1T+AAABwALAf4D3w0AoABw6n7owPxVCn5GdQarW/vYLX/ANV/Csnp/wBj&#10;qtb/AB9zh92qn+v37WauH7z/AJ+DNT+fRDzR/wAq9u//ADRP+EdbGHvvT1jv0E/cncmzekdn1O7d&#10;31RsS1NhcLStGctuHKMjNFjsZC5AZuNUsrWip47u5HAMZ+63uvyp7Qcq3PNHNN0QMpBAhUz3U1Ki&#10;KFSRU+bueyNKs5A4muz7Peb3draWafNmPwovqf8AIOJOB1RvvbsztL5ZdobbwORqzAue3BS4jae1&#10;KOSU4DbUVdOI5K0w8fe1lJRB5qqslBlZI206IwEHHHm/3C9x/vOe42wbJfXZRL2+SCys4y30toJG&#10;oZCv+iOkdZJp3GoqradCUQTdZbZtfKe2XNxGlWjjLPIfjenAfIE4CjGRWpz1ftsjZ+G6/wBo7d2X&#10;t6nFNh9tYqkxVFGAAzpTRgSVU1uHqq2ctNK31eV2J5PvttyfyrtPJHK+w8o7FAI9p2+1SGMeZCCh&#10;dvV3arufxOzMcnqBr27mv7u4vLhqzSMWP5+Q+QGB6ADpVexJ0l697917r3v3Xuve/de697917r3v&#10;3Xuve/de697917r3v3Xuve/de6//09/j37r3Xvfuvde9+691737r3Xvfuvde9+691737r3Xvfuvd&#10;e9+691737r3TXm8PRbgw2WwOSSSTHZrG12Jr44ZpaeZ6LI0stHVJFUQOk0EjQTMFdCGU8jn2Xbvt&#10;dpvm07nsu4KzWF5byQyhWKkxyoUcBlIZSVYgMCCDkdOQyvbzRTx/2iMGGK5U1GDxyOHWu18huis3&#10;0Hv2fbNY01ftzIpLkdm5947LlMOJAppqkooijy+JZ1iqkFgSUkUBJF98IffX2Y3j2T51n5fui83L&#10;84MtjckYmgrTS5AAE8JISZRTikgASResheXt9h36wW5UBblcSL6N6j+i3Efs4joCPcLdHvXvfuvd&#10;e9+6908be3Bmtp53Ebm27kJsVncFX0+TxWQpzaSmrKZtSMR+mWGQXSSNrpLGzIwKsR7Ndi33duWN&#10;62vmLYb17bebKdZoZF4o6GoNOBU5V1Pa6FkYFWI6ZuLeG7gltriMNA6kMD5g/wCrB4jqw/5TdiYn&#10;v7409W9sUCRUuY29vd9tbsxMbamwuZyuCqPv6ZdX7n2NXUYynnpmN9UEyXOoEDO37yPPm2e933ff&#10;bj3NskSPdLDeDa3sIybeea2bxE9fDd4opIifijdK9wIEfcrbdLsPMm6bU5Jhkg1o38Sq2D9oBIPz&#10;+XVbHvn71I/Xvfuvde9+691Z1/Lo7eOPze4OmcvVWo84s+6doCVzaPLUkSLuDFwgiw++oI0q0Xga&#10;qeY/VvfRL7hnukbHd979pd0uP8VvA15Y1PCZFAuYR/zUjCzKOAMUp4t1GfuHtHiQ2+8wr3pRJP8A&#10;Sn4G/I1U/avVovYPXmxO2dk7m627O2ftvf8AsDeeJqcFuvZu7sPQ5/be4cRWKFqMflsRkoaijrKd&#10;yAwDodLqGWzKCOo3US9fOp/npf8ACeXOfCKLcnyx+GeNz28viQJpsp2J1rJLWZ7eXxuSeQvLlaWs&#10;lNRlN19MxyPb7uYy5HAKQKt56UGriVRS17W49XBr9vQ5f8I4u5qrCfJz5f8AQE1UFxPY3Smy+2qC&#10;lZ/TJnOrd5PtSslgX6GWfEdoR6yOSlOv9B71cDCnrzDFevoK+03VOq2f5w3dVb8e/wCV984+1MVM&#10;abM4r497323galWKSUu4OxqWLrfAVULAgrPTZjdsEiEch1HuyCrL1sZOeHXywfgL8BPkL/MT762/&#10;8dvjltuOqyIp6TJ7533mlqYdh9R7FSojo6veu+clTxu8NHGQYqKhhDV2VqwIKZGOt41ruEFT1cmn&#10;X1If5ZP8pb4tfyvOsU2z0/gU3X21uHG0cHavyC3XjqJ+xuwq6IJNNSQ1EfmTaGx4KwaqLA0DikhV&#10;Vedqmp11MiJ3Lmp6oTXpL/zKt6mXLdb9dU8voo6TJbzykSvcGaskOEw3kQHho4qatIv+Hv75g/3g&#10;vN5l3P2/5Dgl7IYpr+YA/ic/TwVHqFW4IrmjfPqVvbeypFuW4sMkiMfl3N/hX9nVXXvnH1J/Qy/H&#10;WvTGd9dPVsj6I07B27Tu17AJX1gxxv8ATj/K/cs+w16u3+9ntVdO1EG+2qk/KV/C/wCf+ibmJDJs&#10;O8KBn6dz+wV/ydbC3Ye/9tdYbPze9921oocLhKUzzEWapq6hyI6PHUEJINTkMhUssUMY+rtckKCR&#10;3R56535f9uuVd35w5nvBDtFnHqY41OxxHFGv45ZXIRFHFjkgAkY/bfYXO53cNlaRlp3NB8h5k+gA&#10;yT6da8Hdfcu6e8d71u79ySNBTKZaTbmAjlaSh25hfIXhoKYWVZKmWweqnsGnmueFCKvCX3d92OZf&#10;eLm+75p5gkKQAlLW2BrHaQV7Y08i7UDTSUrI9ThQqrkJsuz2uyWSWdsKtxdvN28z9nko8h8yam0/&#10;lz9fpnezNz9gVkHkpti4JMfjXYelM7ugzQGVbjl6fDUdQptyBUD3k99wrkdd59wuYueLqHVbbNZC&#10;KIngLm7LLUfNII5R8vFB6CfuJuBg22129D3zvVv9KlDT82I/3nq6D31q6hvr3v3Xuve/de697917&#10;r3v3Xuve/de697917r3v3Xuve/de697917r3v3Xuv//U3+Pfuvde9+691737r3Xvfuvde9+69173&#10;7r3Xvfuvde9+691737r3Xvfuvde9+690BnyG6VxHenXGU2nViCmztMHym0MzIl3xG4KeJxTMzqNY&#10;oK9SaeqUX1QyE21KpEN++ntHtfvLyDuPLF0Ej3iOs1lORUwXSg6DXj4cgJimA4xsTTUqkHfL+9Tb&#10;HuMV2lTAe2Rf4kJz+Y4r8x6E9a6eYxGT2/lsngc3RTY3M4WvqsXlcfULpmo8hRTPT1VPIPyY5UNi&#10;OGWxHBHvg1uu17jse6bjsu72j2+62k7wzRMKNHJGxV1P2EHPAihGCOshoZoriKOeBw0LqGUjgQRU&#10;Hpu9oOneve/de697917pU4rduTxW2N27QjYS4Pd/8DqK6ldjogyu3cktdi8rTixC1McElRTN9NcN&#10;QQT6V9iPbeaNx23l3mblZG1bPun07SISaLNayiSGZR5OFMsR9UlIPwjpLLaxy3NpdnE0WoA+quKM&#10;p+VQG+0dJb2HOlXXvfuvde9+690o9nbry2xN2bc3ngpPHl9r5ihzVDzZZZKKZXkpJeQDBXU+uCQH&#10;gxyMPZ/ypzNufJnM2w82bNIV3TbruOeP0YxtUo3qsi6o2HmrEdJry0ivrS4s5xWKVCp/Pz+0GhHz&#10;HWzPszdeK3ztPbu8MJKJsVuXD0GZomuGZIa6nSfwy24WendjHIP7LqR+Pf0Mcp8y7bzlyxsHNezy&#10;a9s3G0iuIz5hZEDaT/SUkqw8mBHl1jXeWstjdXFnOKSxuVP5Hj9h4j5dPWQx9Bl6CtxWVoqTJYzJ&#10;UlTj8jjshTQ1lBkKCshenrKGuo6hJKero6unkaOWKRWSRGKsCD7EPSbrWf8Ain/JTqf5fn86w/J7&#10;41YkU/ww7k6B7sx+V2pBUQqeh+y8xnuv8rFsKjgmlFVW9d7okopq3AGMSNjPtp6GW0UVI8zhcstD&#10;xHVq1B9etmz231Xqpz+dz8Zu6fmN/Lj7j+Nfx/w1NnOze1t29GYHF02Qr4cZiKLFQd49eZPcm4M/&#10;XTMPt9v7XwNDUZGuMYknNNSuIo5JSiNeNtLhj1scehV/lm/y4Okf5Y/xrwHRPU1JFl9zV/2u4e5O&#10;166hgp909udiPSLDkNx5eRDJJR4THgtTYXFrI1PiseFjXXM8882mYuanrxNTXqw73XrXWu98t94f&#10;31+QvY9ekvlo8NlIto48q+uMU+2KdMbUeM3I0yZRKl+Py598I/vQc1/1v99Ofr5JNVpaXK2UWajT&#10;ZqImp5UMwlbHHVXrIPlOzFjy/t0emjuviH7XOofsUgdFw9wH0I+nrbWWkwO5Nu52IkSYTP4XMIRw&#10;b4zJ0tdwf6/sezbl/c5Nl3/Yd5iNJLO+t5x/zamST/n3pm5iFxbXEB/HGy/70pH+Xo2PzK+RB7m3&#10;su3NtV7S9b7LqZI8S0DlafcecKGKu3HIot5aeEM1PQ6r2h1yCxmIGTn3r/fg+7HN42Dl29Lcg7S5&#10;EJX4bq4ppkuj/EgqYreowgeQf2tAFOTuXv3NZfU3MdNymHdXii+SfI+bfOg8uiae8Tehj1eN/L12&#10;umF6GbOtCEqt47uz2UaW1mko8Y8O36NL25RGxcrD/GQ++xn3F+XE2j2VO8tEBc7rulzMW82SIrbI&#10;PsBhcj/TE+fUI+4FyZt+8AHthiRafMjUf8I6PV7zM6A/Xvfuvde9+691737r3Xvfuvde9+691737&#10;r3Xvfuvde9+691737r3Xvfuvdf/V3+Pfuvde9+691737r3Xvfuvde9+691737r3Xvfuvde9+6917&#10;37r3XvfuvdBp272fhundg5rsHPUtXXY7CyYyOSgoGgWurJMnlKPGRxUn3DxQtMhqjJpZlDBCLj6+&#10;4+90fcXafankndueN6t5ZrG0aEGOPT4khmmjhCpqIUsC+qhIBCkVHHox2nbZt3v4dvgYLI9cmtBQ&#10;E5pU0xTqR1r2psTtzb0W5dh56lzNAdEdXAt4Mniap01mhy+Ol01WPq059LrpcDUhZbMX/b/3J5M9&#10;0Nii5h5L3uO7sTQOo7ZYXIr4c8R74pB6MKMO5CykE63Ha77abg21/blJPL0YeqngR9n59Vt/zCuj&#10;BSVND3jtyjtBVvR4Lf0MEfCVWlabA7jk0/QTqq0VQ5sNQpz9Sx94Affp9mxbXFn7ybBaUhlKW+5h&#10;Rwf4La6NP4sW8p9fAPEsepG9vt71rJslw+RV4q+nFk/5+H+26q2984OpQ697917r3v3Xuve/de69&#10;7917r3v3Xuve/de697917q5L+XP2Yc5sLcnWGQqNddsfJDLYVJHu521uGSWWSGJT/uvHZyOe/wDq&#10;VqUH9PfV/wC4X7iHeeSt/wDbq+uC17s0/jQAmp+kuiSVHyiuBJX0EqDqHfcPbPA3C33ONeyddLf6&#10;dAB/NafsPVj3vPnqO+ve/de697917r3v3Xuve/de6Te8dw020tpbn3TWMq0u3MBl85OWIAMeKoJ6&#10;5lufy/gsP6k+yHmnfbfljlnmHmS6p9Pt9jPcNXzEMTSEfnpoPU9KLS3a7u7a1T45ZFUf7Ygf5etX&#10;usranJ1lZk612krMlV1WRrJGN2kqq6eSqqXJP1LTSsffzmXV5cbjdXW43blru4leVyeJeRi7k/az&#10;HrJxEWNEjQdigAfYBQfy6j+2Orde9+691737r3XvfuvdbD/xCpo6X42dSRxgAS7aara35krspkay&#10;UngXJknPvu391u3S2+7/AO16RjDbeXP2yTSyH+bHrHrmxy/Me7E+UtP2AD/J0ZH3PvQe697917r3&#10;v3Xuve/de697917r3v3Xuve/de697917r3v3Xuve/de697917r//1t/j37r3Xvfuvde9+691737r&#10;3Xvfuvde9+691737r3Xvfuvde9+691737r3Vd/8AMh3CaDqTaO3EbS25N8000wBsXpcDishWMpH5&#10;UVlRAf8AXA94Jff83w2XtfyvsKPRtw3lGYeqW0Mshr8hI0Z+2nUg+3Vv4m7XdyeEUBp9rsB/gB6q&#10;T2B2HvLq/cdLuvYudqsFmabSkkkJ8lHkKUOHegy1BITTZKglI5jlU2PKlWAYcwuSOe+bPbnf7bmb&#10;k3eZbLdY+JXKSpWpinjPbLE1MowNOKlWAYSxuG32e6WzWl9AJIT68QfVTxUj1H51GOrmOmvkn1z8&#10;p9pZfrDfdHRYDeGcwtZisxtieb/INw0k9M0dTkdp1dRd5ZoD+8KZyaqlZQ4Mir5PfWT2n+8ByD95&#10;HljdPbrnO1hsuaryzeGezY/p3SMtHlsnfJK/H4TVmhYBhrVfE6hzeeW9y5Xu4tysXMlojhlkHFDX&#10;AkA4V4VHafkTTqm3s3r/ADHVm/dz7BzgZq3bmTlpYqooUTJY2QCoxOWhB/3TksdLHKLfpZiv1U++&#10;UHuHyPuvttzrzFyRvIJvLC4KB6UEsR7oZl/oyxFH+RJXiCOph2zcId0sba/gPZItafwtwZfyNR9l&#10;D0hfYM6X9e9+691737r3Xvfuvde9+691737r3XvfuvdGZ+IPYLdd9+7JrJZ/Ditz1L7JzV30RGl3&#10;E0cFBLKb6dNLnI6WS5+gB95DfdY55bkT3u5PupZiu2bjIdvnzRdF0QsRbyolysLVPAA5FT0Geb9v&#10;/eOw3qKKyxDxV+1Kk/tTV1sL++6XWP8A1737r3Xvfuvde9+691737r3RQvnLuz+63x03bBHIY6rd&#10;tXh9oU9m0sUydalTkVFuTqxGPqAf8D7xb++RzN/Vz2F5ogRytxuksFitDQ0mkDyjGcwRSg/I9C3k&#10;i0F3zFaFh2RK0h/2ooP+NFeqDPfEvqeeve/de697917r3v3Xuve/de6v8+EG46fcHxu2LDFIHn22&#10;+b2zXKCLxVGOy9XNAjD8FsbWQOP8HB99u/ue79BvfsByZFE4M1gbi0kHo0U8jKD9sTxt9hHUCc7W&#10;zW/Ml8WHbJpcfYVH+UHo2nvJ3oKde9+691737r3Xvfuvde9+691737r3Xvfuvde9+691737r3Xvf&#10;uvde9+691//X3+Pfuvde9+691737r3Xvfuvde9+691737r3Xvfuvde9+691737r3XvfuvdVNfzM8&#10;kWyHT+GDemKl3nlWX/apZdu0cbf7ARuPfMj+8M3BmvvavaQe1Y7+Yj5k2sY/wN+3qVvbWOke7zU4&#10;mNf2az/l6q0983upQ6zU1TU0VTTVtFU1FHW0c8VVR1lJNJTVdJUwOJIammqIWSaCeGRQyupDKRcH&#10;29b3NxZ3Fvd2dw8V3E6ujoxV0dTVXRlIKspyGBBB4dVZVdWR1BRhQg5BB4gjzHy6GTtDtyp7gw21&#10;sjvGDX2TtamO3qzc9PFHHFvTa37lRjZc1FGFWDcmCrGdDMo8dXBUkkI8dnlb3G90J/dTaeW7/muC&#10;vuBtsf0r3iqAL+zy0TXAAAW6t5NQ1gaJo5SSFdKMT7ZtK7RNdR2bf7rZTrCH/Q5OB0/0GHlxUgcQ&#10;cAr7iPo6697917r3v3Xuve/de697917r3v3Xuve/de65xzT00sVTSyGKqppY6mllUlWiqad1mp5V&#10;I5DRzIrA/wBR7tHNNbyR3Fs5W5jYOhHEOpDKR8wwB60VVwUcVQihHqDxHWzr1nu2HfnXuyt5QMrD&#10;c22MLmJNH0SpraCGWsht+DBVl0P+K+/ol9veaIedeReUObIWBXcNugnNPJ5I1Mi/7V9Sn5jrGfcb&#10;U2N/e2Z/0KVl/IEgH8xQ9Lj2MekXXvfuvde9+691737r3VVP8y/ddourdjRSkeSbO7trogeCtPFB&#10;hsW7C/5arq7f63vmr/eEcy0i9t+TYpD3Pc3si/6QLBCT+bz0+zqUvba17t0viOAWMfnVm/wL1VL7&#10;5o9Sp1737r3Xvfuvde9+691Mx2NyOYyFHicRQVmVyuRnSlx+Nx1NNWV9bUyHSkFLS06PNNIxP0UG&#10;w5PHtXt+33+7X1pte1WUtzudw4SKGJGkkkc8FRFBZj9g+Zx1SSSOGN5ppFSFRUsTQAepPV6Pwr6K&#10;310tsvNyb3yawVm8qyhy67LhMVRDtmSnpnpzPVVyM6S5nI05jWojiJhiWCMancMR2V+6N7M85e0f&#10;KO8PzjuOi73aWOcWC6WW0KqV1PIKhp5V0iVUJjQRoNTMCRB/Oe+2G9XsAsYqpCpXxDjXU1oB5Kpr&#10;QnJJOAOjp+8uOgZ1737r3Xvfuvde9+691737r3Xvfuvde9+691737r3Xvfuvde9+691737r3X//Q&#10;3+Pfuvde9+691737r3Xvfuvde9+691737r3Xvfuvde9+691737r3XvfuvdU5fzK5CexetIf7KbLy&#10;8o54vLnVU/7G0I98pP7wWQnnz29i8l2ic/71cAf8+9S/7bD/AHX7mfPxl/46eq3PeAXUj9e9+691&#10;737r3XvfuvdPWB21uTdVQKTa+3c7uSqJ0+DA4jIZeQG9rMKCnnCc/wCqt7N9k5e5g5lnFry5sN7u&#10;FwTTTbQSzn8/DVqfnTpie5trVS91cJGvqzBf8JHQ94H4ffJHcKq9N1flcdG9rPuDIYTAkA/l4Mhk&#10;oqxbfkGK4/p7mvZfure/2+qr2/tzc28Z87qW3tv2rLKJB/vFfXoiuObuXLY0bdEY/wBAM/8AMCn8&#10;+hIof5fXyHqgDUQbHxt7emr3TLKy/wDBvsMTWLx/gT7H1n9xz32uQDcQ7Pb18nvCxH/OOFx+wnot&#10;k5/5eQdpnY/JAP8ACw6d/wDhurvfRq/jHXGq36P47m/r/TV/du3s2/4Az3n01/e2waqcPqLj/D9J&#10;0x/ribHX+wuaf6VP+g+myr/l7/IWnBMC7Er7fin3RUxE/wCt95haZef8SPZbc/cZ99IATCNlmp/D&#10;eOK/73bqP2kdPL7gcvtSv1C/ag/yMekbkvhD8l8apf8AuBT5FBfnE7o21VMQP6RTZOlmN/8AgvsK&#10;bh9z77wm3qz/ANSI7hR/vm8tHJ+xWmRv5dLIuduW5SB9cVP9JHH+AEdBlmfj13rt9HkyvUm/YIo/&#10;1zU236vKQC3JPmxK10Vv9j7jvdfYv3n2RXk3P2u3tIl4sls8yj/bQeIP59GcPMGxT0EW725J8i4U&#10;/sanVxvwYyOUqfj5gsRmaGvx1ftTO7k269JkqOqoauOnjyL5WkD01XFDMqLTZZVU6bWXj6e+rn3N&#10;r/cbj2M2Tat2s54L7bLy6tSk0bxuFEpmjqrqrUCTKBjyp5dRBzxFGvMFxNE6skyI9QQRXTpORjit&#10;fz6OD7yn6CHXvfuvde9+691737r3VDHzx3Sdx/InO0CS+Sm2fgNvbahAN1jnalfO1yixsCKjNaW/&#10;xT3xX++pzJ+/vffeLJJdVvtVjbWi/JihuZB/vU9D9nU68i2v0/L0DkUaaR3P2VCD+SV/Pom3vE/o&#10;Y9e964ZPDr3Sh2ztLdW9a1Mbs/bWd3RXOwUU+BxdZk2Uk2vM9JDJFTqD9WkZVH5Ps+5e5X5l5uvF&#10;sOVeX73crwmmi2heYj/TFFIUfNiB8+k91d2tlGZby5SJPVmC/wCHJ/Lo7nWH8vbtXdT09d2Fkcd1&#10;zh3KPJRhoc/umWI+oqtHSTfwmgcji8tTI6E8xH6e8wPbr7jHuTzK0F5z1fQbDtRoTGCtzeMPQIje&#10;DEfm8rMtcxmlOgTufuDtVqCm3xNcTeuUQfmRqP5Afb1aB0/8dOq+kaW2zcCr5uWHxV268wyZHclc&#10;pH7iGveNFoaZyeYKVIITxdSeffRj2r9h/bb2ftqcp7IDu7ppkvZyJbuQeYMhAEaH/fcKxx+qk56j&#10;Pd+Yt13pv8cuP0AcRrhB+XmfmxJ6BT5//Onqj+X78fNw90dj1EORzUqz4TrDrunrIqbO9k76lpZJ&#10;cdgMapDyU2LpABU5Sv0NFj6FGkIeQxRS5Lcickbrz7v9vsu2oVi+KaUiqwx1y7epPBFrVmIGBUiN&#10;Oducds5J2SfdtwYGU1WKOtGlkphRxIA4s1DpHqxUFWfBTeXaHZPw/wDj12d3RXx5Ds7tHrTBdn7t&#10;kgpEx9JS1nYyy71pMRjqBLiixWCxecp6KliJZ0p6dA7M+pik51s9t23mzf8AbdnQjbba5aFKmpIi&#10;/TLE+ZZlLE+ZJ6VcnXe4bhyvse47pJqvrm3WZsAU8X9QAAYAVWCgeQHE9Gy9hfoS9e9+691737r3&#10;Xvfuvde9+691737r3Xvfuvde9+691737r3Xvfuvdf//R3+Pfuvde9+691737r3Xvfuvde9+69173&#10;7r3Xvfuvde9+691737r3XvfuvdU+fzLqZk3t1ZWEHTPtbcdMD+NVLl8fMRf+tqwe+V/94RbMvN/t&#10;td/hfbbpPzSeJv8An/qXfbZgbLdV8xKh/arf5uq0vfPfqSeuiQoJJAA5JJsAP6kngD3okAEk0HXg&#10;CcDj0anpf4f9t9yJS5aOgTZmzqjTIm6dzQTw/fU5PMmDwoEeQyqsAdMp8FM34lP095J+0v3WPdH3&#10;XS23SOxG08qSUIvLtWXxF9be3FJZgfJz4cJpiQ9Bbeeb9p2cvF4njXg/AhBofRm4L9mT8urOutPg&#10;r0bsNKeqzmLqexs7EEZ8huxlkxizKb6qTblKY8XHH/RagVTj/Vn30T9vvuZ+zfJaQXG8bbJv28qA&#10;TLemsOoeaWiUhA9BIJmH8R6jPcueN8viywTC3gPlHx/Nz3fsoPl0b7GYnFYWkjx+GxmPxNBCLQ0W&#10;Mo6agpIgOAI6aljihQAf0Ue8pdv2zbdptY7HatvgtbJBRY4o1jRR6BECqPyHQSlllmcyTSM8h4li&#10;ST+Zz04e13TfXvfuvde9+691737r3Xvfuvde9+691737r3VWH81r539zfy2+lMH8rdrdEYf5C9E7&#10;V3Jjdu/IDbFBuev2X2VsfD7qrqTD7W7H2rmJMXuHbWWwNFuKqhx2UoK2lpZEaupp0q1jScC6KGOm&#10;tD1sCv29Vs9Xf8Kzv5Wm9MfSPv6m+RfS+YkiQ1uO3V1FNu2gppyP3Epsz1lmt5pVwIfo7wwMR/YH&#10;092MLj59b0noaF/4U9fyja+vxWF2v2t3FvfceeyOPw2A2xtD42905XcOdzeXqIKLF4XDYuTaNJPk&#10;stka+pSCCCLVJLMwVQSRfRiccR17Ser4Nibqn3vs/b27ajae7djSbgxlPlP7p77oMfit4YSOqTyQ&#10;0e4cXjMrmqXGZMREGSnNQ8sBOiQJIrIrfVeq896/y/M/2F2FvLfGe7Xx+PXde5ctmxSY/alRXT0l&#10;LW1bvR0Znqc5SRu9JRCOO4QAlOBb3zt5u+47vnPXPXNvOO9e5kEA3PcJrgJFZPIyJI5MaFnuUBKR&#10;6UrShpgU6kuy5+g27brOxg2lmMUarUyAAkDJoEPE1PHz6f8AAfy2ur6Nlbce+t8Z+1tUVCMNgIHP&#10;+OihyVSqk/0lB/x9neyf3f8A7dWhRt+5y3m9I4iPwLZT+yOVwPsevz6Yn9x9zf8A3HsYIx89Tf5V&#10;H8uh92r8OPjntJopabrjHZmrhIZavdNVX7kkLC3qNNlKmfHg3F+IQPc3cs/dS9heVzFJb8g293cr&#10;+O8eW7JPzSZ2i/ZGOiC65v5iutQbcnRD5JRB/wAZAP8APoxmLxGJwlJHQYbGY/EUMQtFRYyipqCk&#10;jAFrR01JFDCgt/RR7nvbtr2zZ7VLLadugtbNeEcMaRoPsRAqj8h0HpJZZnMk0jO58yST+09OPtd0&#10;30VP5jfMro/4N9MZrurvHcS43FUnkoNsbYx7U9Ru7sHdDwvLQbT2diZZoWyOVqymqR2ZKajgDT1E&#10;kcKM4FHKPKG9c67xDs2yW+qZsu5qEiSuXkbyUeXmxoqgkgdBrmvmzZ+Tdom3feJ9MQwiCmuR/JEH&#10;mT5ngoqzEAdfPP72+RXyC/m//OHrij3lM9JV9n9g7b6p6p66xVTPU7Z6p2XubcNJST0mMWRUFTV0&#10;uPZ8hmso6JLWywNIwjgighhz+2Tl3YPaPkjcpLQAi2t3mnlYUeeREJBPGgJokaCoUEDJLMcEN35h&#10;333X5229LhivjTpFDGuUhRnAFAeNK6ncirZJAACj6X+19uYrZ+2du7RwNOtHg9rYLEbcw1IttNLi&#10;sJj6fGY6nWwA0wUdKijj8e+b9xPLdXE91O2qeR2Zj6sxJJ/MnrobbW8VpbW9rAtIYkVFHoqgAD9g&#10;6ffbPT/Xvfuvde9+691737r3Xvfuvde9+691737r3Xvfuvde9+691737r3X/0t/j37r3Xvfuvde9&#10;+691737r3Xvfuvde9+691737r3Xvfuvde9+691737r3VWv8AMzxZbFdRZxUNoMruvESvbgffUWIr&#10;oEJ/F/4bIf8AYe+b/wDeGbbq232t3gL8FzewE/8ANSOCRR/1SbqT/bWWku7wV4pG37CwP/Hh1Vfg&#10;cDm90ZnHbe25iq3N5zLVKUmNxWOhaorKud/7Mca8KiKCzuxVI0BZiFBI5tbJsm78ybtYbDsG3TXm&#10;83UgSKGJdTux8gPIAZZiQqqCzEAE9SjPPBawyXNzKEt0FWY4AH+rgBk+Q6uR+OXwZ2zsKOg3d2xD&#10;Qbu3sPFVUmCYJV7W2xOCHQeGRfFn8tA1rzSqaaNx+0hIEp6wewf3N+X+SEsuafcyGDdOcAA6Wx77&#10;OzbBHae25mU/6I48NDXw0JAkMPcx873N+ZLPaiYrHgW4O/8AlRT6DJ8z5dCV8nfnp8Q/hvj/AD/I&#10;XvHZewsm1L9zj9mCrkz2/wDKw+PXC2K2FtyHKbqqKebhUn+0WmBI1SKOffRDlnkbmrm1xHy9sc08&#10;QNC4AWJfkZG0oKemqvoOoY5i515X5VQvvu8xQyUqErqlI9RGup6fOlPn1QN3n/wqX6iwk9bjfjn8&#10;ad89hGMmOl3T2pubF9cYeVhx9zBt3BUu9s5VUzHlVnmoJSPqFPuedj+7DvM6pLzDzFBbg8UhQzN9&#10;hZjGoP2Bh9vUG7395TZrdni2PYZpyDTVK4jH2hVEhI+1lPyHVa2+P+FNP8wLcU8p2hs7469d0bEi&#10;GKi2RuvdFdGv9nyV24d8S0s0gH1IpEUn+yPoJHsfu1ciW6j6y+3C4f5yRoP2LHX/AI0eo6vfvH86&#10;TSN9JZWMMXlSNy37WkYf8Z6CqL/hRf8AzP45VkffvUc6K1zBL01t9YnF/wBLNDWRT6f9Zwf8fZqf&#10;u8e2pFBZ3YPr47f5qdFo+8H7gA1+otyPTwk/yKD/AD6GrZH/AAp2+eGBkjXefWnxw3/SjSJf9+xv&#10;faORdQRq8dZit81tDFIw/Jo3Uf6k+yW9+7PyTOCbLc9xgf8A08br+wxg/wDGujay+8jzjC/+O7dY&#10;zR/6R1b9olA/4z0fzqf/AIVSdd1z0lL3n8Td67ZuwWszfVe/sHvaAA2Blj2/uvGbFqI1XklRXTNb&#10;6XP1Ae6/de3OMO2yc1QS+izRNF/xpGlH/GR0O9r+8xtclF3jluaP5xSK/wCel1jp/vZ/Pq2HpD+e&#10;T/LP7xajo6L5EYzrHO1rxxJt/uzC5brOeOWThY5NwZmnbZDtqNv28rICfoT7irevZT3I2QO8nLz3&#10;MC/it2Wb/jCnxP2oOpR2f3i9vd50rHvyQTH8M4MdK+rmsX7HPVp2193bU3vhqXcey9z7e3ft6uQP&#10;RZ3a+axufw1YhAYPS5TE1NXQ1C6SDdHIsfcY3NrdWUzW95bSQ3C8VdSrD7VYAjqSLa6tryJZ7S4j&#10;lgPBkYMp+wqSD0ofbHT/AF737r3SH7M612F3J17vTqjtLamH3z1z2JtvL7Q3rtDcFKKzD7i23naO&#10;WgyuLr4CVfxVNLMwDoySxNZ42V1Vh7I4de4cOtTPuf8A4R2fEPde4a/LdF/KPvjpXC1k8k9PtDcu&#10;E2l3HiMMsjs/2WKyeRfZu6XoINWmIV1fW1AQAPNIfUXhO4HAdW1Ho638sP8A4Td/Fb+XV3DSfInc&#10;PY27fk73ZtuCqh63zm+NsYHaWzetKqvgekrdybZ2Ti6rNtPvR6GWSnhyVbkKo0UMshpooZWMvvTy&#10;s4pwHWiSeti7211rr3v3Xuve/de697917r3v3Xuqr/5i/wDNq+Nn8vbbdbi9w5SDsnvyux4n2l0V&#10;tXJUxz7vVRFqDL77ySLVQbC2qxIY1FUj1dUl/tKaoIYpJvt97Vcyc/3CSWsRt9jVqSXLg6BTisYw&#10;ZX+S4B+NlxWNuffc/l/kS2kW5lE+8lapbow1Z4GQ58NPmQWI+FTQ0+fv8xfml3586O3K7t/vvdJy&#10;2RVZ6DaO0cUJ6LZHXW3ZJhLHtzZeDknnWhpborVNTK0tdXzL5amWRtOnPjk7kvYuR9pj2nY7bSuD&#10;JI1DJK9Ka5G8z6KKKowoA6wT5x503vnbdH3LeLioGI4xhI1r8KL5fM5J4sSc9Xp/8JnfhnVdh977&#10;2+Ze7cS7bM6Ooa/YnWdTVQXpsr2zu/FCHcGRonkjaOY7K2LXvFIRylRm4Sp1RMBB/wB5LnFbDZLL&#10;k60l/wAbvWEswHFYI2qgP/NSUA/ZGQePU2fd05PN5ut3zbdw/wCLWgKQkjjK60Yj/SRk1FOMikcO&#10;t4X3hV1mT1737r3Xvfuvde9+691737r3Xvfuvde9+691737r3Xvfuvde9+691737r3X/09/j37r3&#10;Xvfuvde9+691737r3Xvfuvde9+691737r3Xvfuvde9+691737r3RNvnB1puLs7qTEYvaOHqM3uSg&#10;37tqox9FTAeRo8j95g6qSWRrR01HTrlFlnlchIoo2diAPeKP3w/b3ffcT2v2vbeV9qe85gh3u0eK&#10;NONJfEt3JJwiKJg8jtRURSzGg6GHJO5W+2btNLeTBLZrdwSfUUYY8ydNABkk06Tuwuv+jPgf1DuL&#10;t7ube21ts/wjECu7C7S3PUpRYvFUxKldv7eEqvWGmkqdMUFPTxyV2VqSoWN3aKFRf92f7sNh7X2d&#10;tabdY/vT3Kv0C3FwiVIrQmC2r/ZWyHLMdJlI8WUgBVQn5355glin3Dc7xbXYoMjUaD0DN5s7cFUV&#10;NTpQEnOq9/MA/wCFE3d3eWayfT3wOoNwdR7CrJpcSvZoxprO8t/KZGi820cTFFXDrnGViWMJhSoz&#10;jKQ/mo3LQjqryF93zZtlhj3fnuSO6vQurwNVLaL/AJqNjxSPOpEXEUcZ6wh569+d43iZ9p5Hhkt7&#10;MsV8an60mfwf77BFaUrJSh1KaqKitk/y1/5k/wAislUbwxHxX+Qm68huepfIV+9uxsPX7Vlz1VUN&#10;rkyNdujtWv2/LlZJibmZppS1739yzee5Htty5EtpJzNYRRxDSI4SJNIHkEgD0A4UAHUT23t17jcx&#10;SPdDl+9lkdql5VZNRPFtcukGvmdWfXo3G3/+E8H80XNxRy13VnW+1PKobx7j7l2W80YP4lj21U7k&#10;CkD6gEkewpcfeE9s4SRHuVzLTzS3kH/HwnQot/YD3EmCmSxhiJ/imiNP95dulJXf8Jwv5mtHA00G&#10;3OkMnIASKWh7gp46hyBwqtk9vY6lufoLyAe06feK9t2YBp71R6mA0/kxP8ulL/d55+RSyrasfQSr&#10;X+dB/PosHaH8l7+Zz1NDPV574m743LQU6tI9b1jlNp9oAxoCzSJjdkZ7MZ4qFF7faA2/HsTbZ7ze&#10;2m6lVg5phjkJ4TK8P/GpVVP+NdBncvZv3F2wO8vLcskYFaxFJa/YsTO37QOq290bU3TsfN1O2t7b&#10;Y3HszcdExSs2/u3BZXbWcpXU2K1GJzVJQ5CEgj+1GPcjWl5aX8C3VjdRzWzcHRg6n7GUkdR1d2F7&#10;YStBe2skUy8VZSpH2gio/Pph9qeknXRAIseQeCD9CPfuvcMjoTurO6+4+jc1HuLpjtbsXqjNxyLJ&#10;/EevN5Z/aU0rKbgVSYWvo4K6M/lJkkRhwQR7K902PZd8hNvvO1W91DThLGj0+zUDT7RQ9HG2cwb3&#10;s0wuNq3Se3mqDWN2QmnqVIJHy4dXJ9A/8KKv5iXTwosdv3O7A+RW3aVUien7P2rDiN0GnX6iHeWw&#10;n23USVVvpNX0uQa/LBvcO7993j2/3bXJt8Vxt9wc/ovqSvzjl14+Ssn5dS7sX3geedr0R7hJDfQA&#10;58VAGp6B4yhr831/OvV13RP/AAqE+Lm7lo8f8gOle1Ol8pIsUdTmtpy4ztnZscx0iWaSSkXbG76e&#10;nvchY8TVMBxc/X3DO+/dm5psy0mwbva3sNcK+qCSn2HXGT9sijqYtj+8fyxe+HHve13FpKRlkIlj&#10;H2n9N/yCN1cT0t/M7+APyBWmj6w+V3T+RydWsRh25uTc0OwN1NJLptAm2N/ptnOTTqzaSI4H5+hI&#10;59xDvPttz3sBb958rXixg/GiGWP7dcWtB+ZHUsbR7ickb4I/3fzLamRhUK7eE5+xJdDH8gejz0tV&#10;S11PDWUVTT1lJURrLT1VLNHUU88TcrJDPEzxSxsPoVJB9gplZGKupDDiDgjoZKyuoZGBU+YyOpHu&#10;vVuve/de697917rpmVFZ3YKqgszMQqqqi5ZibAAAcn37r3DJ4dV4/Jv+at8DPiXT18PanyD2dXbs&#10;oY5CvXHXdWnY/YVRUoxUUUu3dqPkP4JPIwID5SWggFvVIPY+5a9sOeea2Q7Vy/MLU/6NKPCiA9db&#10;01Af0Ax9B0BeYfcnkvllZP3lvkJuF/0KMiWSvoVSumvlrKj59atPzg/4Ul9+9yU2X2J8QtrTfHTY&#10;9Ys1HL2Nm56DPd05ajfXGZMUIBU7X67aaJv1UxydfGbNFVwsPeT3JX3cdj2lor7m66G4XgoRClUt&#10;1Po1aSS/noU8GQ9Y1c5/eH3bclksuVLY2VqcGVqNMR8qdsfmDTUw4q461sc1ms1uXMZTcW48xldw&#10;7gzldUZPNZ7O5GszGazGSq3MlVkMrlchNUV+RrqiQ3eWaR5GP1PvJCCCC1hit7aFI7dFAVVAVVA4&#10;BVFAAPIAU6xyubq4vJnuLud5J2NSzEsxJ4kk5JPmTx6GL40fHPs/5Zd37A6B6fw7Zbe+/wDMR0FP&#10;LJHM2L27h4LT5/d+4p4Uc0W3Nr4tXq6uW1yiCOMNLJGjE/M3Me2cp7Jf79u0umzgStPN2/DGg82d&#10;qKB86mgBPRzyxy5uPNW9WWy7ZCXuJnAr5KOLMx8lUAknOAaAnHX1AfiP8YevPhz8eutPjv1lAf7u&#10;dfYNKOqy88MUOT3XuWtkfIbo3hmjFqD5bcucqZ6qQamWFXWFLRxoo5mc1cy7hzdv+5cwbm3+M3D1&#10;0jgiAUSNf6KKAo8zQscknrpLyxy9Y8q7Ft+xbev6ECUJpQuxy7n5sxJpwAoowB0ZD2Huj7r3v3Xu&#10;ve/de697917r3v3Xuve/de697917r3v3Xuve/de697917r3v3Xuv/9Tf49+691737r3Xvfuvde9+&#10;691737r3Xvfuvde9+691737r3Xvfuvde9+691inkaKGWVIpJ3jjd0gi8flmZVJWKMyvFEJJGFhqZ&#10;VueSBz72MkCtOvHAJpXqnDur+WBuL59dl0PYfz67X3BWdU7VyM1T1T8Pumc5W7d632pSX0RZvs3f&#10;wjg3H2N2LlKRitbU0EOIpsfqamoZXg1yzy3svuVDyLt0lhyLtaLukq0mv7hQ8znzWGLKRRKcqGMh&#10;f4nANAsV7t7ezc63qXnOu4OdvjY+FZQMViQZFZZKBpJCPiZQmk1VGK8bBuiPiF8X/jHi4cT0H0R1&#10;l1dHFH4nyO2drY6HclapGktlt21UdVunMylRy9XWTOfyefYD3zmvmXmWQy79vlzdGvB3Ogf6WMUR&#10;f9qo6G2zcrcu8vRiPZdmt7fHxKg1ny7pDV2/2zHox3sP9H3Xvfuvde9+691737r3QN9zfHjor5E7&#10;cm2n3p1F172vgJYZIUot87WxOfeiEnLS4muraaTIYarB5WeklgmQ8qwPs22fft65fuBd7Jus9rcV&#10;qTE7JX/TAGjCmKMCPl0VbrsWzb5B9NvG2QXMPkJEDEf6UkVU/NSD8+tdX5d/8JkOi99pk9z/AA87&#10;Iy/R+5ZPNUwddb/nyW++raqZmZko8fm5Hn39tKEk28jzZuNALLAB9MhOUvvKb7YGK25t25L61GDL&#10;FSKYD1Kj9Jz8gI/mT1AnNX3dNh3ASXHLF61ncnPhyVkiPHAb+0T5k+J8gOtVv5Z/y8fl/wDCXKTU&#10;3yB6bz+A219yabHdmYBf719WZksR4TRb3w6TY2hqKgMCtJkRQ1wv6oFPvKPlT3C5R50iVth3dHua&#10;ZhfsmX1rG2SB/EupfRusY+avbzmvk+Vl3ja3W2rRZV74m4Uo61FTXCmj+qjolX+P4PI/x9jToEkE&#10;cR13791rr3v3XuuDojizorj62dQw/wBsQR791ZXZDVGIPQu9c9/d79PzRz9T919t9ZvEwaNdh9jb&#10;w2pACv6b0uEzFHSuB/RkI/w9k+48vbBvAI3XZLS5r/v2GNz+1lJ6ONv5j37adP7s3i5t6H/Q5HT/&#10;AI4R0d7Zv85n+Z/sZYo8V8w+yMrFFYLHvPG7I34zAC37tTvDauarZf8AEtKSf6+wVd+zftneljLy&#10;lbqT/vtpIv2eG6gfs6Gdr7xe41oFWLmaYgfxhJK/aZVc9DdT/wDCg3+anBEsTd7bQqioA8tV0n1Q&#10;ZWt+WMG16dCT+fT7JW9gPa9jUbLMPsuJ/wDK56Ok9+/cdRRt2jY+phg/yRdJLc/8+D+ajuiB6eX5&#10;OvgY5AVY7V6t6iwcwBFv26qLY81XGbflZAf9j7V23sX7X2xDf1b1kfxzzsP2GWn8qdJLn3x9ybnA&#10;3/Qv9GKBf5iIEfkR0SLtn5rfL/vaKal7g+TneXYGOnDiXCZ3sjcx24yuSXj/ALtUNfR7fWNrn0im&#10;C/4exrtXJPKGyMr7TyzYwSjg6wpr/wB7IL/8a6Bu6c78271rXc+YbuWNuKtK5T/eC2kfkOiwKiIC&#10;EVVBJJCgAEn6k2+pPsT9BdmZzVmJPXP37qvQi9SdR9l98di7W6l6f2bmt/8AYu9MimM25tfA03nr&#10;KyYjXPVVErlKXGYnHQBpqytqXipaOnRpZpERSfZbu+8bbsO3XO7bveJBt8K1Z2NAPQDzZicKq1Zj&#10;gAno02bZdy3/AHC32zarR5ryVqBVFT/mAAySaAAEkgAnr6JH8pX+Vfsr+XT1XUZLPyYnePyW7Hxt&#10;Ee1OwKWEyUWGokaOsput9jTVEaVMG0sPVgPUVBWObL1qComVUjpoKfnv7q+5997h7oqRBoeXLdj4&#10;EROSeHiyUwZGHAcEU6RUlmbP32w9tbLkHa6y6Zd/nUeNIOCjj4cdc6AaajguwBOAqrbz7ijqUuve&#10;/de697917r3v3Xuve/de697917r3v3Xuve/de697917r3v3Xuve/de697917r//V3+Pfuvde9+69&#10;1737r3Xvfuvde9+691737r3Xvfuvde9+691737r3Xvfuvde9+691737r3Xvfuvde9+691737r3Xv&#10;fuvde9+691737r3XvfuvdNuYw2H3Di6/B5/FY3OYTK0stFlMPmKGlyeLyVFOpSejr8fWxT0lZSzI&#10;bPHIjIw+o9uRTS28sc0ErJMpqrKSGBHAgihBHqOm5Yop43hnjV4WFCrAEEHiCDgj5Hqhj5g/8J3f&#10;hT8h2yu6Omocn8V+x61pqkVHXlJBlOr6+tkMkhbLdXZCppqDHxPIwBGDq8Qqi5KOePc5co/eB505&#10;e8K23Z13TbloKSkiYAfwzAEn/m6sn2jqFebPYjk/mDxbjbEO3bgfOMViJp5xEig+UbIBxoetYD5U&#10;/wAif+YP8YnyOWoOsk+QWwKLzTJvPolqvdVdHRxKZTNl+vZqel35jpUhGqX7eirqWOx/yhgL+8me&#10;V/fPkHmQRxTbj+7780Hh3NEFf6MtTERXhVlb+iOsbOZ/Y/njl4ySwWP11iKnXBVzQesdBJWnGiFR&#10;/F1T3kKGuxOQq8TlaKtxWVx8z09fi8nSVGPyVBURnTJT1tBWRw1dJPGwsySIrA/Ue5filjmjSWGR&#10;XiYVDA1BHqCMEdRHNbz2zvFPCySKSCCKEEcR9vUX3fpnr3v3Xuve/de697917r3v3Xuve/de66JC&#10;gsxCqouWJAAA+pJPAHv3WwCSABUnq0P4K/yivmD878ji8vs3Zs/WfTNTMhyPeXZePr8RtJ6LV+82&#10;y8XJHBmew8gVBEa49RQiSyz1kAOr3F/PPu3ylyPHLDc3Yut5HC2hIZ6/8Mb4Yh66u6mVRupR5I9p&#10;eaedJIp4rY220HjPKCEIwewcZDT+GorhmXj1va/AD+Wb8bv5eOyZsP1RhZdx9j7goqaDsDujdlPS&#10;T783e8JWVqCCaFPt9r7TiqhrgxNDpgBVXnaonUznBznz3H5j9wL5Z92nEe3xk+FbpURR188mrvTB&#10;ds8QNKnT1mvyR7e8v8iWRg2uHXeuP1J3A8R/kP4E9EHyLFmz1Yf7APQ6697917r3v3Xuve/de697&#10;917r3v3Xuve/de697917r3v3Xuve/de697917r3v3Xuve/de6//W3+Pfuvde9+691737r3Xvfuvd&#10;e9+691737r3Xvfuvde9+691737r3Xvfuvde9+691737r3Xvfuvde9+691737r3Xvfuvde9+69173&#10;7r3Xvfuvde9+691737r3XvfuvdFi79+FvxQ+UlG9L3/0B1j2dO0Yijzef2zRx7tpIwugLjt6YxaD&#10;duMAX6fb1sX+8exJsXOHNHLLh9h365tR/CjnQftjNY2/NT0Ht65T5a5iUjetlt7hv4mUBx5YkWjj&#10;8mHVJHd//CYn4bb4kqsh0n2h3B0RXztI8WKnrMd2ns6mLElI4sdudaDdgiU8erOObe5n2T7yvOVi&#10;Fj3jb7S/QedDDIf9slU/6pdQ9vP3c+T74tJtV7c2bngMSxj8m0yE/bKeqs+zf+Eu/wAv9vPUzdV9&#10;6dD9l0UZb7en3Em8+ts5OguUBpVxG9sOkhH1vXqL/m3uUNt+85yrPpXdNivrdz5oY5lH5lom/wCM&#10;9Rjuf3auZYM7XvVpcL/T1xMfsGl1/a/59E03R/wn/wD5p222k+36D27uyFGYLUbU7g6vqVlt+Ups&#10;1ubA14DDkaoV/wAbexja+/nthcAeJvskTHye3n/wqjj+fQPu/Yf3Htq+FsyzL6pNB/gaRT/LoOV/&#10;kh/zT2m8A+Ie6la9tb776gWH6XuZz2F4rf7H2ZH3s9rwK/1sip/zSuP8HhV6Lf8AWX9y+H9V5K/8&#10;1IP+ttOhb2h/wns/mkbpkgGQ6c2PsWnmYBqveXcOwQkCn6vNS7Tym7MiAv8AQQkn8eym8+8B7ZWq&#10;kxbtPOw8o4JR/ORUH8+jiy9g/cW6p422xQA+bzRfzCO5/l+XVgnTX/CWPuHKT0lV8gPlB1/s2gIS&#10;Srw3Um1M7vnLMPq9Mmd3cdlY2il/HkFDVoPrpb6ewBvH3oNrjV12DlmeV/Jp3WMD56Y/EJHy1L9o&#10;6Hmz/dn3F2jffeYYI181hVpCflqbwqH50b7D1eh8Wv5GP8vT4u1WN3BB1XN3Zv3GtTzwb173rKbf&#10;T0tbCL/d4vZ4ocbsDGSrMdcci4t6mIgWmuLmEOZ/ezn/AJnEkD7r9HYtX9O2BiBHoZKmU+hGvSfM&#10;dTVy17N8ictFJY9r+rvFA/UuCJMjzCUEQzkHQWGM9W+wQQ00MVNTQx09PBHHDBBCixQwQxII4oYY&#10;kCpFFGigKqgBQLAe4mJLEsxJYnJ6lMAKAqiijy6y+9db697917r3v3Xuve/de697917r3v3Xuve/&#10;de697917r3v3Xuve/de697917r3v3Xuve/de697917r/19/j37r3Xvfuvde9+691737r3Xvfuvde&#10;9+691gqaqmo4XqayogpaeIXlqKmWOCCMEgAySyssaAk2uSOffuvdNH96tsf89Hgf/Pxj/wD6o9+6&#10;917+9W2P+ejwP/n4x/8A9Ue/de69/erbH/PR4H/z8Y//AOqPfuvddjdO2SQBuPBEkgADL48kkmwA&#10;H3HJJ9+690+g35Hv3Xuve/de697917r3v3Xuve/de697917r3v3Xuve/de697917r3v3Xuve/de6&#10;97917r3v3Xuve/de697917r3v3Xuve/de697917r3v3Xuve/de697917pG7p7F6+2NLRQb233s3Z&#10;82Sjnlx0O6dz4Tb8tfFTNEtTJRR5aupHqo6dpkDlAwQut7XHv3Xun/D5rD7ixlHmtv5bG5zDZGFa&#10;jH5fD11Nk8ZX07EhZ6KvopZqSqhYqQGjdluPr7917pz9+691737r3Xvfuvde9+691737r3Xvfuvd&#10;e9+691737r3Xvfuvde9+691737r3X//Q3+Pfuvde9+691737r3Xvfuvde9+691737r3RH/5kvxb3&#10;b81/g18kPivsTdGA2Vu7urYibTwW6t0RZSfb+ErFz+Gyxq8pFhY5co9P4cY6WgUvqcfi/uynSwNO&#10;vcOtK3/oDr+bP/eYnxq/88vb/wD9bfb/ANR/R6vqHVVf81D+Sf35/Kf2N1FvztzvLrHtKg7h3pnN&#10;k4Wg64pd84+txFdgdvNuKorsm+5qelglo5qZfGgiJcSG5Fvo5HJrqKU62DXo13wm/wCEzPyr+cfx&#10;Y6c+V+w/k50bsvaPdG3q7ceE2tu3G9mVW48NTUG4cztySmytRh6ObGSzvU4V5AYWK6HUfW/urTBW&#10;K6eHWtXRvtuf8I/PmphdybbzU/zA+N00GE3Hgc1PBHhu3fLPBicvR5GaCIvjgglmipiq6vTqIvx7&#10;r44/g69qHp19Br/YW/w/5Fce03VOve/de697917r3v3Xuve/de697917r3v3Xuve/de697917r3v&#10;3Xuve/de697917r3v3Xuve/de697917r3v3Xuve/de697917r3v3Xuve/de697917rWi/n7/AMlH&#10;v7+bNvT4ybl6W7J6Q2FSdI7X7Swe4Iu3P75/c5Ko33ldj1+OlwY2ptTckfgpY9rzCfztCdTppDDV&#10;Z2JwhOoYPWwaeXVwH8tv4x7v+GPwV+MfxZ39m9sbk3l0h1jjNj7iz2yzkztXK5Ghq66plq8Eczj8&#10;VlDQutWAvnp4ZLg3X22xBYkcOtdHd96691737r3Xvfuvde9+691737r3Xvfuvde9+691737r3Xvf&#10;uvde9+691737r3X/0d/j37r3Xvfuvde9+691737r3Xvfuvde9+691737r3XvfuvdaZH/AAsu/wCy&#10;dvg9/wCJ87F/99jJ7UW/FurL1dH/AMJ8f+3NfwQ/8RhuP/36O/fbcv8AaP8Ab1o8T1av2rms1tzq&#10;/sjcO2tR3HgthbwzO3wlH/EXObxe3sjXYoJj9En3zGugjtDpbyn02N7e6DiOtdfPT2HtX/hWl898&#10;fSb0pt5/KPq7bWcpKaugrtxbv2H8NcBJTV0Ucyy47aeKp9jb5moSr3QjGzXXkMfr7UnwUxQHq40j&#10;pTbz+D3/AAq8+LO3sj2dg/kD8gOy6DbFO2ayeE65+Vx7vzLU9IGmnaDrHsRpJd2vGiktSUVDXVEo&#10;4SJzx71qgJppp16qnq33/hPn/Pq7K+eu9s78OvmHTbd/2YvA7Tye8et+z9vYaLakHbmC2xPDDvHb&#10;269o0wjxuC7H2vBVJWFqCKmo6+gSob7amlpH87ciBaFfhPWiKfZ1ft/MD+bvWP8ALw+KXZ3yo7Vp&#10;a3M4fYtHQ0O3dn4mop6XN7/37uKtiw+zdkYipqlenpKjO5ioQT1Lq6UVFHPUsjrCVNFUuwUdVGTT&#10;rR+63+TH/Ckf+eBmd3dgfF/fOX6C6Ewm4q3AR1fWW8KH4+dSbcyCJBVS7RpuyPtq/tzs7ceKoa2A&#10;18lPJVxwtKpeKkEiRB+kUeGy3V+0fb0qd5/DH/hWD8OKSTsHZ/yD7x7yxmFf7+sxnW3yKh+Qs5WM&#10;mR9fVPcuPXK7iRgp1Q4/GVszDgJcj37VAcaevVU9bO38hT5vfJ353/CzdHY3y9x+Gx/d3WvyA7C6&#10;R3CmO2NW9bZSeHZuA2PmIZd47LrJdGD3hHU7pmiq4oKegg0xxlaaM6tTMihWopx1Uih+XWqX81P5&#10;1fzX+Hn867vyjzfyD7n3f8Veh/krVyVnxtw24Ns4fbm49lY3ZeMrINhw12RwFS+Mw9fnK6Np5nkl&#10;eKEyOquwVC8sYZPn1bSKdLPM73/4VCfzfYZ+5On8N2h8b/j/AJxHrNgbX2H2BjPinsmuwE7s9FJi&#10;s/uPN4Dt7tJJlAJy1Q742pe7U6Qx2jXVIo8Nk9eFB556LHsT+Zf/ADrv5J3ym2l1x83c/wBw9hbM&#10;rRjMxurpbvzfUHbeD331pU5J6DK7k6Y7dOU3PUY7NY1ophTTUGUlo466IQZCjZW0i+iN1qnHr2D1&#10;YD8jP56H80L+aj2xuH48fyW+k+ztldYYV1pM12xiduYE9s5akqXRYc1uvfO6Zpesvj3t6rI/ySna&#10;rOcnX1irjZjTJQRqgrIevaQOPVevyM6R/wCFM38vradb8pe3e7vlnjtl7eqqOu3dvrbXysXvLA7W&#10;WerhigrOwNlR7t3TQQbcauqI4ZqiqxU+JRpAsrqpHuymFsUFet1Bx1tz/wDCf7+bJuf+aD8aN4w9&#10;0QYSk+THx7z2E2r2nV7eoYcPhd+4Dc1BWVuxuzsfgoWMGDqtwfwjIUeSoqcfaQZDHySQLFBURQRs&#10;yJobHDqhFOn/APn595fzBelfjB0/F/Ldo+w67vXsz5B4br/LQdX9VY7tfdw2NUdedh57IyUmPy22&#10;9z4/bVPHmsHQGXKywxLTj0GZBJzqMISdZx14U8+tZzBfy+P+FY3etJHuvdfyF7366Ncn3tPit8fN&#10;Kh69rVMvrEf90Op8tlKHDSC/+alhpyn0Kj6e3i0FfhH7OrVUefQR9s/IT/hS7/Joye0+yPkb2b2V&#10;vbqjIZuiw0WS7S3Zt75P9HbiyExlmg2huHdQqKne+x8pmKejlFLeuwtXOEY07yFWX34CKTAFD1vB&#10;63gv5XP8wbZH8zL4f7E+Tm08IdoZutrsrsrtHYD1pyTbC7R2qaaPc234MiYadslh6mGspsjjalo0&#10;kmxtdTtIqS60Vhl0nSeqEUNOtbn/AIVC/wAxr5y/Cv5IfGXZXxP+R+8ekdu756H3nuTc2K23itmZ&#10;Gmy+46DfaYnH5apbc+2M9URz0tC3jAieNCv1Unn29CisG1DrYAIz0UPO/wA1n+ez/N8ai64/ll9S&#10;9k9U9P7Sw+39r7u7b2n/AHV29ujdG7MfhaOn3Bm98/IbeBwuxdkVuVysFRUxYLbEkOQpYXAlnn/s&#10;+KJGavn5dboBxOeiQfIPb3/Ck7+VhS4v5C9zd3fKbA7LXO42Ct34vyFpvkj1XT5iuq4ocbi+xdt5&#10;LcO9sHjqXM1rLTRHK4yGkqJnWGKbyugNx4L4oK9bwet17+SD/NEP80n4h/6SN4YjC7Z766o3Mesu&#10;9du7eWaHAVG448ZSZfAb521R1M1VU4/bu+8HVLUR00ksjUddBV0weRIUkdO66GI6oRQ9Vpf8Kj/n&#10;v8wPgxtv4VV3xM7y3D0rV9mbh75ot9zYDCbNzJ3HS7Uw3V9Tt6KqXd+29xJTjFz52rZDTiFmM51l&#10;gFteFFctq62AD1fF/LV7O353T/L7+GXbnaW5KreHY/ZPxt6j3pvjdVdT4+krNw7o3Ds3FZLM5ipp&#10;cVR4/GU89fXTvIyQQRRKWsqKLD22wAZgOFetHj1qSfOLfX/ClH5RfPH5WdO/DOs+SO2fjh1t3TuH&#10;Y/Wu49n4Tr34+7AXbWLpca0Jg7m3Xjdp5XeUkc9RJ5Kmlylc1zbi1vby+EqgsMkdbGn8+gUm/lgf&#10;8KudrUj7vxPyo7dzGbSJquTA43595bIZqR0QyGm+y3TkqLZ1XOxGgRmqaFibXt73rh/hz1aq+vQn&#10;/wAr/wDn/fOr4/fMfbnwM/mw0+XzNHuLfeE6jq969j7WxOyu6OkewNyz0tHs2belTgqPFYLfXXu5&#10;MhlKSOWulgapipqyGvgramlVo31JGpXWnVSPMdb6ntP1Xr3v3Xuve/de697917r3v3Xuve/de697&#10;917r3v3Xuv/S3+Pfuvde9+691737r3Xvfuvde9+691737r3Xvfuvde9+691pkf8ACy7/ALJ2+D3/&#10;AIn3sX/32MntRb8W6svV0f8Awnx/7c1/BD/xGG4//fo799ty/wBo/wBvWjxPVyE00NPFLPUSxwQQ&#10;xvNNNM6xxQxRKXkllkchI440UszEgAC59t9a61zvl9/wqD/lnfF3c2e2Hs3N7/8AlPvbblVVY7LL&#10;0LiMNXdfUGVoppKeroJe0915zbm08saeaIq8uGbLQKQQX1Aj26sTN8h1YKT1VPn/APhZ1icjM9P1&#10;l/L4z2YbUywPuL5B0AqJLE6S2M2r1PnyrWtdVqHsfyfdvAI4uKde0/Pqnb+TL2/N3V/wog6j7wod&#10;l03U57p7w+UHYNX1ziKqoqKDZidgdUdwbiye0aeqqcfiKmqo6GrrmQs9LTF7XMafpDjikJFa06s3&#10;Drbx/wCFQfx07R+Qv8rPc0/VODyu6cn0Z27sHvjdO2cJT1FdlcnsDauL3dtvd1bRYyljlqck21sf&#10;vH+MTRorOtJj5nAJQD2zCaOK9VU0PWv9/IV/4ULfGb4LfGHFfDv5W7N33g9s7X3nvLc/X/dXWu34&#10;t74iqxe/8/PufJYnfm2MfUwbnpK3EZrIVXgyGOhyaVNI8UbwwtCXldljZm1DrZWuetvj4/8A84z+&#10;WH8nsljcD0/80uk8rujLtDFjtn7r3DN1nvCtq5yqx0FFtjsuj2lma+vaRtIip4ZWZv039pyjjip6&#10;rQ+nVj1Hi8Xj58lVUGPoaKpzFYuQy9RSUlPTTZTIJR0uPSuyMsMcb11auPoYIBLKWcQwxpfSigV6&#10;11807eW1ts71/wCFYVdtbeO3sJuvbGZ/mE4uHL7d3HjKPNYPKw0nX9BkqWHJYnIw1FDXQwZCihmV&#10;JY3TyRKbcD2p/wBB/wBXp055fl19L9VVFVEUKiKFVVAVVVRZVVQAAABwBx7TdN9aV3/CzLbWKl6c&#10;+CG8jSwDOY3t7t7asNaIkFScPuDYeEzVbRtOB5DTmv2rTSBCdIcXHN/ai34sOrL6dXjfyAdrbY23&#10;/KE+ENTtvbeA29Ubp6lh3TuebB4egxUu490ZLN5iPJbkz0lFBDJl8/kUpoxPWVBknlCKGYhVAak+&#10;Nvt603E9WC/Lva2K3x8Ufk1s3OUsFbht0/H7uTb+UpamJJ4JqHL9d7ioahJInVlYeOcn/Ai/191H&#10;Eda60Wf+EZuSrh8p/l9jRUy/Y13xo64yVXTaj4567HdizQUdS6/QywQ5aoUH+kp9qbj4V+3qzdb3&#10;XyM+TPQvxI6szndfyQ7S2n1F1lt5oYa7c+7K800VRX1Wv7LC4THU0dTl9x7hyJjYU2Ox9PU1tRpb&#10;xxNpNkwBY0Az1XrWC7v/AOFiXwe2PlKnG9L/AB7+QHdFLTzTQQ7kz8+zem9uZIxMVWfGpn8juHdv&#10;2soGpTVYillseYx9PbwgY+fVtPz6qA/mJf8ACmyu/mBfETvH4sU/wQh2XtLtjAY3GydhZTuKt3rU&#10;7KrMLubCbnw25YsbQdTYTFy12OyeFhaMPXQKGP6yODaOPSwOvPWwtDXq17/hG7WVUnxI+YdA88jU&#10;dJ8ncHU01MzExQT13UWz0q5Y1+itULRxarfXQPdZ/iH2deby6rd/4WZMyfKz4iOjMrr8Y+xWVlJV&#10;lZex1KsrAgggjg+72/wt9vXl4db0vw92htTYnxT+OO1tk7ZwO0Ns4zpLrI47b+2cTQ4TDULVmzsP&#10;XVj0uNx0FPSQyVlbUyTTMF1SzSM7kuzEpm+I/b1U8T0Df80nr7C9o/y3fnXsrP0kFbj8j8Uu88gk&#10;VRGkiR5XbPXme3RgK1A/pSoxudw1NUQv9Y5YlYWIHvaGjqfn14cR1qaf8IwMzXybh/mAYjzuMZU7&#10;e+NOcekufH/Evue5aMVIW+kSfavoJtcgD+g9vT/h6s3DoQv+Fn//AB6H8vD/AMOv5Nf+8/0z79b8&#10;W68vDrZj/lCf9utf5ff/AIqN0V/77/Ce2X+Nvt6qeJ6BH59fz0/5en8u7cdX11272Vmd+900NNHU&#10;V3SvSuDi35vvBrVQeeiG755Mjh9o7IlrIyjpBlcnSVjwusqQOhVjtY2bIGOvAE9UOby/4We9VJWV&#10;VH1j8Eew9wqkrJSVG9u8NobWq5EuVRqjDbY2bv5oXfg6RUvb6X938E+bAdb0HrWE/mg/zD8t/Mo+&#10;YuyvlBkOhqL46biodnda7HlwGP3Jk9zVW4JNm7yzeXw2867NZHa2z55K5afNR0MYjpmRIaCMCRiL&#10;K+ihVIDVHVgKADr67OOlefH0E8h1STUVLLI1rankgR2Nvxdj7RdN9TPfuvde9+691737r3Xvfuvd&#10;e9+691737r3Xvfuvdf/T3+Pfuvde9+691737r3Xvfuvde9+691737r3Xvfuvde9+691pkf8ACy7/&#10;ALJ2+D3/AIn3sX/32MntRb8W6svV0f8Awnx/7c1/BD/xGG4//fo799ty/wBo/wBvWjxPRYv+FR/y&#10;I3/0J/Kx3Jhuus3kdt5P5A9u7C6H3HmsTUT0WRp9hZ/G7q3dvPG0tfTPHPSJufE7KOJqdLKZKGvn&#10;jvZj79EupxUY68vHqsr/AITK/wAoL4bdqfE3FfOT5DdWbR757K3r2FvvAdfba7Dx1HufrzrLa3Xe&#10;fqNoRtTbDyEc+3Mru3N5nF1VXNWZGnqjTUrU0VMkBWV5rzOdWkYA62zeXW5VtXqvrDYtLBQ7I642&#10;Hs6iplVKak2rtDb23qWnRP0JBT4jHUcMSrbgKAB7ZqTxPVevnbfD2/8A0Ft71vaw+cfzWFh9QRsL&#10;ugEWHAsfao/2H5Dq5+Hr6QLvECscjIDLqVY3K3lspZ1VDy9k5IAPHtJ1Tqlj5R/8J7v5U3yuzmY3&#10;hur430vWG/M/VzV+X3r0FuPMdR5DIV9SddRX123dvzNsCvr6iUmSWefDSzSuxZ2Yn3cSOPPrYJHW&#10;tN/NH/4Ss7N+M3xx7i+T/wAUvkBvXd+E6V2dm+yd2dO93YjbeTyuQ2TtWjly+56navYe1aDbUAzO&#10;Gw9NLVRUldiXWrEJQVEblbvJNUgMOrBvLqx7/hJR82e5PkH8dvkD8cO393Zvf1J8Xs51tP1Tubct&#10;bV5fP47rrsvHbrji2FWZqtlmrMhi9oZjZEz4zzu8tPR1wplbwU8KJWdQCCPPrTDz6pBrP+4uCP8A&#10;8aGUf/vsYfdv9B/1enVvw/l19KT2m6b60zP+Flv/AGTj8IP/ABYLsH/31tX7fg+Jvs6svHq8P+Q3&#10;/wBufvgH/wCIIxn/ALv8/wC25P7R/t603xHqw35Ff9k+96/+Ic7O/wDeJzfuo4jrXWhN/wAIzv8A&#10;srX5af4/FvYn/vy6T6e1Nx8K/b1Zugz/AOFR/b/Y3yB/mvdb/ESfck+K6+6q2r0ntLZGIqp5223j&#10;9+/IGvpKzcnYddjhIIKjIjG5rGUTSkB0o8cY0KiSTVqGiozUz1tRivW6X8M/5PP8vz4Q7A25tTrP&#10;46da7o3ji8dQxbh7l7L2ft/fXa28s3BAi12eyO6Nx0OSqsN99UhpFoMYaPH0qkJDCqryy0jtkt1W&#10;vQX/AM9nBYPBfycvn3T4TDYnDU69F1SLBisdR46EINz7bsgipIYYwotwLe9xk6168OI6pw/4Rs/9&#10;kp/Mv/xZbbP/AL6TbHu8/wAS/Z1ZvLqub/hZp/2VV8Rv/FYexv8A34w93t/hb7evLw63yPjR/wBk&#10;4/H/AP8AEJdU/wDvCYH2mb4j9vVTxPQcfPr/ALIU+an/AIqX8jf/AHz28vfl+Ifb14cR1pwf8Iu/&#10;+Py+fH/hj/Gj/wB2XcXt+bgn2dWboV/+Fn//AB6H8vD/AMOv5Nf+8/0z79b8W68vDq734z9z5z46&#10;f8J6epe+dsIkm5+n/wCWFh+xdsrLGk0I3HtToU5jAyTwyq0c1PDlqWF5EIs6KR+fbTf2h+3qp49a&#10;f/8Awm6/lzdMfzMvk18je4fmd/EO58L0rQ7P3lltlbjzeRde2e1+4M7u6tqN29l1kVRHl9y4bHDa&#10;lZPNRvMkOQr62M1BkhhaCV+UlAAuOrE0x19FTrv41/HbqLG0mH6q6H6b63xdDFFBSUGxes9mbVpo&#10;I4UWOMJHg8LQgsFUXY3Ynkkn2mqfXqnXz5/+FasaQ/zSui4441ijX4pdSCNERUQIO6e3VARVAUKC&#10;COP6e1UP9m32/wCTq69fRyw//Fpxf/auov8A3Gi9pOqdOPv3Xuve/de697917r3v3Xuve/de6979&#10;17r3v3Xuv//U3+Pfuvde9+691737r3Xvfuvde9+691737r3Xvfuvde9+691qF/8ACuvqHtvt3oL4&#10;YY/qXqrsvtXIYbvLsCuzNB1psLde/K3EUNR1u9NBW5Sl2rictPjqOepPjSWZUR5PSCTx7fhYKWqa&#10;dWXq4H+Q5tHdmw/5Rvwk2hvrau5dk7twfW24abN7V3hgcrtjcuGqZOy98VMdPlsDm6ShyuNnkpp0&#10;kVJokYxurAWIJpKQZGIOK9aPHpafzhP5frfzK/gr2Z8cMNmKDbvZENfguyum89l2lXCUHaWxpaiq&#10;wVHnngjlqIMFubHVtbh6ueNXkpYMg06pI0QRtI2hq9eBoetCD4j/AMzL+aX/ACDcrvz4u756DSHZ&#10;tTuyv3JWdNfIPaW7aPD4rdNalNRZPdnUvZO1K2jo6/CbohoIZHko58vh6xlFRCscskryKCqS9wOe&#10;rEA+fVitB/N8/n//AM3pl6R+FHx9xnx52tuaVMPuvuXq/bG88PSbaxVW1qyrzPyJ7MlqNv7LgggB&#10;YnAUS7hcKVo9UpCmvhxplz16gHRL/wCT/wDFDvj48f8ACgPqbYO/Nt9i71j6b7w+Ruxt5d2f3C7F&#10;TY2683geqe2cDkt4R7w3HimSfG7kzwZqarrKoy1jTIzEySW92dlMWDx68SKdbdH/AAoa6D+b/dvx&#10;K6fznwAxnYGQ756L+SW2O4op+qN5UezeycXtvFbA7G23kMhtGSqzGFk3DWrX7mpY5sXBJNLWU0ki&#10;+CZAyFOmmvdw60pHn1rddaf8Kbf5tvxISLrT5ofEah7RzeAK4+ozHZ/W3ZPxz7SnNMBARmajG7bq&#10;tl5epOjmenwVL5GuxZybl7wUbKtjrekdJv5Jfzrv5tH84vrnc3w6+K3weyuy9ldvUQ2x2FP1ZgN/&#10;9g7nzu066aNclt7M9r7mxG0Oveu9pZaNfFlKqaGB5KMyRGqijkkDeEaRnUzdeoB5562j/wCQ1/Kh&#10;yv8AK0+Lu4sR2flsPnfkb31n8RvnueXblQ1btraceDxk2N2X1pgMm8cJzdPtCjyFZLV14RI6rJ19&#10;T4QadIWZqR9Z+Q6qTXrWHq/jv8hD/wAKpI+1R0J3aerf9n3pM9/pNHU+/j13/Ah1xFTHN/33/u//&#10;AHZ/g4qR4zVfdeDyenVfj25qXwqVFf8AY6vUU4+XX0Q/afpvrUP/AOFdfUPbfbvx9+GWO6l6q7L7&#10;VyOG7333X5jH9abD3XvyuxFBP1pVUsFdlKTauJy1Rj6OapYRpLMqI0hCgk8e3oSFLVNOtrx6ue/k&#10;h7V3Tsj+U78GNp722zuHZu68F0ljqHObX3ZhMntvceErlzmckaiy+CzNLRZTGVapIrGKeJHAYG1i&#10;PdJCC7EcK9ePE9H27/pKuv6H7soaClqa6urepOyKSioqOCWqrKyrqdnZmGmpaSlgSSepqaiZ1SON&#10;FZ3YgAEm3uo4jrXWjx/wkR6D746h+U/ykynbfR3cfVWLyvxo2TjMXkuy+rt87Cx+TyUHYtLUT47H&#10;Vu68Fiaatr4KceR4YmaRU9RUDn2omZSq0IOerN0ZL/hTz/J5737639tn+YN8TtmZ7szcuA2LiNi9&#10;9dZ7Jpqmt7E/huy62ur9k9r7FxFCWye5qnC0eRkocpRUKtkYYKWjqaaKVY6jx1hcDtbh14HyPVbX&#10;TP8Awq//AJlPU2y8N1N2Z8f+o+7+wdsUNPt1d5b2wHaGy+zMzVUKJRwzb52zt6pFJltxt4wtS9NR&#10;4x6ia7MgcsTcwKeB63pHrjpPfMKX+fR/NS+LPdXyo+UOB3P0H8POmNpU2/ttdC4fY28OuMb3HnJM&#10;7iMVt/E7P6l1ZftPsyriqMuKgZnc0r4mjjiZ6JGlJUbXwlYKMn1692jq6b/hIHsPfmxPi18vabfe&#10;xd7bFqsp8jNtV2Mpd7bR3DtGqyVCnVW26d63H0+4cbjZq2kSojaMyxK6B1Kk3FvbU5BYUPl1piDT&#10;oif/AArx6D747e+TnxVynUnR/cfauMxXxu7AxuVyXWnV++N+4/F5Go7BFRT4/I1u1MFlqahrp6f9&#10;xIZWWR09QBHPu0LKA1SBnrakU63efjpR1mO+PnROPyNJVUGQoOm+sKOuoK6nmpK2irKXZODgqaSs&#10;pKhI56aqppkZJI3VXR1IYAgj2weJ+3qp4noPvnLi8pnPhP8AMLCYPGZDNZrMfFr5BYvEYfEUVTks&#10;rlspkOpd3UmPxmMx1FFPWZDIV9XMkUMESPLLI4VVLED35cMD8+vDiOtSH/hIB0f3b0/u75xy9u9M&#10;9tdURZ3Zfx1hwcvZvW289gx5qbG5HtpsjFiJN2YXEpkpcetXCZ1hLmESprtqW70zBgtD1ZiOhQ/4&#10;V99M9x9wbU+A0PUXUXaXa8uA3P8AI2XPRdZ9e7u39Jg4slguoY8dLmY9qYfLPi48hJRzLA04jEzR&#10;OEuUa3oGClqmnXlIp1fb8Auj6TsL+Tz8XPjp3JtnPYOg3z8F9h9R9k7TzmMrMBubE0W6Opabau5c&#10;VX4vL0sNfhs3RU9dKhjnhWWCdRqUFbe22PeSPXqp49aEH9zv5pP/AAmp+YG8N1bP2fU53YGdhqNn&#10;U3YWY2Rnt3fHT5GdZUeU/ie22z+SwM9HNs/e2Musz0pr6DMYmrlqEjM9FOWqFFUmUA8er4bqw7G/&#10;8KaP5xXzDSPqT4cfCrryHs7cES0UO5OsOu+0u5M5iJZf23ylDS7hrafYO24YdWv7nOrV0MAGqW6g&#10;n3TwVU9zY61RR59UwfzFPgz/ADGupfk1sGp+YD9pfIv5H9w7C2P3L2Dm9s4jffb77GOe3luLBY3r&#10;nNbywWErNryZfbtBtbzSUeF04bHQ1KQ0uuNPIziOmk0IA62GHX1psQCuKxisCrLj6MMpBBBFNGCC&#10;DyCD9R7R9N9OHv3Xuve/de697917r3v3Xuve/de697917r3v3Xuv/9Xf49+691737r3Xvfuvde9+&#10;691737r3Xvfuvde9+691737r3Xvfuvde9+691737r3UGvxmNykSwZPH0ORhRxIkNfSQVkSyD6Osd&#10;RHIiuP6gX9+691Khhip4khgijghiUJHFCixxRoPoqRoFRFH9ALe/de6ye/de697917rFNBBUoYqi&#10;GKeMkExzRpKhI+hKOGW49+691yiiihRYoY0iiQWSOJFjRB/RUUBVH+t7917rn7917r3v3Xuve/de&#10;697917r3v3Xuve/de697917r3v3Xum1sNh3rxlGxWNbJgKBkWoaU14CgBQKwxGoAUDj1ce/de6cv&#10;fuvde9+691737r3Xvfuvde9+691737r3Xvfuvde9+691hnp4KqGSnqoIamnmUpLBPGk0MqH6pJFI&#10;rI6n+hBHv3XusNDjsfjIftsbQ0ePp7lvBQ0sFJDqP1bxQJGlz/W3v3Xupnv3Xuve/de697917r3v&#10;3Xuve/de697917r3v3Xuve/de697917r/9bf49+691737r3Xvfuvde9+691737r3XvfuvddFlBUF&#10;gC50qCQCzBWbSoP1OlSbD8A+/de679+691737r3Xvfuvde9+691737r3Xvfuvde9+691737r3Xvf&#10;uvde9+691737r3Xvfuvde9+691737r3Xvfuvde9+691737r3Xvfuvde9+691737r3Xvfuvde9+69&#10;1737r3Xvfuvde9+691737r3Xvfuvde9+6910GUlgGBKnSwBBKtpD6WA+h0sDb+hv7917rv37r3Xv&#10;fuvde9+691737r3Xvfuvde9+691737r3Xvfuvde9+691/9cpPXv8xH+f53x/NO7f6q6D372N058g&#10;O4d079/hfxT7wi27RdZdUbD2JS5TJ4/D0W0e4sLkNt4GXaWz8UWfL4unFVnqryzh6vzD2pCRhATw&#10;HV6ADq82H45/8K6ooUyf+zx/DKWrmjjeTCVG3dhOtO+gkwF0+KyUZZW4JSYgn829tkw+QPXqr6db&#10;LnxQw/ySwHxz6iw/zA3bsPfXyYodo0sXce7OscXLhtiZrdpqKmSWo2/j5cfifFBFQvBFKyUlJDNU&#10;RySRQQxusatmlccOqfZ0YX3rr3Xvfuvde9+691ow/wDCqSl7O+PPzg/lvfNXA773zSbGxdZQYU7f&#10;od15+j29t3eXSvZ2B7Jqq7H4qjroMfQ1u+dobnmp6t1QSVcOJ0OWRdIUQ5V16sOB9et5HHZCky2P&#10;oMrj51qaDJ0dLkKKoQ3Soo62BKmmmQ/lJYZFYf4H2n6r1N9+691737r3Xvfuvde9+691737r3Xvf&#10;uvde9+691RlRfzp8bH/OWzv8pHP/AB13LSTGhxybP7xw+7qbLxZHMy9L0/dddJuTYL7foZ8HtX+C&#10;yTUcOQgydbItVAplgWObVFfR2a69bpivV5vunWutUn+TT8pPlV3X/OW/nJ9Y9n98dib66L6j3/vW&#10;h2F1XuzNy57a2wsjB3nuDae1/wC40OQWWo2njcZs/bE9G9FRPFSVPkWSSNpY1f244AVcZ6uQABjr&#10;a29t9U697917r3v3Xuve/de697917r3v3Xuve/de697917r3v3Xuve/de697917r3v3XuqDP5vXz&#10;i/mw/CHsrqbeXw3+GGz/AJafF/Mbaam7Mhwu1ez95dtYDsGPOVIloqyk68y0tbtramR269J/Dsmm&#10;Dy0Ar/uEq9H+TpLdQprU562AD59O/wAe/wCfP0V218yOnvgd2t0p278ZfkX2f03tHe2X2320uHoq&#10;HYvcO8NsUe/MV8eso5lo8vPu+v2HWJkaSsloqSGeaSOhaKOuZoE34Z0lvLr1D+XV7ntvrXTbmTlx&#10;h8qdvjGtnhja44Rcy1SmIOXFLL/DRlWolesXGmt0ecwgyiLVpGq3v3XutbH4G/zL/wCbt2J8xch8&#10;Kf5gP8tfP7AxWU/vniqv5N9D7c7C291ZsaLEYzLVVHuifeO6sluzZG69o596WKlxeQxWcgyK1VVT&#10;3opJPKkd2CgAqerEClQeqkv+E72T7++OP8xf+bh8KZ931G9e6tvdf9jV2w/9L2691Zfbe7e2Oju0&#10;MxtbbO4t3VZravLPR7wpuxcbV5Stp/8ALZaBiysSqWdk0lIyOtnIB8urlP5X38zb+at3d8pM38Tf&#10;5g/8tjc/TM+Iw+6K6q+RXX+0N+ba6gwGQ2xBLPBQZqv3hX7o2nuvHbyl0QYfI7dz9UZpHjY0hhMs&#10;8LbqgFVbrVBStehn70/nWYvoX+bv1B/K53H8ddx5nHdyYfrWPBd3YLeVJNVY/dPZo3G2K+868n2/&#10;D59nYqTb7Q19dHlvuIP3JhTvHEQ3hHVC9eHWqYr1dhu990x7T3PJsaLBz72Tb2ZbZ0O55K6LbU26&#10;lx1SdvRbilxgOSjwUmXEK1bU48605cp6re6ClRXh1rrXb/lq/wAzj+bL2x8uq/4hfzBv5auf6sSl&#10;pN2SVfyO6v2lv3AdP7Wqtr0FbXU0mZzW7cjuzZm8Nu7wqII6PE5DBZ5p5ZqiG9G6GaSG7qgFVavV&#10;iBSoPWyN7b6r1737r3Xvfuvde9+691737r3X/9Aq3dX8y3529m/z7Nv/ACa6L+A27aH5L9U7A3h0&#10;P1f8Seyts73qt+7i65xWH7Miym8d6YvHttbIUOYqcHuuvyYmoZGxFJDBGonrEV5pVQRfDy2OnKYp&#10;Xq8Hav8AOy/ni7Xr4qruf+Qn23ndtQuP4m/Vf+k6gzUcCWM0tFBV7R3/AEkzqpuqsUVzxrH19tmO&#10;OmJM9V0j16ML8kP+FJnX/wAWMN8RN29zfAr5kdY7U+Sn99n3j/pZ2rRdabz6ki6/3DitvbhTH7Nz&#10;MdTJ2dWJ/FBkYIqarxhqcTomjLSyeBKrEWrQivXtPz6Pj8tv52v8vL4i/HrZnyG3B3jt/tTFdsYK&#10;nzfSmw+mshi96dh9sRVkEUlMcJgkr6RcBj6aWoSKurczJj6fHz3p5SKu1O1QjE060AT0TXpz+fb2&#10;Xn+k++/kx8kP5WXy7+MHx26e6lyXa23u2Nzy47KYjsPTl8PgdsbKoMXuTAddZuk3DvHK52njpaql&#10;gyeKgQyTVVTBBH5WtoyFDCtevEUp1UXiv+FPv8z/AHLg8r8qtr/yv8Hnvgptzddbhdx7vw1J3Bm5&#10;8PR4qogbMUuS7yx9MdjYzNYumqESoqpttfwumnbxysDyLmJBgv3dW0/Poef+FC/enSH8xf8AkKdP&#10;/NnqCSqfb6959Ybo27T5mGCDc+08xmn3n1D2BsPcEFNNUQ0uZwOYy81PViOR4ZXokliZ4njdtJVH&#10;I86daUd3Wyx8TO5dp4n+Xj8X+9e0t4YDZm0YfiL0Zv8A3zvbd2ZocJt7A0c/Um1cpmcvm83k6iCh&#10;oqSCaVy8ssgFzb6kD20R3EU8+tHietT/APmL/wDCuObavbGH2P8Ay2do7B7G6+2VmVn7C7c7nwG5&#10;Ysb2iaaqRDtjrDbVNnNq5zAbZrIVZWz+TjFVUSSIaajSJPNUPLDUVY0PWwvr1sEba/nqfAPK9mfC&#10;7p/Ob73Btnefzl6X6/7i6ly1ZtypqOuaA9kZTK7Y23sHdm+Y5Up8Lvat3xt7IYRYXpzTRZGl8NRN&#10;A8kSu2Y27scOtUOekV83v+FCf8un4A/Iuq+MXeW4e1ch2LgaXblZv2s6767/AL1bW63i3TjYM5i4&#10;t1ZWbN4mrqcgNv1tPXz0uJpcpUwUs6Fk8hEfvyxswqOHXqHo+nyp/mDfEv4ZfHaj+UXfnbOI2v1T&#10;nsRjspsWeminyO5uzJs3iEzuBwvXu1I0jzW5M3mMZKkyRLGiU0LGaqengSSVKgE8OvAV4da8uA/n&#10;BfzxvndmDuv+Wt/K725s/wCO88pn2r2l8sa2qxE++cVCxCZSlr8lvzqnbKU2RRbiHDf3hjiLaRWu&#10;QT7dKRr8Umfl1sgDz6sv/kp/zZN4fzOdk/IDAdwdOYjpzv8A+K3YOM677XxuzM5PuPrjPVmafc9N&#10;RZTaVfVT11XQy0uU2bkqWronrMjGnhingrJ4qhfHR00nBx1ogj7OrlN7by2z1zszd3YW9MrDgdnb&#10;E2xn95bszlSk8tPhts7XxVXm89laiOlinqZIcdi6GWZ1jR3KoQqk2HunWutEKh/mb/y7+2f+FJnx&#10;i+cvVncEWE6K3T8c9xdadsdndp7czXVO29vdmjrztTbG2Kutqd7UmLmhx+TwTYHHmunjgpkllWMy&#10;WDEKNDiMrTq9O09bXfZf84v+Vv1PsrMb93X88PjNVYTC46fJTUezO1dr9h7or44IzJ9thNm7Er9x&#10;bqzmQmtpjp6WjllZj9LXIZCMeC9VoeqK/wCRHldvZn+dB/PH3Ftau/iG2Owtwdddr7Or/tqujGU2&#10;d2juvePY+3cotLXQU1bSpXYbeVNL45o45U8lmUMCBd/gXqzcB0dD+Yb/AMKKfjx8E/m9098NafZy&#10;9p1FXunamP8AlHv+g3ZDiMd8fcHvSpoKXFRUePTE5T++e8cNQZWHNZegM1DFQYrxoZmqp/HDpYyy&#10;luqgYJ62Ko5ElRJI3SSORVeOSNgySI6hldGUlWVlNwQSCPbfWutbr5tf8KFNsbH7gy3xF/lq/H7d&#10;/wDMV+WmLqKvG7ioutafM5Lp/rrJUVQaWtgz+5tr0OTrt2VWKqY5I61aFqPE0cimOfKwzI8KuLHU&#10;VY0HVqevRNsz/O1/nB/BPsf445D+ap8Iehtm9F/J7sSHYm316g3bFF27tCVqvC02Rrf4DRdpdpUe&#10;SkwVPuKnqWx9ZFRyVqo0SVcMxVGt4aMDobI69QZz1uI+2eq9Uq/zp/5xO2f5SPU3XOZh6ryHcHb3&#10;d+S3Ziur9sVGTk2zsbHw7JosPV7n3JvndMNHkayChxjbjoEgx9FTyVmQeZgHgjjkmW6IXNPLrYFe&#10;qc+jP+FJ3zV6h7l6j27/ADWvgNU/GrojvyvxNJsfurb2yu1tiQbbpdxNSti9x19B2JXbjxm+dsUE&#10;FbFLk1oayhyuOomaqNLMIzCbmNaEo1T1vT6HPW0l8s/mj8Zvg/1BXd4/JrtfbvWmwacmmxNRXSyZ&#10;DN7wzD0z1VHtzYu2sWlXnN37hyEKFoqahhlYR3lkMcKvIrQBPDqoFetQzqf/AIVqbr7Y/mO9ZbKk&#10;6z6966+AG/8Af+L6sNfu2HIT92Yek3JUpg8J2/ubcmM3LPtXDQ0u5aykmr8NDQ1cNDh5JQ1XLUJ5&#10;vbxgopOru6tp+fVlH80//hQtU/Er5D5b4G/Db42bq+TnzPhfbeGkpaugy8+xcBujeG36HdOD2/ht&#10;r7TFRv3tTc6bfycFVPRUIxlHAko11xaOaNKpGWGomi9eAr59Fi+Evz7/AJ7nUvzq2vsD+aH1xi0+&#10;N2+fjn2Z8m+zchgertrwYn419YbK2jvTP0Wfrt7dVpkabB56HPbJXFVO2c7XZXKVAyEbRETHUfMI&#10;6dhz1ugIx0FW5v5+38zX+Zx2Pl+l/wCSl8RMht3bGJqaaLPfIHtvD4LP5fB0VatZLjMnuP8AjdaO&#10;mOooMvS0zvTUmUqdw5SrER8EKurot/DRBWQ561QDJ6Ezpz+e18+/il/LH3l8q/5hXxdr+yN99f8A&#10;zVwnxew2QkpU+P1d2ds2o23uDMbw3pQ0i7Vyu3M1kNmZ7aFfiaauxlDR4fLSyIVdDBO8lSilqKcU&#10;r16gJx1n/wCFMfxy252V8Pfjv/N46DwdfsH5AdH53o3eUm9aKjjxe7Jurd/1uGymwpd3SULyGbN9&#10;W9kZbCz0UrO5pIquuhDmN1A3Ce4ocg9eXjQ9He7E/wCFL38vnor4z/GntTsTdmZ7J7j7y6W2L2Tm&#10;ekOiKLC7v3NsTKZvCUrbkoN912S3Bg9sbD/he5oqyjjpMjXx5OUQa0pWju4oImLEU61SpNOjhfy5&#10;v513wX/ma1lftLozeW4NpdwYjGTZvI9I9tYij2p2HPhKTxLW53bK0GVzm2964ahkmH3EmKyFVNSK&#10;VapigVlJ08bJx4deII6Zejv5tGL7d/myfKD+VvX9K5Xb2T6G2NRb4213BR7rgzWL3hTU+A61y+48&#10;duDbD4TGz7Tmhm7Kp0oJYqzIJUrTSCQQsyA+Kdobr1MA9UpbdwFD05/wsWzlLt4JQ0Pf3x0y25M3&#10;SwkKk2Tynx7p6/JtIq2u9bm+n46tr8l3J/x9ucYKn16t+EdXTfEP+blhPk7/ADCvnl8B8t01kOvc&#10;j8MZctk6HtJd3U+4sBv3am3c3g9sZ6sy+JODw9Vs7MxZfNxz00CTZGGejEhaWOSIrI2UIVW8j1Uj&#10;APWsx8s/5o/8u75Dfz3f5X3zF6T7XFX151e2U6r7+7E3vs3cfXW0NvUZyG+sZsLdT5XeGPxMlbiq&#10;d+wa6aau8S01JSpBI8gBYI6EYRMKdWoaEdbcu7v5uH8sLY+2cju3P/Pb4qHD4ujqK6oXB907I3Xm&#10;ZoqZWZ4sbtva2WzO48xXSadMVNSUs1RM9lRGYge2dDVppNeqU6J9/Lz/AJ4vVv8AMO+bvyF+JvWf&#10;V+VpdldZdcYnt/qbvSHOVlTi+1Ov6xNg01ZUZ3Zeb2xtrP8AX2a/iO/qc0tNK1Z5YYZRKYZECybK&#10;FVDHrZFOj1fPf+Yz8VP5bfUZ7c+T+/k29T5OWqoNibDwcEea7J7PztJDHNNhNibVWoppsjJTJNGa&#10;qsnkpsZj1kRqqphDpq0qljQdeAr1r84H+bF/woC+YMtV2d8Jv5WXX3Vnx1gpqjPbc3D8q8rX4PP7&#10;025TRPOldFk9y9h9OUc0WRghLIcVjKykQtZa6VR5PbmiMYZ+7rdB69G4+G//AAoW6q7f/lnd4fP3&#10;5JdW5vquv+MvYFF1R2nsbrl5N6Um8d859dqrsuPqypy8uJDR7qq94UsD02RqlGKkSRpqqSAJO9TG&#10;dYQHj1ojNOqiN2/zn/5738wbaXaXfH8uT4vUPx5+J/Sm3t4b3yvYeb2xtjsLcm8sV1/Ty5HP4HG7&#10;p7Jof7qb53fHBQyB9v7QwlVVxSg071jSFNTnhopCs2T1ugFK9Qf+Hwv+FDn/AHrmyX/ZGv8ApE/7&#10;Js7b/wCB/wD3kv8A8D/p/wBmH/n/APaPe/Cj/j8/9Q63Qdf/0bjN54rD5b/hV31DVhY/4jtj+Vpu&#10;PKuSya/v6rsTeGDpyFsG1LiM9MPqTpb+ntz/AEI/b1f8HWzZ7b6p1U5/Os3j8F+vv5fvcW7fn517&#10;t/tPqiiohR7M2HWvDRby3P27kaOtg2JiOrNwKY8ttDfNRWK7jL0MkcmMx8VVUzaqWKdGumrUNJz1&#10;scetBf4b/Hb5U/ykd3fFn+bJ8mfgE3b3xT3JSV2WpaLKnG5jcXW+O3ZHDFs3s7OYiqpZl663qlHU&#10;LX7Xrdw0sdBVpUlWmx9dNTywqWZXBQN3dXwaivW7D358/vhf/M6/k+fzBN6fHnsrH7yxOK+I3d02&#10;+dh56kOA7K63zkHWm4c1gqPe+ya6Q1+KmOTxyPSVsLVONq3hZqSqmCMQnCskigjNeqAUI61bP5YP&#10;84/uvrj+WxB/LK+KvwS7Q+UnyT3LVdzbaxO5sbRJm+qcHh+7M1ncrBkdz4TGYyvq6xsPS7jqlqKf&#10;LT4nEssIlnrRB5EV10GoOWoOrEZrXo138zb4Q73/AJaP/CYvqH4yb9y9JmeyK/5R9dbz7dOHrTkc&#10;DhN075yG+N8Vm2MNXqiR12O2vLi6DHtVKBFV1UElRH6JUHuqMDITTHXgat1E/nfbu3bg/wCXV/IL&#10;+J+e3JmdifG/ujYPQ57/AM9j6qSgoaqHZnXXQWMoaLMVV/E1JtbFb3zGcSCfVAauhhqShNIpXaUL&#10;StTI68OJPW1B2b8Jv5X/AMfvilU1++fjd8bNr9CfHPqDf1Vi9z53YGzK6fZmzcvsytxe78xjt4ZW&#10;gq85U7h3dh5mSau+6lyOUrJkYvLUOhLQZi3HJ6qCa8etIzsP4J74h/4TrfCL5+0uNyWO7Y+J/eO7&#10;uyevqyup75Wm+KfavyAqq3Z8ObSQLU1NFgeyv4ZubH6j44qPK1rpZKkt7fD0kKk46tipA6u0/wCE&#10;7vx86/8An9sT5r/zKvmv1J1H3h3L8sfkXmdmTQ7565wW6Nm7e2T13tfaYqMTsnbO74NxUuGxVXnc&#10;p9mx1zVDQYSlR5WaMlm5TpKoOAHWjigHVf3zPyPym+c/8/Pvzr3o3pz469+bg/l59U0GI+M3xX+V&#10;GfqtudTVc2No+sn3Nv3a20IsptrbG895YrcG+/41HQZWrpcbUYnHUhlaQUNPGbLpWMVOG49b4L1a&#10;NSfy1f58Hz02jLgv5g/8yDbPxN6nzkElBmPj78Mtl4aPOV+BktFPt/cG/cLJtuGChqaYeI05ym46&#10;Mxm0iOLp7pqjU9q1+3rVQOA6vU+An8vX40/y2ujqfor407XrcZhqvJNuLeu8dyVsea3/ANk7tlpo&#10;aKXc29c8lNRQ1dXHRU0dPS0tNBS0FDTxiOngjUtqozFzU9aJr0dWvoKHK0Nbi8pRUmSxmSpKigyO&#10;Or6eGsoa+hrIXp6uiraSoSSnqqSqp5GjkjkVkdGKsCCR7r1rrQf/AJjn8pT4JbT/AJ8nwJ+OVDsG&#10;fqj4yfNbZW6Mnv3rjq/MT7MxlJ2Xt5exI6MbQnRaxdo4rd+Yp8HFPQY5YIUZZFplgM9woV3KFq5H&#10;Vwe3q+rqL/hMd/KD6k3njd7f6B92dnVeIrIchjsD292nvLeuzVq6aVZ6d8htJq7HYPcEEUqAmnyU&#10;VZTSWtJG4490M0h8+q6j69UN/Kj585L+UV/PC/mo5XrrqnJ9jdi/KHoHoDanx42rgaSlbC0Xc+b2&#10;V1jTbGlz2IElPVVu2aetavVaPHxyVFXUwQ0aLGs7TwuKPEjUeQPVhkZ6NJvX+QbuXbH8kv5i5Huv&#10;AY/uz+Z53nFP8vOw9/1a0ee3phOxtrZeLflX1VszdXjkq6mpm2p/GaLI/ZulPmM3lp1TXTJSaKaw&#10;XX+Dh1oNn5dZu9P5sW/d2f8ACW3bHyA6z3JlKXu7O4fr/wCE3Zm7MFUVEe4tm7roMlT7D39uMViF&#10;anHZzeXXWJWspKgMksMu4oJY2WQIR6g8Q14cetgd2egq/l8/En+e31p0D011P8A9ufy7/ih8b+x+&#10;s9hb+ynzG221F2n2B3O+89qUG4pd97ufdUe8t1ZHeUC5hqSPGDAUGJxTw/b0cyU6rK23MZJJqSD1&#10;40qa5PVtXxe/4T+bZ258itqfMn+YN8se4P5ivyX2TWY3NbIqe0IkwHUews/iqkZDFV2B2AMpn5Kt&#10;NuZREqcbTPVU2Ip6iNZ/4f5kjdKNJUaVFB1Wvp1sTe2+tdae3/Cx7E4uT4gfELcTxQHcOG+UmQx+&#10;HmkHrFBlupd6VuXpwwBYQT1OAomkAvcxKfwPb8HxN9nVl8+in9//AC7+UH/ClHZPSvwb+Mvwm3/0&#10;x8cqXsTrjf8A338tu4FStwW1aDZ9BV0dcdk5HH4+m2q1a8OSrftaejyFflsu3jgMFFSvVzLsKIqk&#10;tnrdAM16WPyC2BsH5bf8Kh+o/hz8u423R8bPjf0Ptqj6B6k3tXOdnb2y+M6Sw3YlIuSoJ2hodyTb&#10;r3ZPWTZCMq38Wj21DQziWCJ4DUdsVRxPXhULUcej9f8ACk348/Cnr7+W33HXYXo3pnZ/ye723r0B&#10;1l0NktidebR292rv3szB9gYKDbG3cNXYDFUefyVHhtkTZWGSNWaGKjkETfqhX3qMnWCTgdaWpNPL&#10;pk/mS/yEuye/cf1P85fib2xnuof5nvTvVfUs24MnS7gNDtzuvsPqbYuEwVJkIdwufNsjstosUaCm&#10;ypMuIydOkVLkqcQs9Unlk01UiqnrwP7OjN/ybv5s2D/mf9XdofE75bbLoNifNTqHAbg2D8jun83i&#10;ZMHjOz9qxSzbD3bu/EbZqWWbEP8AxCofGbpwQJ/hGQnUxE0lVT6POhShHDrxFMjh1Th8ivhL8pP+&#10;E1vcVZ8+P5f+4Nx91/ADc+dwmH+TPxr3fXzz5HZ+2KvKvSYGPNZaGGeLIYXDVOUNNt3ePgXKYGrq&#10;UpMmtbRVM8s1gRKNLfH69bBDYPHoev8AhRV8qOnPnX/Ij6Y+UHQmYm3T1jvD5RdNZesp5YBDn9r1&#10;9NtztPbm5NlbvxsTz/wTde3NxVn8Oq4GZo/PpaJ5IpYZH1GtHIYeXXgCD1aj/NW3n1h2n/IB+SnY&#10;Gx6ygz3V27fhdtvduxa/HNFUUL4qbH7Ry+z6qIxmVITi6tKVnBs1PJCwbSyG1FqJB616r5/n1QJ/&#10;wlr/AJSnTvdHX3Zfzk+WPQu3+ysHkt0UuyfjHhe1ds0ue2PkcfgYJpOxO1KLaGepJ8Jun7vPVMGG&#10;xuQqYaiCCTGV3g9bF1dmc10g46sx8uhO/mlfGz42fHj+eD/KEwX8vjrva3Tvyk3v3NiN393bQ6ex&#10;9LtraMPWibz21S0+4s9svbqQYbb02c2DR72jyhggpo6/CUztUI4WNzpSxjbU3aOvA4NejHfDfc2y&#10;uvv+FXv8ybam86mLFbu7a+PW2KXqpciFifN11Jsb47b33Bi8UzBfLV1W1cHUVkarcvT42oPOhrVI&#10;/SUj168fhHQZ1Qrc9/wstoRULKINnfHsPSXvb+Ht8Qq8mReCDCcru6Qf8Hv+fdv9APpXrX4R0If8&#10;pbcuyNof8KKP52/XO6JqfGdidiZGmz/X9Hk5I4KnO7cwe4qHcG86PGRThGrJTSbxw9cIkDM1HG0t&#10;ikbMNP8A2cZHDrxGAeiafzxv5Wfwo6+/mg/yu6bbfXWN6Y6b+dXdOV6x+RW2Orpv7k4jIZqLfWwa&#10;dd14CCAT4jZeV3FH2QKSs/htNTQFYEmWNZ2eVrRu2h85HXgTnq6rYH/CXL+T5sXdNHueq6V7C7BS&#10;hqEqYdsdi9zb8zu0ZpI21xx5LCUOSw65ijDAaqerknglX0yI6kg0M0h8+tVPr0Q/+V9Wda9Rf8KW&#10;f5svUNTRYLY2a3Z1ptfG9K7Xo6CkwGNk2ttDEdSbgym2Np4umipaOCCl2rUY+sgpKaNYxQ4+V0Gi&#10;FrberRIetmpAPVcu7M384/nn/O3/AJg3bvx36W+M/wAmO6PhDnn6b+P3Sfyy3HW0eC6n2PtbfWQ2&#10;H/pd6x2Hkc/tnZe49y4PcWAqclXHL1scNHW7mgqoY5qpKXxW7VjUE4PHreAKE46t0m/lN/zm/wCY&#10;FtVcX/M+/mcjp7q/cMSruf4yfDbaOGxFLlMRJOGqNu7v31S0m2cbkkliWzw1UG56H6XMn4pqQCip&#10;n161UA4HVvuC/lEfBrbXwF3J/LcwnWNZQfG7eGPl/vQsWdqD2HnN5SV2MzEfauR3u8TVlT2VSZ7C&#10;UVbT1zRfbwNRwU6U60USUoprbUGrnrVc161kNi7r+Vn/AAlp+Se2Ore4dzbi+SX8pD5F7vrI9ub3&#10;gxsn95Omt2VL/dZbKQ4SmM1Lgd946gBrsvh6Rlxe78bDNXY9IMjT1FOrppKKj4x1b4vt63Df9nI+&#10;K3/P/ur/APsn7/Zq/wDj6sd/2Tj/AM/l/wA5/wAeJ/02/o9s6W9Oq0PX/9Idf5r+L/mvfH7+etH8&#10;1fgr8SO0+6Keg+NewustuZ6h6g3P2d1TunAV9Bmhvna+dq9r1uNfEVmOz1RFNZq/H1UMsUMo1QuR&#10;I/HoKUY9XFNPRtusPk1/wq5+Q8FLTY74bfDD4v4ysdYpt7d0w5jFT42OW3+U/wBzqfuff27JHhW5&#10;0thmF+CAfeiIRwJPWu3z6euxf5Mf8yr5r/Kb4e57+Z78xOnvkj8X+jcln+3d9dbdadZ0nVW307Cp&#10;a7Fw4PrDA7focdHkd8bb3bSUcX8Uz2angqKbGRVlFT0yPWGRqh1CkBc9arTgOtp3LYDBZ/B5DbOd&#10;wuJzW28tjajDZXb+Wx1HkcHk8PWUzUdXichiayGagrcbVUjtFJBJG0TxkqVINvbfWuqGvmN/Kt+F&#10;3xN+C380ns/4efHDbPUva3c3wx7xwW6qjZuQ3SKCrwGP2fm90VOA25tWuzdftraWKnrqQ1L0mJoq&#10;OJ5UUBdKqocV2LJqbFetjJHRHP8AhHfu/bWV+AvyE2fj6Kmh3Ptb5W5jLbhro4kWpyWL3d1Z1tLt&#10;mSonCh5oqVcNWQxAkhNDWtc+7T/GD5U623HrYQ+ffwU6U/mOfGbeHxY78m3dQbF3Zktu56LPbCy1&#10;FhN47b3FtXKQ5bCZvA5DKYrO4taiGeJopY6mjqIZqaaSNl9QZWgaGvVakcOg9+XX8sX4xfNL4bbe&#10;+FXcGJzs+wdhbc2fiert54yupIexet87sDbce1trby29mZaCSgfNRYZXpq2GelkocjS1E0M0JSSy&#10;7Virahx63XNeqKOuf+Euu963JbT6z+VP80D5IfIn4YbAzeOymB+LqHeG09vZ2jw0yS4nA5yTJ9q7&#10;x2/gcPAsKRSLicXBOIriklomKujjS1rRAD1vV8s9bNPbXxi6X7n+Nm8fiTvDZ9HB0RvTq+fp2u2X&#10;tw/3fpsRsRsImAx2M2zJQKn8Bk2/QwQnHPCv+SSU8TKPQB7aBIOrz6r0nvhx8Qelfgn8eNhfGP4/&#10;4nK4nrPr6PLvjW3DlXz25sxldw5qv3DuDcG5c48NM2VzWYzGSlllkEUUaKVjjjjiREXzMWJY8evd&#10;VY/zOv5GGyfm12/gvmL8dO8d6fDT527NpMXFhu8dgNXNi92vt6ifH7eO9sZiMnhM3TZnGY0igizG&#10;NrIag40CmqoK6njihjukmnBFR1sGgp0TPaGL/wCFafQ0rbJas+BXy9wONAocX2NvrKQ7dy9dSQkR&#10;wVle2GTp3KT1Dx2ZzU4+omJB1SO3J2TEamhHW+3q2r+X5t3+b026d474/mT9j/EuPauW2zDjtidH&#10;fGzZu5mrNr7l/itLUzbm3H2TuWt8lZGMVFNS/wAOgStikeZJhPEYiktG0409aNPLq0/3XrXWv9/O&#10;Y/lK98fPfuj4N/JP4r9xbH6a7s+JvYhyE+d34u4PsztSo3Xs7eVDndvtt3FZaar3JtHO7TZkx1Ss&#10;FJkqeuljepg0/uOI+kMpFQetggVr1f8AqGCqHIZwoDMo0qzW9RCksVBP4ube2+tdVHdmfyafjH3D&#10;/M12T/M97Fze+dx9kdebZ2ZQ7X6pnlwMfV8O9+vosnTbO7GyKR4j+8mSy+3Ycks1LSvWikSvpaep&#10;KsYgnu4dgukHHW64p1bkQCpUgMpBBUgEMCLEEHggj3TrXWuv8Iv5DG3ehtofzKehPkRvvbXcnxH+&#10;b/bNXu3YHQu3cZmsLTdVYCnz+5cvt/cY3DWTR1eL7PxtJkcPTxT4pI4KR9u0kyyysFWN1pKlGHxA&#10;dbrw9eiXYX+UJ/Oq/ln1Vbiv5Tvz12l2v8djk63I4f42/KmipUG3EyFXJWz0WLkrMFuDaReWRv8A&#10;KKvD1G0GqpWMj05dmb3sujDuXu9erVB4joym1Ml/wqs7Mno9sbmwf8s343UD+OLJ9nTR7w7Dy1NC&#10;bCasxW0sTuzd2Nra5FuUhnSCF3sGdF5Gj4VMVr1rtz1sjbTpNx0G1ttUG8MxQ7i3bRYDD0m6NwYv&#10;FHA43O7ipsdTw5vM47BmsyJw1DlMkks8NIaic00cgj8j6dRa6r1qF/8ACynBZyu+HXxKzdFFMcLi&#10;vktncblalA3hpcjnuot5fwMzMBZGlGMqghJHPA+vt+D4m+zqy+fWx1/LV3ZtvfP8vP4P7q2hS09D&#10;t3L/ABS6Ekx1BSwJT09D9t1ltuiqqKKGMKiLR11NLHwOSt/z7ab4m+3rR456Jr/Na/ko9G/zPanY&#10;vZp39u746fKPqmmioeu/kJ11TrVZiLEUmQkzON2/uzDJkcHU5vHYXNTS1eMqaTIY7J4upnlaCpCS&#10;yxSbRyuKVXrYanRZfhB/wn8m6d+RGwvlh86/mj3F/MI7k6YIk6Ioe0Zty/3C6sykTXo9z0uO3jvn&#10;sLMZrcOMdEmof8ppKKjq0SoME1TFTzQ2aSqlQoAPWq4oOlD86+4f+FEuxvlZv7aXwY+NHxa7c+L+&#10;59ubWi6n39vPK4jHZ/ZGWbB0abuq98/xzuPY1ZLmKfczVLwRJi6zHPj/ALcoXm8ye/KItI1E6uti&#10;mK9Aj/LP/ksfLr449/8AyH/mXfK7u/rPs3+YN3F192jBszZu1sdWUHS22ewuwsfQVBzHYOYxGL23&#10;PnoZMjgqCgaiw+Mo6KgoFmaOSrnaOWPbyAgIBRevE+Xl0WbsnaH/AAqe+e/U+6/iF3R1F8PPjD1t&#10;vzG5br/uTulcpt6on3ls7LrNQZ2gw2PwXYPcmSjxWWx7vGJMdhaCrlhYAVFK7Fh4GJSGUknr3aOr&#10;a/i9/I8+PvS38rfeP8sntHc+c7g2r21Xbk3n2p2AlJBtnJL2juOXB1lDvDrfGtLmE2gdh121sVJh&#10;lllrGaSgElV5fPNGamQlw/Wq5r0ZL+W3/Lc2r/Lr+LuS+KMXc3ZPyS67rtz7lzlFR91UW1avE7aw&#10;u6oKdMtsXbO28XiYcdQ7Mra1aiunop2qYpK6uqZFEaymMVZtRr14mp616I+mf+FMuK+bvzq2/wDG&#10;um2l010H3p2p/Cus+ze5t67I3X1V0f0rsWvzGB6uqPj5saizO65Nm1FX1/W08ddRU+0ZmeeJHmii&#10;qYvN7crFRScnrY004Z6uC/lkfyWtjfBzsPd3yt727h3h8xfnr2fRVNNvr5Idkmpf+A0uWp6eLNYT&#10;rfD5Guy1diYMhHTpS1GRqqqatnoYUpoVoqMvSGjOTgYX060TXp0+ev8AJI6P+cHyt6K+aWP7j7h+&#10;NHyF6Xqttiff/R822qLM71xuzcwcztJclUZ/EZRcZn9vNUVVJDkYkkM2NqmpaiKeFIlj8HIUr5de&#10;BoDjo0k/8tj49y/zE8V/M2iqt90nyHoOmazpSuxtNnMYOu89hJ4RQUu48rgJsHLlV3XQYUtRJNT5&#10;CCmenCa4GdAx1qOnT5derinRWflR/JG6O+R3z96Z/mM7V7l7j+OXfXWeR2lXburOnKjbVJT9rDZT&#10;JR4Y7gnz2Hy0mMrK7aevb2VkhWSLKYJlppoboJDsOQpXy69XFD0hf57n8qHt7+Z91r8cqr479o7O&#10;6p71+NnbNZvfZ+e37Ln6Lbz4jctJiYMzUQ5TbGKzmYx+49u5rbOIylARSyRTNRyQs0ZkWRfIwU5G&#10;OtqadXibTo9wY/a22qDdmWpc/uqhwGGo9zZ2hoRjKLNbgpsdTQZnL0eNEkox9Lksikk0cGpvEjhL&#10;m1/dOq9U6/M3+SN0d8tfm30h8/MB3L3H8bPkF1LW7Umz25Ol59s0s/ZNNsesSTbJzM+4MPlWxeXp&#10;sLJUYapqollSvwkwpKiGRIoyLhyFK/h63XFOgH/mKfyGaT5D/IST52fBf5G7u+DHzk0rU5rfO0xk&#10;JNg9l5OGhp8WuR3ZjsLV0GYwObyeKpYqXJVlL97Q5SnhQVuNqpQ0p2sgA0sKr14Gn2dFy2jU/wDC&#10;trqYvs3JYT+Xx8laKi00VD2ZuzLQ7drqyCL9mLIVcG2KnqaWeQood9eEWVj9dTXvv9L0PW+3o6mG&#10;xX/CgvavxN+S2/d570+DvZHy6ymM2NVfGro3r3Ze4cR1/s44zcZm7Iptxb93Xn9vLurc249pVDRY&#10;ilqpYMZS11MjS1xSV1SvZqFAdPWsVwMdVJ97fCn/AIUL/wA5vbW0OkvnLifi78G/jLhd0be3huXH&#10;7Ygxm8t67i3Ftxaulos/R4LBb67MyVXkaGLI1D09FLuDb+NMjhpfOFRRfVGhJWpPVgQOHHq2P/oH&#10;w+Hf/PX9u/8AbuH/AIbh/wCL/Q/8eT/z9T/gF/x/3/TN/wAWf/pm918Vv516rX/D1//T3+Pfuvde&#10;9+691737r3XvfuvdJje391P7mbu/v5/C/wC4392M/wD3z/jej+C/3U/hVX/eL+L+X9v+F/wfzfca&#10;vT4tV+PfuvDjjj1rA/8ACVD/AGVj/ZePm/8A7LF/fz+C/wCztb3+2/0g/wAN/jH+iL+72F/0AeL+&#10;Ffs6P7i+T7jy/wCUffefVxo9uy66rq9OrNx62pfbXVeve/de697917r3v3Xuve/de697917r3v3X&#10;uve/de697917r3v3Xuve/de697917r3v3Xuve/de697917r3v3Xuve/de6oe/wCFKH+gD/hon5G/&#10;6ff4n/wK2T/oU/gH2f8AeP8A2YL+8NP/AKMv4P8AxH/I/t/P91/GNfP93v4hp9en25FXWNPHra8e&#10;j9fyxv8ARb/w3b8I/wDQn/Fv9Ff+yv8AS/8Acv8Aj/i/j38K/uJhdX8d+3/yb+N/eeX7vw/s/ca/&#10;H6NPurfEevGtc8ejz+69a697917r3v3Xuve/de697917r3v3Xuve/de697917r3v3Xuve/de6979&#10;17r3v3Xuve/de697917r3v3Xuve/de697917r3v3Xuve/de697917r//2VBLAwQUAAYACAAAACEA&#10;2On40OQAAAANAQAADwAAAGRycy9kb3ducmV2LnhtbEyPzWrDMBCE74W+g9hCb4mkuO6PazmE0PYU&#10;Ak0KpTfF2tgm1spYiu28fZVTe5tlhtlv8uVkWzZg7xtHCuRcAEMqnWmoUvC1f589A/NBk9GtI1Rw&#10;QQ/L4vYm15lxI33isAsViyXkM62gDqHLOPdljVb7ueuQond0vdUhnn3FTa/HWG5bvhDikVvdUPxQ&#10;6w7XNZan3dkq+Bj1uErk27A5HdeXn326/d5IVOr+blq9Ags4hb8wXPEjOhSR6eDOZDxrFczkg4xj&#10;QlTp00sK7JoRC5EAOyhIZAK8yPn/FcUvAAAA//8DAFBLAQItABQABgAIAAAAIQCKFT+YDAEAABUC&#10;AAATAAAAAAAAAAAAAAAAAAAAAABbQ29udGVudF9UeXBlc10ueG1sUEsBAi0AFAAGAAgAAAAhADj9&#10;If/WAAAAlAEAAAsAAAAAAAAAAAAAAAAAPQEAAF9yZWxzLy5yZWxzUEsBAi0AFAAGAAgAAAAhADW3&#10;FnW2AwAAkA8AAA4AAAAAAAAAAAAAAAAAPAIAAGRycy9lMm9Eb2MueG1sUEsBAi0AFAAGAAgAAAAh&#10;AKCmJ6vOAAAALAIAABkAAAAAAAAAAAAAAAAAHgYAAGRycy9fcmVscy9lMm9Eb2MueG1sLnJlbHNQ&#10;SwECLQAKAAAAAAAAACEA1wZZn4tDBACLQwQAFQAAAAAAAAAAAAAAAAAjBwAAZHJzL21lZGlhL2lt&#10;YWdlMy5qcGVnUEsBAi0ACgAAAAAAAAAhAMhDZ1bj5AEA4+QBABUAAAAAAAAAAAAAAAAA4UoEAGRy&#10;cy9tZWRpYS9pbWFnZTIuanBlZ1BLAQItAAoAAAAAAAAAIQDJeGDLRkEBAEZBAQAVAAAAAAAAAAAA&#10;AAAAAPcvBgBkcnMvbWVkaWEvaW1hZ2UxLmpwZWdQSwECLQAUAAYACAAAACEA2On40OQAAAANAQAA&#10;DwAAAAAAAAAAAAAAAABwcQcAZHJzL2Rvd25yZXYueG1sUEsFBgAAAAAIAAgAAwIAAIFy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9594;top:14496;width:1620;height:1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AnGwwAAANoAAAAPAAAAZHJzL2Rvd25yZXYueG1sRI9BawIx&#10;FITvgv8hPMGbZtV2kdUoIgiWFkRtaY+PzXN3dfOyJKmu/74RCh6HmfmGmS9bU4srOV9ZVjAaJiCI&#10;c6srLhR8HjeDKQgfkDXWlknBnTwsF93OHDNtb7yn6yEUIkLYZ6igDKHJpPR5SQb90DbE0TtZZzBE&#10;6QqpHd4i3NRynCSpNFhxXCixoXVJ+eXwaxRYr7ff9cuPndxHH+9f59dm6nZvSvV77WoGIlAbnuH/&#10;9lYrSOFxJd4AufgDAAD//wMAUEsBAi0AFAAGAAgAAAAhANvh9svuAAAAhQEAABMAAAAAAAAAAAAA&#10;AAAAAAAAAFtDb250ZW50X1R5cGVzXS54bWxQSwECLQAUAAYACAAAACEAWvQsW78AAAAVAQAACwAA&#10;AAAAAAAAAAAAAAAfAQAAX3JlbHMvLnJlbHNQSwECLQAUAAYACAAAACEAhagJxsMAAADaAAAADwAA&#10;AAAAAAAAAAAAAAAHAgAAZHJzL2Rvd25yZXYueG1sUEsFBgAAAAADAAMAtwAAAPcCAAAAAA==&#10;">
                <v:imagedata r:id="rId4" o:title=""/>
              </v:shape>
              <v:shape id="Picture 11" o:spid="_x0000_s1028" type="#_x0000_t75" style="position:absolute;left:99;top:14016;width:1152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pV6xQAAANoAAAAPAAAAZHJzL2Rvd25yZXYueG1sRI9Pa8JA&#10;FMTvgt9heUJvulHwD6mriFBtqRe1tR4f2WcSm30bs1sTv31XEDwOM/MbZjpvTCGuVLncsoJ+LwJB&#10;nFidc6rga//WnYBwHlljYZkU3MjBfNZuTTHWtuYtXXc+FQHCLkYFmfdlLKVLMjLoerYkDt7JVgZ9&#10;kFUqdYV1gJtCDqJoJA3mHBYyLGmZUfK7+zMKhstksLh8/5w/VutPO6qP5pBuDkq9dJrFKwhPjX+G&#10;H+13rWAM9yvhBsjZPwAAAP//AwBQSwECLQAUAAYACAAAACEA2+H2y+4AAACFAQAAEwAAAAAAAAAA&#10;AAAAAAAAAAAAW0NvbnRlbnRfVHlwZXNdLnhtbFBLAQItABQABgAIAAAAIQBa9CxbvwAAABUBAAAL&#10;AAAAAAAAAAAAAAAAAB8BAABfcmVscy8ucmVsc1BLAQItABQABgAIAAAAIQAXBpV6xQAAANoAAAAP&#10;AAAAAAAAAAAAAAAAAAcCAABkcnMvZG93bnJldi54bWxQSwUGAAAAAAMAAwC3AAAA+QIAAAAA&#10;">
                <v:imagedata r:id="rId5" o:title=""/>
              </v:shape>
              <v:shape id="Picture 12" o:spid="_x0000_s1029" type="#_x0000_t75" style="position:absolute;left:6;top:9723;width:9900;height:3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K0OvwAAANoAAAAPAAAAZHJzL2Rvd25yZXYueG1sRE9ba8Iw&#10;FH4f+B/CEfY2EwcrpTOKCLqCD8MLPh+as7bYnJQka7t/bx4GPn5899Vmsp0YyIfWsYblQoEgrpxp&#10;udZwvezfchAhIhvsHJOGPwqwWc9eVlgYN/KJhnOsRQrhUKCGJsa+kDJUDVkMC9cTJ+7HeYsxQV9L&#10;43FM4baT70pl0mLLqaHBnnYNVffzr9VQDuoyoLLZ98Ee89vXdPjY+5vWr/Np+wki0hSf4n93aTSk&#10;relKugFy/QAAAP//AwBQSwECLQAUAAYACAAAACEA2+H2y+4AAACFAQAAEwAAAAAAAAAAAAAAAAAA&#10;AAAAW0NvbnRlbnRfVHlwZXNdLnhtbFBLAQItABQABgAIAAAAIQBa9CxbvwAAABUBAAALAAAAAAAA&#10;AAAAAAAAAB8BAABfcmVscy8ucmVsc1BLAQItABQABgAIAAAAIQBxSK0OvwAAANoAAAAPAAAAAAAA&#10;AAAAAAAAAAcCAABkcnMvZG93bnJldi54bWxQSwUGAAAAAAMAAwC3AAAA8wIAAAAA&#10;">
                <v:imagedata r:id="rId6" o:title="" cropleft="17778f" gain="19661f" blacklevel="22938f"/>
              </v:shape>
            </v:group>
          </w:pict>
        </mc:Fallback>
      </mc:AlternateContent>
    </w:r>
  </w:p>
  <w:p w:rsidR="008634E3" w:rsidRDefault="008634E3" w:rsidP="002F0F02">
    <w:pPr>
      <w:pStyle w:val="DepartmentName"/>
      <w:rPr>
        <w:b/>
        <w:color w:val="000000"/>
        <w:sz w:val="22"/>
        <w:szCs w:val="22"/>
      </w:rPr>
    </w:pPr>
    <w:r w:rsidRPr="00AE3058">
      <w:rPr>
        <w:b/>
        <w:color w:val="000000"/>
        <w:sz w:val="22"/>
        <w:szCs w:val="22"/>
      </w:rPr>
      <w:t>De</w:t>
    </w:r>
    <w:r>
      <w:rPr>
        <w:b/>
        <w:color w:val="000000"/>
        <w:sz w:val="22"/>
        <w:szCs w:val="22"/>
      </w:rPr>
      <w:t>partment of Premier and Cabinet</w:t>
    </w:r>
  </w:p>
  <w:p w:rsidR="00D53C67" w:rsidRDefault="00D53C67" w:rsidP="002F0F02">
    <w:pPr>
      <w:pStyle w:val="DepartmentName"/>
      <w:rPr>
        <w:b/>
        <w:color w:val="000000"/>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34E3" w:rsidRDefault="008634E3" w:rsidP="00753696">
    <w:pPr>
      <w:pStyle w:val="Footer"/>
      <w:pBdr>
        <w:top w:val="none" w:sz="0" w:space="0" w:color="auto"/>
      </w:pBdr>
      <w:jc w:val="left"/>
      <w:rPr>
        <w:color w:val="000000"/>
        <w:sz w:val="22"/>
      </w:rPr>
    </w:pPr>
    <w:r>
      <w:rPr>
        <w:color w:val="000000"/>
        <w:sz w:val="22"/>
      </w:rPr>
      <w:t>&lt;</w:t>
    </w:r>
    <w:r w:rsidRPr="0086725A">
      <w:rPr>
        <w:color w:val="000000"/>
        <w:sz w:val="22"/>
      </w:rPr>
      <w:t>enter name of unit&gt;</w:t>
    </w:r>
  </w:p>
  <w:p w:rsidR="008634E3" w:rsidRPr="002F0F02" w:rsidRDefault="00422379" w:rsidP="00753696">
    <w:pPr>
      <w:pStyle w:val="DepartmentName"/>
      <w:rPr>
        <w:b/>
        <w:color w:val="000000"/>
        <w:sz w:val="22"/>
        <w:szCs w:val="22"/>
      </w:rPr>
    </w:pPr>
    <w:r>
      <w:rPr>
        <w:b/>
        <w:noProof/>
        <w:color w:val="000000"/>
        <w:sz w:val="22"/>
        <w:szCs w:val="22"/>
      </w:rPr>
      <mc:AlternateContent>
        <mc:Choice Requires="wpg">
          <w:drawing>
            <wp:anchor distT="0" distB="0" distL="114300" distR="114300" simplePos="0" relativeHeight="251658240" behindDoc="1" locked="0" layoutInCell="1" allowOverlap="1">
              <wp:simplePos x="0" y="0"/>
              <wp:positionH relativeFrom="column">
                <wp:posOffset>-910590</wp:posOffset>
              </wp:positionH>
              <wp:positionV relativeFrom="paragraph">
                <wp:posOffset>-4192905</wp:posOffset>
              </wp:positionV>
              <wp:extent cx="7374255" cy="3878580"/>
              <wp:effectExtent l="3810" t="0" r="3810" b="0"/>
              <wp:wrapNone/>
              <wp:docPr id="1"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4255" cy="3878580"/>
                        <a:chOff x="6" y="9723"/>
                        <a:chExt cx="11613" cy="6108"/>
                      </a:xfrm>
                    </wpg:grpSpPr>
                    <pic:pic xmlns:pic="http://schemas.openxmlformats.org/drawingml/2006/picture">
                      <pic:nvPicPr>
                        <pic:cNvPr id="2" name="Picture 18" descr="TasGov_Vert(C)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594" y="14496"/>
                          <a:ext cx="1620" cy="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19" descr="base wav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9" y="14016"/>
                          <a:ext cx="1152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20" descr="water lines"/>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l="27127"/>
                        <a:stretch>
                          <a:fillRect/>
                        </a:stretch>
                      </pic:blipFill>
                      <pic:spPr bwMode="auto">
                        <a:xfrm>
                          <a:off x="6" y="9723"/>
                          <a:ext cx="9900" cy="3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552CDD1" id="Group 17" o:spid="_x0000_s1026" style="position:absolute;margin-left:-71.7pt;margin-top:-330.15pt;width:580.65pt;height:305.4pt;z-index:-251658240" coordorigin="6,9723" coordsize="11613,61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vx+xiBAAAPRMAAA4AAABkcnMvZTJvRG9jLnhtbOxYS2/jNhC+F+h/&#10;IHRqD4pFWbIeiLPI+hEUSNug3fZa0BJtESuJAklbCYr+986QkmM7C2yxu5fdxoAFio/hzPfNDIe6&#10;fvPY1OTAlRaynXv0KvAIbwtZinY39/54t/ZTj2jD2pLVsuVz74lr783N999d913OQ1nJuuSKgJBW&#10;53039ypjunwy0UXFG6avZMdbGNxK1TADr2o3KRXrQXpTT8IgmE16qcpOyYJrDb1LN+jdWPnbLS/M&#10;r9ut5obUcw90M/ap7HODz8nNNct3inWVKAY12Cdo0TDRwqZHUUtmGNkr8UJUIwoltdyaq0I2E7nd&#10;ioJbG8AaGlxYc6fkvrO27PJ+1x1hAmgvcPpkscUvhwdFRAnceaRlDVBkdyU0QWz6bpfDlDvV/d49&#10;KGcgNO9l8V7D8ORyHN93bjLZ9D/LEuSxvZEWm8etalAEWE0eLQVPRwr4oyEFdCbTJArj2CMFjE3T&#10;JI3TgaSiAiZx3cwjMJYl4dSxV1SrYTGlMzp1S2c0SHF4wnK3rVV1UO3muhNFDv8BUWi9QPTjnger&#10;zF5xbxDS/CcZDVPv950P5HfMiI2ohXmyjgwIoVLt4UEUiDS+PJMTjuTAKG5KKMRVyXUBrvyO6Tt5&#10;+OtPrswPix+Jblhdo+mjBCePob2WN9LKRcXaHb/VHcSHY37sUkr2FWelxm7E71yKfT3TcVOLbi3q&#10;GonF9oAG6HXhoh8A1Ln/Uhb7hrfGxbPiNQAjW12JTntE5bzZcHBP9VNJrReBp9xrg9uhz9gY+ztM&#10;b4MgC9/6izhY+FGQrPzbLEr8JFglURCldEEX/+BqGuV7zQEGVi87MegKvS+0/WBADanHhaoNeXJg&#10;NrE4TwOFrMeNKoLzISSoq1bFbwA2zIO2UdwUFTa3gNzQD5OPAxbmZ2SRAw3x99GQyuIsstFBoyib&#10;ufBAlDCy6CyEBIhhRafT+Cw2wDeUNndcNgQbADaoasFmB8DaGTdOQbVbiZRbY+r2rAOscD0jBqc0&#10;ZUG2Sldp5EfhbAU0LZf+7XoR+bM1TeLldLlYLOlIUyXKkre4zeezZEGXtShHR9Vqt1nUyrG3tr8B&#10;EP08bYLe8qzGyCwKQ0yd52U0jIK3YeavZ2niR+so9rMkSP2AZm+zWRBl0XJ9btK9aPnnm0R6SIFx&#10;GFuWTpRGTzuxLbC/l7axvBEGDt5aNHMvPU5iOcb+qi0ttYaJ2rVPoED1n6EAukeirc+ilw5JA5z2&#10;68uzcHq4Q/BhzLPZMc9umOakZweOcJ6nxW8guYbWk0YyT138Nbm6uiMDV8DsGQX0MrXSeMytkStX&#10;IC7GamfMm6+p9TW1/p9TKxQm56kVQ2YoYXvmDqMWboffYnKd2uRa7xuyUWJXQYWV4JkL5ZhsjWJY&#10;ckGtij324P2qszDetMOEhvb+eFLTfvFi9/IeiEUZFrpZZpHF+2MUW0Rfs7G9prwWuhhiQ4x94ULX&#10;fl6AbzS2NB6+J+FHoNN3aJ9+9br5FwAA//8DAFBLAwQUAAYACAAAACEAoKYnq84AAAAsAgAAGQAA&#10;AGRycy9fcmVscy9lMm9Eb2MueG1sLnJlbHO8kctqwzAQRfeF/IOYfSw/IIQSOZtQyLakHzBIY1mJ&#10;9UBSS/P3FRRKDSbZeTkz3HMPzOH4bSf2RTEZ7wQ0VQ2MnPTKOC3g4/K23QNLGZ3CyTsScKcEx37z&#10;cninCXMJpdGExArFJQFjzuGV8yRHspgqH8iVy+CjxVzGqHlAeUNNvK3rHY//GdDPmOysBMSz6oBd&#10;7qE0P2f7YTCSTl5+WnJ5oYIbW7oLEKOmLMCSMvi77KprIA18WaJdR6J9KNGsI9H8SfDZj/sfAAAA&#10;//8DAFBLAwQKAAAAAAAAACEA1wZZn4tDBACLQwQAFQAAAGRycy9tZWRpYS9pbWFnZTMuanBlZ//Y&#10;/+AAEEpGSUYAAQIBASwBLAAA/+EMPkV4aWYAAE1NACoAAAAIAAcBEgADAAAAAQABAAABGgAFAAAA&#10;AQAAAGIBGwAFAAAAAQAAAGoBKAADAAAAAQACAAABMQACAAAAHgAAAHIBMgACAAAAFAAAAJCHaQAE&#10;AAAAAQAAAKQAAADQAC3GwAAAJxAALcbAAAAnEEFkb2JlIFBob3Rvc2hvcCBDUzIgTWFjaW50b3No&#10;ADIwMDc6MDE6MjMgMTU6MjE6MzEAAAOgAQADAAAAAQABAACgAgAEAAAAAQAACIGgAwAEAAAAAQAA&#10;An4AAAAAAAAABgEDAAMAAAABAAYAAAEaAAUAAAABAAABHgEbAAUAAAABAAABJgEoAAMAAAABAAIA&#10;AAIBAAQAAAABAAABLgICAAQAAAABAAALCAAAAAAAAABIAAAAAQAAAEgAAAAB/9j/4AAQSkZJRgAB&#10;AgAASABIAAD/7QAMQWRvYmVfQ00AAf/uAA5BZG9iZQBkgAAAAAH/2wCEAAwICAgJCAwJCQwRCwoL&#10;ERUPDAwPFRgTExUTExgRDAwMDAwMEQwMDAwMDAwMDAwMDAwMDAwMDAwMDAwMDAwMDAwBDQsLDQ4N&#10;EA4OEBQODg4UFA4ODg4UEQwMDAwMEREMDAwMDAwRDAwMDAwMDAwMDAwMDAwMDAwMDAwMDAwMDAwM&#10;DP/AABEIAC8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VUkkklI776Mep1+RY2mlgl9ljg1rR4ue72tXO5X+MDoTbDT05t&#10;/VrxI2YVZsbP/G+2tzf+K9Va1vQek5F/2jMx25lo+i7Jm4N/4mq7fTR/1iutXmMYxoYxoa1ugaBA&#10;HyTwcY3Bl9eAf90tPEdiI/8AOeMf9Zvr3mmOm/V/7M3xyiZ/8Ffg7VWdV/jXyCZsrxgfzQccR82s&#10;yH/9Nd8knjOB8uKH1HH/ANJYcRO+Sf0PC+dWdD/xnH3HOc4+DcgN/wDRbGqs+j/GlhjeXZTwP3X0&#10;X/8AQ/SP/wCgvTkk4c0euPGf8FaeXHScx/hPlT/rh9fOnndmixrf+7WJsb/nV14//Vqzi/41OqB3&#10;6zh417fCpz6j/wBP7UvTFSy+i9HziXZmFj5Djy6ytjnf57m7k738J+bCP8H0o9nKPlzH/C9Ty2L/&#10;AI0+luH63hZFLv8Agyy1v3l1L/8AwNa+N9e/qrkkAZzaXHtc19UfF9rG1f8ATQMv/F19V8gfo6bM&#10;Vx/Ootd/1Fxuq/8AA1i5f+KoS44PUSB+azIrDvvtpdV/55SrlJdZY/5f4aL5qPSM/wAHt8XqPT8z&#10;+iZVOR/xVjX/APntzlZXk2V/i1+slXurrxsr/irIP/swyn/q0Jv1e+vmAIopzaR4Y+QCP82jIR+7&#10;Yj8uaP1V94yD5sMvMPryS8mqf/jIqMM/aX9ob/xtD1dqH+NS4e05IH8v7NX/AOfNrk08rX+Vx/WS&#10;RzN/5Of2PpiHfkUY9ZtyLGU1N+k+xwa0fFzoauDo+q/+MLMLXZvWHYjD9INueXj/AK3iiir/AMHW&#10;nhf4t+jssF/VbrurZHc3uIZP/FtcbHf9dvtTDjxx3yg+EBxfivGSctsZH9406J+tuBkWuxui12dY&#10;yWEtcMYfoGGNzfXz7NuJW3T8yy639yl6vYuNnvd6/UrW7/zMWifRZ4b7H7bcqz/hHtpp/wC6lb1a&#10;ox6MaltGNWymlghldbQ1oH8ljIa1EUZkNoivE6yXgHqf4P8A/9D1VRssrqY6y1wZWwS57iAAB3c4&#10;qSz8joXS8y71s+kZrgZa3JJtrb/xeNZONW7+WyneiK6k/RBvo5eZ9f8A6u0WGjEss6nkAx6WCw3f&#10;+CjbQ7+xYs+z61/XPLdt6Z9XX0j97L3CR/Vf9ia3/t167GqmqlgrpY2utv0WMAaB8GtU1IJ4xtj4&#10;v75v8I8Kwxmf06/uh4F//jsZDiYrxQfzW/ZoH+d9qf8A9JAs6R/jRd7jmOJ8G3Vt/JWxq9FSThzJ&#10;G2PGP8FacAO85n/CfMn1/wCNLDG4nJeB+6ce/wD6H6R//QVd/wBcfr3087s0WNb/AN2sTY3/ADq2&#10;Y/8A1S9VSThzMT82GB8hwrTy8v0csx9bfM8X/Gr1QO/WMPGvHhU59R/6f2pa2L/jT6W8freFkUu/&#10;4Mstb95dS/8A8CXU5fRej5xLszCx8hx5dZWxzv8APc3csbK/xdfVfIH6OizFcfzqLXD/AKFxuq/8&#10;DR9zlZfNjMP7pRwcxHaYl/eCfG+vf1VyCAM5tLj2ua+qPi+1jav+mtbF6j0/M1w8qnI/4qxr/wDz&#10;25y4nL/xVD3HB6iQPzWX1h3320uq/wDPKxcr/Fr9ZKda68fK/wCKsg/+zDKf+rR9nlpfLlMf7/8A&#10;KCvd5iPzYuL+4X1lJeQt6B9fOnjbTTnUt8Me+R/m0XuRar/8ZFOjB1L+1WX/AI2ssQ+6D9HLA/VX&#10;3o/pY5B9ZSXmdN3+NS/RgyR5vZjV/wDn1rFbp+r3+MfNg5fVDhtnUesd4HkzCY1n/g6aeXA+bLj+&#10;h4l4zk7Y5n6U9/ZZXUw2WvbXW0S57iAAPNzljWfW7pT7zidL39XzBzThAPa2eHXZbizDoZ/xmQsv&#10;F/xb9OdYL+tZeR1e4Tpa9zWf5u+y/wD9mV1OJh4mFQ3Hw6WY9Lfo11NDGj+y1RkYo7E5D5cEf++X&#10;gzO4Ef8AnSa2LR1K8i7qT2V924eOSWN/47JeGWZTv+t49H/A3fzqvpJJhNrgKf/R9TssrqY6yxwZ&#10;WwS57iAAB+c5xXO5v1/+rmPYacW1/U7wY9LBYbv/AAUbaP8ANtVvqmF9W63syeu2Uv3OIqHULQat&#10;3/A42Q77I1//ABdPqLTxPsfoN+xen9n/ADPR27I/k+n7E8e2NwZf8wf90tPEdqj/AM55Cz62/XHL&#10;O3pn1dsqHZ+UHaj+q/7G1v8A28q1j/8AGxe6QyvFB/NZ9mj/AMEdlPXfJJ4zRHy4of4QM/8ApLDi&#10;J3yT/wAH0vnVnTf8abvcclxPg22lv/otjVXsd/jTwhud9peP5Ix7/wDosba9empJw5k9ceM/4K08&#10;v2nMf4T5U767fXfpzh9uaR5ZeKax99Yxlbxf8avUR/ScHHvH/A2Oq/6sZS9KWH1Nn1KfY5nU/wBn&#10;C0/S9Y0ts/znltid7+E/NhH+CaR7OUfLlP8AhC3Hxv8AGl0h4AysTJoceSzZY0f2g+uz/wACWvi/&#10;Xj6q5JDW9QZU49rw6n/pXtrZ/wBJYmV9Wf8AFxkCac6nFPjTmMP/AEch+RX/ANBY2X9S+hjc7B+s&#10;mIf3a731/wDSuptb/wCeEq5SXWWPz/lJF8zHpGflo+lY2dhZjd2JkVZDfGp7Xj/oFyOvE8n6t2Uv&#10;ivO6ZlO8acykH/2YOOrmP0z6701/qRzPSH/cbJFjP/ZfIsYj91xy+TNE+BR95mPnxSHiH2BJeT1Z&#10;n+Mek7WftE/16C//AKVtL1eqyP8AGrdowXjzfXi1/wDn1rEJclKOpnADxNJjzcJaCMifAW+lKNll&#10;dTDZa4MY0S57iAAPNxXAVdA/xk52uX1M4bZ1Hqw6PJuDW1n/AIOjf80Pqzi3h/1n619vyBPsysgV&#10;N/zLLXZH/swozixx+bKD4QHGyDJOW2Mj+8eF6Cz629Lfc7F6Xv6vltiacIB7Wzw67LcWYVDP+MyF&#10;cxaOpXEXdSeyvu3DoJNbf+OyHhlmU/8A63j0f8Db/OqfSx0oYbB0j0PsYkM+y7DXP50ej7FcTDKO&#10;0RXjLWS8A9T9mykkkkxc/wD/2f/tLzJQaG90b3Nob3AgMy4wADhCSU0EBAAAAAAABxwCAAACAAIA&#10;OEJJTQQlAAAAAAAQRgzyiSa4VtqwnAGhsKeQdzhCSU0D6gAAAAAdsDw/eG1sIHZlcnNpb249IjEu&#10;MCIgZW5jb2Rpbmc9IlVURi04Ij8+CjwhRE9DVFlQRSBwbGlzdCBQVUJMSUMgIi0vL0FwcGxlIENv&#10;bXB1dGVyLy9EVEQgUExJU1QgMS4wLy9FTiIgImh0dHA6Ly93d3cuYXBwbGUuY29tL0RURHMvUHJv&#10;cGVydHlMaXN0LTEuMC5kdGQiPgo8cGxpc3QgdmVyc2lvbj0iMS4wIj4KPGRpY3Q+Cgk8a2V5PmNv&#10;bS5hcHBsZS5wcmludC5QYWdlRm9ybWF0LlBNSG9yaXpvbnRhbFJlczwva2V5PgoJPGRpY3Q+CgkJ&#10;PGtleT5jb20uYXBwbGUucHJpbnQudGlja2V0LmNyZWF0b3I8L2tleT4KCQk8c3RyaW5nPmNvbS5h&#10;cHBsZS5wcmludGluZ21hbmFnZXI8L3N0cmluZz4KCQk8a2V5PmNvbS5hcHBsZS5wcmludC50aWNr&#10;ZXQuaXRlbUFycmF5PC9rZXk+CgkJPGFycmF5PgoJCQk8ZGljdD4KCQkJCTxrZXk+Y29tLmFwcGxl&#10;LnByaW50LlBhZ2VGb3JtYXQuUE1Ib3Jpem9udGFsUmVzPC9rZXk+CgkJCQk8cmVhbD43MjwvcmVh&#10;bD4KCQkJCTxrZXk+Y29tLmFwcGxlLnByaW50LnRpY2tldC5jbGllbnQ8L2tleT4KCQkJCTxzdHJp&#10;bmc+Y29tLmFwcGxlLnByaW50aW5nbWFuYWdlcjwvc3RyaW5nPgoJCQkJPGtleT5jb20uYXBwbGUu&#10;cHJpbnQudGlja2V0Lm1vZERhdGU8L2tleT4KCQkJCTxkYXRlPjIwMDctMDEtMjNUMDQ6MTg6MjJa&#10;PC9kYXRlPgoJCQkJPGtleT5jb20uYXBwbGUucHJpbnQudGlja2V0LnN0YXRlRmxhZzwva2V5PgoJ&#10;CQkJPGludGVnZXI+MDwvaW50ZWdlcj4KCQkJPC9kaWN0PgoJCTwvYXJyYXk+Cgk8L2RpY3Q+Cgk8&#10;a2V5PmNvbS5hcHBsZS5wcmludC5QYWdlRm9ybWF0LlBNT3JpZW50YXRpb248L2tleT4KCTxkaWN0&#10;PgoJCTxrZXk+Y29tLmFwcGxlLnByaW50LnRpY2tldC5jcmVhdG9yPC9rZXk+CgkJPHN0cmluZz5j&#10;b20uYXBwbGUucHJpbnRpbmdtYW5hZ2VyPC9zdHJpbmc+CgkJPGtleT5jb20uYXBwbGUucHJpbnQu&#10;dGlja2V0Lml0ZW1BcnJheTwva2V5PgoJCTxhcnJheT4KCQkJPGRpY3Q+CgkJCQk8a2V5PmNvbS5h&#10;cHBsZS5wcmludC5QYWdlRm9ybWF0LlBNT3JpZW50YXRpb248L2tleT4KCQkJCTxpbnRlZ2VyPjE8&#10;L2ludGVnZXI+CgkJCQk8a2V5PmNvbS5hcHBsZS5wcmludC50aWNrZXQuY2xpZW50PC9rZXk+CgkJ&#10;CQk8c3RyaW5nPmNvbS5hcHBsZS5wcmludGluZ21hbmFnZXI8L3N0cmluZz4KCQkJCTxrZXk+Y29t&#10;LmFwcGxlLnByaW50LnRpY2tldC5tb2REYXRlPC9rZXk+CgkJCQk8ZGF0ZT4yMDA3LTAxLTIzVDA0&#10;OjE4OjIyWjwvZGF0ZT4KCQkJCTxrZXk+Y29tLmFwcGxlLnByaW50LnRpY2tldC5zdGF0ZUZsYWc8&#10;L2tleT4KCQkJCTxpbnRlZ2VyPjA8L2ludGVnZXI+CgkJCTwvZGljdD4KCQk8L2FycmF5PgoJPC9k&#10;aWN0PgoJPGtleT5jb20uYXBwbGUucHJpbnQuUGFnZUZvcm1hdC5QTVNjYWxpbmc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U2NhbGluZzwva2V5PgoJCQkJPHJlYWw+MTwvcmVh&#10;bD4KCQkJCTxrZXk+Y29tLmFwcGxlLnByaW50LnRpY2tldC5jbGllbnQ8L2tleT4KCQkJCTxzdHJp&#10;bmc+Y29tLmFwcGxlLnByaW50aW5nbWFuYWdlcjwvc3RyaW5nPgoJCQkJPGtleT5jb20uYXBwbGUu&#10;cHJpbnQudGlja2V0Lm1vZERhdGU8L2tleT4KCQkJCTxkYXRlPjIwMDctMDEtMjNUMDQ6MTg6MjJa&#10;PC9kYXRlPgoJCQkJPGtleT5jb20uYXBwbGUucHJpbnQudGlja2V0LnN0YXRlRmxhZzwva2V5PgoJ&#10;CQkJPGludGVnZXI+MDwvaW50ZWdlcj4KCQkJPC9kaWN0PgoJCTwvYXJyYXk+Cgk8L2RpY3Q+Cgk8&#10;a2V5PmNvbS5hcHBsZS5wcmludC5QYWdlRm9ybWF0LlBNVmVydGljYWxSZXM8L2tleT4KCTxkaWN0&#10;PgoJCTxrZXk+Y29tLmFwcGxlLnByaW50LnRpY2tldC5jcmVhdG9yPC9rZXk+CgkJPHN0cmluZz5j&#10;b20uYXBwbGUucHJpbnRpbmdtYW5hZ2VyPC9zdHJpbmc+CgkJPGtleT5jb20uYXBwbGUucHJpbnQu&#10;dGlja2V0Lml0ZW1BcnJheTwva2V5PgoJCTxhcnJheT4KCQkJPGRpY3Q+CgkJCQk8a2V5PmNvbS5h&#10;cHBsZS5wcmludC5QYWdlRm9ybWF0LlBNVmVydGljYWxSZXM8L2tleT4KCQkJCTxyZWFsPjcyPC9y&#10;ZWFsPgoJCQkJPGtleT5jb20uYXBwbGUucHJpbnQudGlja2V0LmNsaWVudDwva2V5PgoJCQkJPHN0&#10;cmluZz5jb20uYXBwbGUucHJpbnRpbmdtYW5hZ2VyPC9zdHJpbmc+CgkJCQk8a2V5PmNvbS5hcHBs&#10;ZS5wcmludC50aWNrZXQubW9kRGF0ZTwva2V5PgoJCQkJPGRhdGU+MjAwNy0wMS0yM1QwNDoxODoy&#10;Mlo8L2RhdGU+CgkJCQk8a2V5PmNvbS5hcHBsZS5wcmludC50aWNrZXQuc3RhdGVGbGFnPC9rZXk+&#10;CgkJCQk8aW50ZWdlcj4wPC9pbnRlZ2VyPgoJCQk8L2RpY3Q+CgkJPC9hcnJheT4KCTwvZGljdD4K&#10;CTxrZXk+Y29tLmFwcGxlLnByaW50LlBhZ2VGb3JtYXQuUE1WZXJ0aWNhbFNjYWxpbmc8L2tleT4K&#10;CTxkaWN0PgoJCTxrZXk+Y29tLmFwcGxlLnByaW50LnRpY2tldC5jcmVhdG9yPC9rZXk+CgkJPHN0&#10;cmluZz5jb20uYXBwbGUucHJpbnRpbmdtYW5hZ2VyPC9zdHJpbmc+CgkJPGtleT5jb20uYXBwbGUu&#10;cHJpbnQudGlja2V0Lml0ZW1BcnJheTwva2V5PgoJCTxhcnJheT4KCQkJPGRpY3Q+CgkJCQk8a2V5&#10;PmNvbS5hcHBsZS5wcmludC5QYWdlRm9ybWF0LlBNVmVydGljYWxTY2FsaW5nPC9rZXk+CgkJCQk8&#10;cmVhbD4xPC9yZWFsPgoJCQkJPGtleT5jb20uYXBwbGUucHJpbnQudGlja2V0LmNsaWVudDwva2V5&#10;PgoJCQkJPHN0cmluZz5jb20uYXBwbGUucHJpbnRpbmdtYW5hZ2VyPC9zdHJpbmc+CgkJCQk8a2V5&#10;PmNvbS5hcHBsZS5wcmludC50aWNrZXQubW9kRGF0ZTwva2V5PgoJCQkJPGRhdGU+MjAwNy0wMS0y&#10;M1QwNDoxODoyMlo8L2RhdGU+CgkJCQk8a2V5PmNvbS5hcHBsZS5wcmludC50aWNrZXQuc3RhdGVG&#10;bGFnPC9rZXk+CgkJCQk8aW50ZWdlcj4wPC9pbnRlZ2VyPgoJCQk8L2RpY3Q+CgkJPC9hcnJheT4K&#10;CTwvZGljdD4KCTxrZXk+Y29tLmFwcGxlLnByaW50LnN1YlRpY2tldC5wYXBlcl9pbmZvX3RpY2tl&#10;dDwva2V5PgoJPGRpY3Q+CgkJPGtleT5jb20uYXBwbGUucHJpbnQuUGFnZUZvcm1hdC5QTUFkanVz&#10;dGVkUGFnZVJlY3Q8L2tleT4KCQk8ZGljdD4KCQkJPGtleT5jb20uYXBwbGUucHJpbnQudGlja2V0&#10;LmNyZWF0b3I8L2tleT4KCQkJPHN0cmluZz5jb20uYXBwbGUucHJpbnRpbmdtYW5hZ2VyPC9zdHJp&#10;bmc+CgkJCTxrZXk+Y29tLmFwcGxlLnByaW50LnRpY2tldC5pdGVtQXJyYXk8L2tleT4KCQkJPGFy&#10;cmF5PgoJCQkJPGRpY3Q+CgkJCQkJPGtleT5jb20uYXBwbGUucHJpbnQuUGFnZUZvcm1hdC5QTUFk&#10;anVzdGVkUGFnZVJlY3Q8L2tleT4KCQkJCQk8YXJyYXk+CgkJCQkJCTxyZWFsPjAuMDwvcmVhbD4K&#10;CQkJCQkJPHJlYWw+MC4wPC9yZWFsPgoJCQkJCQk8cmVhbD43MzQ8L3JlYWw+CgkJCQkJCTxyZWFs&#10;PjU3NjwvcmVhbD4KCQkJCQk8L2FycmF5PgoJCQkJCTxrZXk+Y29tLmFwcGxlLnByaW50LnRpY2tl&#10;dC5jbGllbnQ8L2tleT4KCQkJCQk8c3RyaW5nPmNvbS5hcHBsZS5wcmludGluZ21hbmFnZXI8L3N0&#10;cmluZz4KCQkJCQk8a2V5PmNvbS5hcHBsZS5wcmludC50aWNrZXQubW9kRGF0ZTwva2V5PgoJCQkJ&#10;CTxkYXRlPjIwMDctMDEtMjNUMDQ6MTg6MjJaPC9kYXRlPgoJCQkJCTxrZXk+Y29tLmFwcGxlLnBy&#10;aW50LnRpY2tldC5zdGF0ZUZsYWc8L2tleT4KCQkJCQk8aW50ZWdlcj4wPC9pbnRlZ2VyPgoJCQkJ&#10;PC9kaWN0PgoJCQk8L2FycmF5PgoJCTwvZGljdD4KCQk8a2V5PmNvbS5hcHBsZS5wcmludC5QYWdl&#10;Rm9ybWF0LlBNQWRqdXN0ZWRQYXBlclJlY3Q8L2tleT4KCQk8ZGljdD4KCQkJPGtleT5jb20uYXBw&#10;bGUucHJpbnQudGlja2V0LmNyZWF0b3I8L2tleT4KCQkJPHN0cmluZz5jb20uYXBwbGUucHJpbnRp&#10;bmdtYW5hZ2VyPC9zdHJpbmc+CgkJCTxrZXk+Y29tLmFwcGxlLnByaW50LnRpY2tldC5pdGVtQXJy&#10;YXk8L2tleT4KCQkJPGFycmF5PgoJCQkJPGRpY3Q+CgkJCQkJPGtleT5jb20uYXBwbGUucHJpbnQu&#10;UGFnZUZvcm1hdC5QTUFkanVzdGVkUGFwZXJSZWN0PC9rZXk+CgkJCQkJPGFycmF5PgoJCQkJCQk8&#10;cmVhbD4tMTg8L3JlYWw+CgkJCQkJCTxyZWFsPi0xODwvcmVhbD4KCQkJCQkJPHJlYWw+Nzc0PC9y&#10;ZWFsPgoJCQkJCQk8cmVhbD41OTQ8L3JlYWw+CgkJCQkJPC9hcnJheT4KCQkJCQk8a2V5PmNvbS5h&#10;cHBsZS5wcmludC50aWNrZXQuY2xpZW50PC9rZXk+CgkJCQkJPHN0cmluZz5jb20uYXBwbGUucHJp&#10;bnRpbmdtYW5hZ2VyPC9zdHJpbmc+CgkJCQkJPGtleT5jb20uYXBwbGUucHJpbnQudGlja2V0Lm1v&#10;ZERhdGU8L2tleT4KCQkJCQk8ZGF0ZT4yMDA3LTAxLTIzVDA0OjE4OjIyWjwvZGF0ZT4KCQkJCQk8&#10;a2V5PmNvbS5hcHBsZS5wcmludC50aWNrZXQuc3RhdGVGbGFnPC9rZXk+CgkJCQkJPGludGVnZXI+&#10;MDwvaW50ZWdlcj4KCQkJCTwvZGljdD4KCQkJPC9hcnJheT4KCQk8L2RpY3Q+CgkJPGtleT5jb20u&#10;YXBwbGUucHJpbnQuUGFwZXJJbmZvLlBNUGFwZXJOYW1lPC9rZXk+CgkJPGRpY3Q+CgkJCTxrZXk+&#10;Y29tLmFwcGxlLnByaW50LnRpY2tldC5jcmVhdG9yPC9rZXk+CgkJCTxzdHJpbmc+Y29tLmFwcGxl&#10;LnByaW50LnBtLlBvc3RTY3JpcHQ8L3N0cmluZz4KCQkJPGtleT5jb20uYXBwbGUucHJpbnQudGlj&#10;a2V0Lml0ZW1BcnJheTwva2V5PgoJCQk8YXJyYXk+CgkJCQk8ZGljdD4KCQkJCQk8a2V5PmNvbS5h&#10;cHBsZS5wcmludC5QYXBlckluZm8uUE1QYXBlck5hbWU8L2tleT4KCQkJCQk8c3RyaW5nPm5hLWxl&#10;dHRlcjwvc3RyaW5nPgoJCQkJCTxrZXk+Y29tLmFwcGxlLnByaW50LnRpY2tldC5jbGllbnQ8L2tl&#10;eT4KCQkJCQk8c3RyaW5nPmNvbS5hcHBsZS5wcmludC5wbS5Qb3N0U2NyaXB0PC9zdHJpbmc+CgkJ&#10;CQkJPGtleT5jb20uYXBwbGUucHJpbnQudGlja2V0Lm1vZERhdGU8L2tleT4KCQkJCQk8ZGF0ZT4y&#10;MDAzLTA3LTAxVDE3OjQ5OjM2WjwvZGF0ZT4KCQkJCQk8a2V5PmNvbS5hcHBsZS5wcmludC50aWNr&#10;ZXQuc3RhdGVGbGFnPC9rZXk+CgkJCQkJPGludGVnZXI+MTwvaW50ZWdlcj4KCQkJCTwvZGljdD4K&#10;CQkJPC9hcnJheT4KCQk8L2RpY3Q+CgkJPGtleT5jb20uYXBwbGUucHJpbnQuUGFwZXJJbmZvLlBN&#10;VW5hZGp1c3RlZFBhZ2VSZWN0PC9rZXk+CgkJPGRpY3Q+CgkJCTxrZXk+Y29tLmFwcGxlLnByaW50&#10;LnRpY2tldC5jcmVhdG9yPC9rZXk+CgkJCTxzdHJpbmc+Y29tLmFwcGxlLnByaW50LnBtLlBvc3RT&#10;Y3JpcHQ8L3N0cmluZz4KCQkJPGtleT5jb20uYXBwbGUucHJpbnQudGlja2V0Lml0ZW1BcnJheTwv&#10;a2V5PgoJCQk8YXJyYXk+CgkJCQk8ZGljdD4KCQkJCQk8a2V5PmNvbS5hcHBsZS5wcmludC5QYXBl&#10;ckluZm8uUE1VbmFkanVzdGVkUGFnZVJlY3Q8L2tleT4KCQkJCQk8YXJyYXk+CgkJCQkJCTxyZWFs&#10;PjAuMDwvcmVhbD4KCQkJCQkJPHJlYWw+MC4wPC9yZWFsPgoJCQkJCQk8cmVhbD43MzQ8L3JlYWw+&#10;CgkJCQkJCTxyZWFsPjU3NjwvcmVhbD4KCQkJCQk8L2FycmF5PgoJCQkJCTxrZXk+Y29tLmFwcGxl&#10;LnByaW50LnRpY2tldC5jbGllbnQ8L2tleT4KCQkJCQk8c3RyaW5nPmNvbS5hcHBsZS5wcmludGlu&#10;Z21hbmFnZXI8L3N0cmluZz4KCQkJCQk8a2V5PmNvbS5hcHBsZS5wcmludC50aWNrZXQubW9kRGF0&#10;ZTwva2V5PgoJCQkJCTxkYXRlPjIwMDctMDEtMjNUMDQ6MTg6MjJaPC9kYXRlPgoJCQkJCTxrZXk+&#10;Y29tLmFwcGxlLnByaW50LnRpY2tldC5zdGF0ZUZsYWc8L2tleT4KCQkJCQk8aW50ZWdlcj4wPC9p&#10;bnRlZ2VyPgoJCQkJPC9kaWN0PgoJCQk8L2FycmF5PgoJCTwvZGljdD4KCQk8a2V5PmNvbS5hcHBs&#10;ZS5wcmludC5QYXBlckluZm8uUE1VbmFkanVzdGVkUGFwZXJSZWN0PC9rZXk+CgkJPGRpY3Q+CgkJ&#10;CTxrZXk+Y29tLmFwcGxlLnByaW50LnRpY2tldC5jcmVhdG9yPC9rZXk+CgkJCTxzdHJpbmc+Y29t&#10;LmFwcGxlLnByaW50LnBtLlBvc3RTY3JpcHQ8L3N0cmluZz4KCQkJPGtleT5jb20uYXBwbGUucHJp&#10;bnQudGlja2V0Lml0ZW1BcnJheTwva2V5PgoJCQk8YXJyYXk+CgkJCQk8ZGljdD4KCQkJCQk8a2V5&#10;PmNvbS5hcHBsZS5wcmludC5QYXBlckluZm8uUE1VbmFkanVzdGVkUGFwZXJSZWN0PC9rZXk+CgkJ&#10;CQkJPGFycmF5PgoJCQkJCQk8cmVhbD4tMTg8L3JlYWw+CgkJCQkJCTxyZWFsPi0xODwvcmVhbD4K&#10;CQkJCQkJPHJlYWw+Nzc0PC9yZWFsPgoJCQkJCQk8cmVhbD41OTQ8L3JlYWw+CgkJCQkJPC9hcnJh&#10;eT4KCQkJCQk8a2V5PmNvbS5hcHBsZS5wcmludC50aWNrZXQuY2xpZW50PC9rZXk+CgkJCQkJPHN0&#10;cmluZz5jb20uYXBwbGUucHJpbnRpbmdtYW5hZ2VyPC9zdHJpbmc+CgkJCQkJPGtleT5jb20uYXBw&#10;bGUucHJpbnQudGlja2V0Lm1vZERhdGU8L2tleT4KCQkJCQk8ZGF0ZT4yMDA3LTAxLTIzVDA0OjE4&#10;OjIyWjwvZGF0ZT4KCQkJCQk8a2V5PmNvbS5hcHBsZS5wcmludC50aWNrZXQuc3RhdGVGbGFnPC9r&#10;ZXk+CgkJCQkJPGludGVnZXI+MDwvaW50ZWdlcj4KCQkJCTwvZGljdD4KCQkJPC9hcnJheT4KCQk8&#10;L2RpY3Q+CgkJPGtleT5jb20uYXBwbGUucHJpbnQuUGFwZXJJbmZvLnBwZC5QTVBhcGVyTmFtZTwv&#10;a2V5PgoJCTxkaWN0PgoJCQk8a2V5PmNvbS5hcHBsZS5wcmludC50aWNrZXQuY3JlYXRvcjwva2V5&#10;PgoJCQk8c3RyaW5nPmNvbS5hcHBsZS5wcmludC5wbS5Qb3N0U2NyaXB0PC9zdHJpbmc+CgkJCTxr&#10;ZXk+Y29tLmFwcGxlLnByaW50LnRpY2tldC5pdGVtQXJyYXk8L2tleT4KCQkJPGFycmF5PgoJCQkJ&#10;PGRpY3Q+CgkJCQkJPGtleT5jb20uYXBwbGUucHJpbnQuUGFwZXJJbmZvLnBwZC5QTVBhcGVyTmFt&#10;ZTwva2V5PgoJCQkJCTxzdHJpbmc+VVMgTGV0dGVyPC9zdHJpbmc+CgkJCQkJPGtleT5jb20uYXBw&#10;bGUucHJpbnQudGlja2V0LmNsaWVudDwva2V5PgoJCQkJCTxzdHJpbmc+Y29tLmFwcGxlLnByaW50&#10;LnBtLlBvc3RTY3JpcHQ8L3N0cmluZz4KCQkJCQk8a2V5PmNvbS5hcHBsZS5wcmludC50aWNrZXQu&#10;bW9kRGF0ZTwva2V5PgoJCQkJCTxkYXRlPjIwMDMtMDctMDFUMTc6NDk6MzZaPC9kYXRlPgoJCQkJ&#10;CTxrZXk+Y29tLmFwcGxlLnByaW50LnRpY2tldC5zdGF0ZUZsYWc8L2tleT4KCQkJCQk8aW50ZWdl&#10;cj4xPC9pbnRlZ2VyPgoJCQkJPC9kaWN0PgoJCQk8L2FycmF5PgoJCTwvZGljdD4KCQk8a2V5PmNv&#10;bS5hcHBsZS5wcmludC50aWNrZXQuQVBJVmVyc2lvbjwva2V5PgoJCTxzdHJpbmc+MDAuMjA8L3N0&#10;cmluZz4KCQk8a2V5PmNvbS5hcHBsZS5wcmludC50aWNrZXQucHJpdmF0ZUxvY2s8L2tleT4KCQk8&#10;ZmFsc2UvPgoJCTxrZXk+Y29tLmFwcGxlLnByaW50LnRpY2tldC50eXBlPC9rZXk+CgkJPHN0cmlu&#10;Zz5jb20uYXBwbGUucHJpbnQuUGFwZXJJbmZvVGlja2V0PC9zdHJpbmc+Cgk8L2RpY3Q+Cgk8a2V5&#10;PmNvbS5hcHBsZS5wcmludC50aWNrZXQuQVBJVmVyc2lvbjwva2V5PgoJPHN0cmluZz4wMC4yMDwv&#10;c3RyaW5nPgoJPGtleT5jb20uYXBwbGUucHJpbnQudGlja2V0LnByaXZhdGVMb2NrPC9rZXk+Cgk8&#10;ZmFsc2UvPgoJPGtleT5jb20uYXBwbGUucHJpbnQudGlja2V0LnR5cGU8L2tleT4KCTxzdHJpbmc+&#10;Y29tLmFwcGxlLnByaW50LlBhZ2VGb3JtYXRUaWNrZXQ8L3N0cmluZz4KPC9kaWN0Pgo8L3BsaXN0&#10;Pgo4QklNA+kAAAAAAHgAAwAAAEgASAAAAAAC3gJA/+7/7gMGAlIDZwUoA/wAAgAAAEgASAAAAAAC&#10;2AIoAAEAAABkAAAAAQADAwMAAAABf/8AAQABAAAAAAAAAAAAAAAAaAgAGQGQAAAAAAAgAAAAAAAA&#10;AAAAAAAAAAAAAAAAAAAAAAAAAAA4QklNA+0AAAAAABABLAAAAAEAAgEsAAAAAQACOEJJTQQmAAAA&#10;AAAOAAAAAAAAAAAAAD+AAAA4QklNBA0AAAAAAAQAAAAeOEJJTQQZAAAAAAAEAAAAHjhCSU0D8wAA&#10;AAAACQAAAAAAAAAAAQA4QklNBAoAAAAAAAEAADhCSU0nEAAAAAAACgABAAAAAAAAAAI4QklNA/UA&#10;AAAAAEgAL2ZmAAEAbGZmAAYAAAAAAAEAL2ZmAAEAoZmaAAYAAAAAAAEAMgAAAAEAWgAAAAYAAAAA&#10;AAEANQAAAAEALQAAAAYAAAAAAAE4QklNA/gAAAAAAHAAAP////////////////////////////8D&#10;6AAAAAD/////////////////////////////A+gAAAAA/////////////////////////////wPo&#10;AAAAAP////////////////////////////8D6AAAOEJJTQQIAAAAAAAQAAAAAQAAAkAAAAJAAAAA&#10;ADhCSU0EHgAAAAAABAAAAAA4QklNBBoAAAAAA0sAAAAGAAAAAAAAAAAAAAJ+AAAIgQAAAAsAdwBh&#10;AHQAZQByACAAbABpAG4AZQBzAAAAAQAAAAAAAAAAAAAAAAAAAAAAAAABAAAAAAAAAAAAAAiBAAAC&#10;fgAAAAAAAAAAAAAAAAAAAAABAAAAAAAAAAAAAAAAAAAAAAAAABAAAAABAAAAAAAAbnVsbAAAAAIA&#10;AAAGYm91bmRzT2JqYwAAAAEAAAAAAABSY3QxAAAABAAAAABUb3AgbG9uZwAAAAAAAAAATGVmdGxv&#10;bmcAAAAAAAAAAEJ0b21sb25nAAACfgAAAABSZ2h0bG9uZwAACIE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n4AAAAAUmdo&#10;dGxvbmcAAAiB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T/wAAAAAAAAOEJJTQQUAAAAAAAEAAAA&#10;AjhCSU0EDAAAAAALJAAAAAEAAACgAAAALwAAAeAAAFggAAALCAAYAAH/2P/gABBKRklGAAECAABI&#10;AEgAAP/tAAxBZG9iZV9DTQAB/+4ADkFkb2JlAGSAAAAAAf/bAIQADAgICAkIDAkJDBELCgsRFQ8M&#10;DA8VGBMTFRMTGBEMDAwMDAwRDAwMDAwMDAwMDAwMDAwMDAwMDAwMDAwMDAwMDAENCwsNDg0QDg4Q&#10;FA4ODhQUDg4ODhQRDAwMDAwREQwMDAwMDBEMDAwMDAwMDAwMDAwMDAwMDAwMDAwMDAwMDAwM/8AA&#10;EQgALw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VSSSSUjvvox6nX5FjaaWCX2WODWtHi57va1c7lf4wOhNsNPTm39WvEj&#10;ZhVmxs/8b7a3N/4r1VrW9B6TkX/aMzHbmWj6Lsmbg3/iart9NH/WK61eYxjGhjGhrW6BoEAfJPBx&#10;jcGX14B/3S08R2Ij/wA54x/1m+veaY6b9X/szfHKJn/wV+DtVZ1X+NfIJmyvGB/NBxxHzazIf/01&#10;3ySeM4Hy4ofUcf8A0lhxE75J/Q8L51Z0P/Gcfcc5zj4NyA3/ANFsaqz6P8aWGN5dlPA/dfRf/wBD&#10;9I//AKC9OSThzR648Z/wVp5cdJzH+E+VP+uH186ed2aLGt/7tYmxv+dXXj/9WrOL/jU6oHfrOHjX&#10;t8KnPqP/AE/tS9MVLL6L0fOJdmYWPkOPLrK2Od/nubuTvfwn5sI/wfSj2co+XMf8L1PLYv8AjT6W&#10;4freFkUu/wCDLLW/eXUv/wDA1r4317+quSQBnNpce1zX1R8X2sbV/wBNAy/8XX1XyB+jpsxXH86i&#10;13/UXG6r/wADWLl/4qhLjg9RIH5rMisO++2l1X/nlKuUl1lj/l/hovmo9Iz/AAe3xeo9PzP6JlU5&#10;H/FWNf8A+e3OVleTZX+LX6yVe6uvGyv+Ksg/+zDKf+rQm/V76+YAiinNpHhj5AI/zaMhH7tiPy5o&#10;/VX3jIPmwy8w+vJLyap/+Miowz9pf2hv/G0PV2of41Lh7Tkgfy/s1f8A582uTTytf5XH9ZJHM3/k&#10;5/Y+mId+RRj1m3IsZTU36T7HBrR8XOhq4Oj6r/4wswtdm9YdiMP0g255eP8AreKKKv8AwdaeF/i3&#10;6OywX9Vuu6tkdze4hk/8W1xsd/12+1MOPHHfKD4QHF+K8ZJy2xkf3jTon624GRa7G6LXZ1jJYS1w&#10;xh+gYY3N9fPs24lbdPzLLrf3KXq9i42e93r9Stbv/MxaJ9FnhvsfttyrP+Ee2mn/ALqVvVqjHoxq&#10;W0Y1bKaWCGV1tDWgfyWMhrURRmQ2iK8TrJeAep/g/wD/0PVVGyyupjrLXBlbBLnuIAAHdzipLPyO&#10;hdLzLvWz6RmuBlrckm2tv/F41k41bv5bKd6IrqT9EG+jl5n1/wDq7RYaMSyzqeQDHpYLDd/4KNtD&#10;v7Fiz7PrX9c8t23pn1dfSP3svcJH9V/2Jrf+3XrsaqaqWCulja62/RYwBoHwa1TUgnjG2Pi/vm/w&#10;jwrDGZ/Tr+6HgX/+OxkOJivFB/Nb9mgf532p/wD0kCzpH+NF3uOY4nwbdW38lbGr0VJOHMkbY8Y/&#10;wVpwA7zmf8J8yfX/AI0sMbicl4H7px7/APofpH/9BV3/AFx+vfTzuzRY1v8A3axNjf8AOrZj/wDV&#10;L1VJOHMxPzYYHyHCtPLy/RyzH1t8zxf8avVA79Yw8a8eFTn1H/p/alrYv+NPpbx+t4WRS7/gyy1v&#10;3l1L/wDwJdTl9F6PnEuzMLHyHHl1lbHO/wA9zdyxsr/F19V8gfo6LMVx/OotcP8AoXG6r/wNH3OV&#10;l82Mw/ulHBzEdpiX94J8b69/VXIIAzm0uPa5r6o+L7WNq/6a1sXqPT8zXDyqcj/irGv/APPbnLic&#10;v/FUPccHqJA/NZfWHffbS6r/AM8rFyv8Wv1kp1rrx8r/AIqyD/7MMp/6tH2eWl8uUx/v/wAoK93m&#10;I/Ni4v7hfWUl5C3oH186eNtNOdS3wx75H+bRe5Fqv/xkU6MHUv7VZf8AjayxD7oP0csD9Vfej+lj&#10;kH1lJeZ03f41L9GDJHm9mNX/AOfWsVun6vf4x82Dl9UOG2dR6x3geTMJjWf+Dpp5cD5suP6HiXjO&#10;TtjmfpT39lldTDZa9tdbRLnuIAA83OWNZ9bulPvOJ0vf1fMHNOEA9rZ4ddluLMOhn/GZCy8X/Fv0&#10;51gv61l5HV7hOlr3NZ/m77L/AP2ZXU4mHiYVDcfDpZj0t+jXU0MaP7LVGRijsTkPlwR/75eDM7gR&#10;/wCdJrYtHUryLupPZX3bh45JY3/jsl4ZZlO/63j0f8Dd/Oq+kkmE2uAp/9H1OyyupjrLHBlbBLnu&#10;IAAH5znFc7m/X/6uY9hpxbX9TvBj0sFhu/8ABRto/wA21W+qYX1brezJ67ZS/c4iodQtBq3f8DjZ&#10;DvsjX/8AF0+otPE+x+g37F6f2f8AM9Hbsj+T6fsTx7Y3Bl/zB/3S08R2qP8AznkLPrb9ccs7emfV&#10;2yodn5QdqP6r/sbW/wDbyrWP/wAbF7pDK8UH81n2aP8AwR2U9d8knjNEfLih/hAz/wCksOInfJP/&#10;AAfS+dWdN/xpu9xyXE+DbaW/+i2NVex3+NPCG532l4/kjHv/AOixtr16aknDmT1x4z/grTy/acx/&#10;hPlTvrt9d+nOH25pHll4prH31jGVvF/xq9RH9Jwce8f8DY6r/qxlL0pYfU2fUp9jmdT/AGcLT9L1&#10;jS2z/OeW2J3v4T82Ef4JpHs5R8uU/wCELcfG/wAaXSHgDKxMmhx5LNljR/aD67P/AAJa+L9ePqrk&#10;kNb1BlTj2vDqf+le2tn/AEliZX1Z/wAXGQJpzqcU+NOYw/8ARyH5Ff8A0FjZf1L6GNzsH6yYh/dr&#10;vfX/ANK6m1v/AJ4SrlJdZY/P+UkXzMekZ+Wj6VjZ2FmN3YmRVkN8anteP+gXI68Tyfq3ZS+K87pm&#10;U7xpzKQf/Zg46uY/TPrvTX+pHM9If9xskWM/9l8ixiP3XHL5M0T4FH3mY+fFIeIfYEl5PVmf4x6T&#10;tZ+0T/XoL/8ApW0vV6rI/wAat2jBePN9eLX/AOfWsQlyUo6mcAPE0mPNwloIyJ8Bb6Uo2WV1MNlr&#10;gxjRLnuIAA83FcBV0D/GTna5fUzhtnUerDo8m4NbWf8Ag6N/zQ+rOLeH/WfrX2/IE+zKyBU3/Mst&#10;dkf+zCjOLHH5soPhAcbIMk5bYyP7x4XoLPrb0t9zsXpe/q+W2JpwgHtbPDrstxZhUM/4zIVzFo6l&#10;cRd1J7K+7cOgk1t/47IeGWZT/wDrePR/wNv86p9LHShhsHSPQ+xiQz7LsNc/nR6PsVxMMo7RFeMt&#10;ZLwD1P2bKSSSTFz/AP/ZOEJJTQQhAAAAAABVAAAAAQEAAAAPAEEAZABvAGIAZQAgAFAAaABvAHQA&#10;bwBzAGgAbwBwAAAAEwBBAGQAbwBiAGUAIABQAGgAbwB0AG8AcwBoAG8AcAAgAEMAUwAyAAAAAQA4&#10;QklNBAYAAAAAAAcACAAAAAEBAP/hOrZodHRwOi8vbnMuYWRvYmUuY29tL3hhcC8xLjAvADw/eHBh&#10;Y2tldCBiZWdpbj0i77u/IiBpZD0iVzVNME1wQ2VoaUh6cmVTek5UY3prYzlkIj8+Cjx4OnhtcG1l&#10;dGEgeG1sbnM6eD0iYWRvYmU6bnM6bWV0YS8iIHg6eG1wdGs9IjMuMS4xLTExMiI+CiAgIDxyZGY6&#10;UkRGIHhtbG5zOnJkZj0iaHR0cDovL3d3dy53My5vcmcvMTk5OS8wMi8yMi1yZGYtc3ludGF4LW5z&#10;IyI+CiAgICAgIDxyZGY6RGVzY3JpcHRpb24gcmRmOmFib3V0PSIiCiAgICAgICAgICAgIHhtbG5z&#10;OmRjPSJodHRwOi8vcHVybC5vcmcvZGMvZWxlbWVudHMvMS4xLyI+CiAgICAgICAgIDxkYzpmb3Jt&#10;YXQ+aW1hZ2UvanBlZzwvZGM6Zm9ybWF0PgogICAgICA8L3JkZjpEZXNjcmlwdGlvbj4KICAgICAg&#10;PHJkZjpEZXNjcmlwdGlvbiByZGY6YWJvdXQ9IiIKICAgICAgICAgICAgeG1sbnM6eGFwPSJodHRw&#10;Oi8vbnMuYWRvYmUuY29tL3hhcC8xLjAvIj4KICAgICAgICAgPHhhcDpDcmVhdG9yVG9vbD5BZG9i&#10;ZSBQaG90b3Nob3AgQ1MyIE1hY2ludG9zaDwveGFwOkNyZWF0b3JUb29sPgogICAgICAgICA8eGFw&#10;OkNyZWF0ZURhdGU+MjAwNy0wMS0yM1QxNToyMTozMSsxMTowMDwveGFwOkNyZWF0ZURhdGU+CiAg&#10;ICAgICAgIDx4YXA6TW9kaWZ5RGF0ZT4yMDA3LTAxLTIzVDE1OjIxOjMxKzExOjAwPC94YXA6TW9k&#10;aWZ5RGF0ZT4KICAgICAgICAgPHhhcDpNZXRhZGF0YURhdGU+MjAwNy0wMS0yM1QxNToyMTozMSsx&#10;MTowMDwveGFwOk1ldGFkYXRhRGF0ZT4KICAgICAgPC9yZGY6RGVzY3JpcHRpb24+CiAgICAgIDxy&#10;ZGY6RGVzY3JpcHRpb24gcmRmOmFib3V0PSIiCiAgICAgICAgICAgIHhtbG5zOnhhcE1NPSJodHRw&#10;Oi8vbnMuYWRvYmUuY29tL3hhcC8xLjAvbW0vIgogICAgICAgICAgICB4bWxuczpzdFJlZj0iaHR0&#10;cDovL25zLmFkb2JlLmNvbS94YXAvMS4wL3NUeXBlL1Jlc291cmNlUmVmIyI+CiAgICAgICAgIDx4&#10;YXBNTTpEb2N1bWVudElEPnV1aWQ6NTAxNEM5RjJBQzg3MTFEQkIxRTRCRTRFRUZBNDc0MDk8L3hh&#10;cE1NOkRvY3VtZW50SUQ+CiAgICAgICAgIDx4YXBNTTpJbnN0YW5jZUlEPnV1aWQ6QkQxQ0M5MUVB&#10;Qzg3MTFEQkIxRTRCRTRFRUZBNDc0MDk8L3hhcE1NOkluc3RhbmNlSUQ+CiAgICAgICAgIDx4YXBN&#10;TTpEZXJpdmVkRnJvbSByZGY6cGFyc2VUeXBlPSJSZXNvdXJjZSI+CiAgICAgICAgICAgIDxzdFJl&#10;ZjppbnN0YW5jZUlEPnV1aWQ6RjMzRjgxRTlBQzZEMTFEQjk2RDc4NTBDN0ZDRTFBRTQ8L3N0UmVm&#10;Omluc3RhbmNlSUQ+CiAgICAgICAgICAgIDxzdFJlZjpkb2N1bWVudElEPnV1aWQ6RjMzRjgxRThB&#10;QzZEMTFEQjk2RDc4NTBDN0ZDRTFBRTQ8L3N0UmVmOmRvY3VtZW50SUQ+CiAgICAgICAgIDwveGFw&#10;TU06RGVyaXZlZEZyb20+CiAgICAgIDwvcmRmOkRlc2NyaXB0aW9uPgogICAgICA8cmRmOkRlc2Ny&#10;aXB0aW9uIHJkZjphYm91dD0iIgogICAgICAgICAgICB4bWxuczpwaG90b3Nob3A9Imh0dHA6Ly9u&#10;cy5hZG9iZS5jb20vcGhvdG9zaG9wLzEuMC8iPgogICAgICAgICA8cGhvdG9zaG9wOkNvbG9yTW9k&#10;ZT4zPC9waG90b3Nob3A6Q29sb3JNb2RlPgogICAgICAgICA8cGhvdG9zaG9wOklDQ1Byb2ZpbGU+&#10;c1JHQiBJRUM2MTk2Ni0yLjE8L3Bob3Rvc2hvcDpJQ0NQcm9maWxlPgogICAgICAgICA8cGhvdG9z&#10;aG9wOkhpc3RvcnkvPgogICAgICA8L3JkZjpEZXNjcmlwdGlvbj4KICAgICAgPHJkZjpEZXNjcmlw&#10;dGlvbiByZGY6YWJvdXQ9IiIKICAgICAgICAgICAgeG1sbnM6dGlmZj0iaHR0cDovL25zLmFkb2Jl&#10;LmNvbS90aWZmLzEuMC8iPgogICAgICAgICA8dGlmZjpPcmllbnRhdGlvbj4xPC90aWZmOk9yaWVu&#10;dGF0aW9uPgogICAgICAgICA8dGlmZjpYUmVzb2x1dGlvbj4zMDAwMDAwLzEwMDAwPC90aWZmOlhS&#10;ZXNvbHV0aW9uPgogICAgICAgICA8dGlmZjpZUmVzb2x1dGlvbj4zMDAwMDAwLzEwMDAwPC90aWZm&#10;OllSZXNvbHV0aW9uPgogICAgICAgICA8dGlmZjpSZXNvbHV0aW9uVW5pdD4yPC90aWZmOlJlc29s&#10;dXRpb25Vbml0PgogICAgICAgICA8dGlmZjpOYXRpdmVEaWdlc3Q+MjU2LDI1NywyNTgsMjU5LDI2&#10;MiwyNzQsMjc3LDI4NCw1MzAsNTMxLDI4MiwyODMsMjk2LDMwMSwzMTgsMzE5LDUyOSw1MzIsMzA2&#10;LDI3MCwyNzEsMjcyLDMwNSwzMTUsMzM0MzI7MkEwQTc3MjEyNUVCQkM2NUNFQThBNUQyNDFFNzIz&#10;MjM8L3RpZmY6TmF0aXZlRGlnZXN0PgogICAgICA8L3JkZjpEZXNjcmlwdGlvbj4KICAgICAgPHJk&#10;ZjpEZXNjcmlwdGlvbiByZGY6YWJvdXQ9IiIKICAgICAgICAgICAgeG1sbnM6ZXhpZj0iaHR0cDov&#10;L25zLmFkb2JlLmNvbS9leGlmLzEuMC8iPgogICAgICAgICA8ZXhpZjpQaXhlbFhEaW1lbnNpb24+&#10;MjE3NzwvZXhpZjpQaXhlbFhEaW1lbnNpb24+CiAgICAgICAgIDxleGlmOlBpeGVsWURpbWVuc2lv&#10;bj42Mzg8L2V4aWY6UGl4ZWxZRGltZW5zaW9uPgogICAgICAgICA8ZXhpZjpDb2xvclNwYWNlPjE8&#10;L2V4aWY6Q29sb3JTcGFjZT4KICAgICAgICAgPGV4aWY6TmF0aXZlRGlnZXN0PjM2ODY0LDQwOTYw&#10;LDQwOTYxLDM3MTIxLDM3MTIyLDQwOTYyLDQwOTYzLDM3NTEwLDQwOTY0LDM2ODY3LDM2ODY4LDMz&#10;NDM0LDMzNDM3LDM0ODUwLDM0ODUyLDM0ODU1LDM0ODU2LDM3Mzc3LDM3Mzc4LDM3Mzc5LDM3Mzgw&#10;LDM3MzgxLDM3MzgyLDM3MzgzLDM3Mzg0LDM3Mzg1LDM3Mzg2LDM3Mzk2LDQxNDgzLDQxNDg0LDQx&#10;NDg2LDQxNDg3LDQxNDg4LDQxNDkyLDQxNDkzLDQxNDk1LDQxNzI4LDQxNzI5LDQxNzMwLDQxOTg1&#10;LDQxOTg2LDQxOTg3LDQxOTg4LDQxOTg5LDQxOTkwLDQxOTkxLDQxOTkyLDQxOTkzLDQxOTk0LDQx&#10;OTk1LDQxOTk2LDQyMDE2LDAsMiw0LDUsNiw3LDgsOSwxMCwxMSwxMiwxMywxNCwxNSwxNiwxNywx&#10;OCwyMCwyMiwyMywyNCwyNSwyNiwyNywyOCwzMDs1NzA4M0YzOTkzMjYzQTIxOTY3Qzk3RDMxM0Qx&#10;NUIxRTwvZXhpZjpOYXRpdmVEaWdlc3Q+CiAgICAgIDwvcmRmOkRlc2NyaXB0aW9uPgogICA8L3Jk&#10;ZjpSREY+CjwveDp4bXBtZXRhPg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Ao8P3hwYWNrZXQgZW5kPSJ3&#10;Ij8+/+IMWElDQ19QUk9GSUxFAAEBAAAMSExpbm8CEAAAbW50clJHQiBYWVogB84AAgAJAAYAMQAA&#10;YWNzcE1TRlQAAAAASUVDIHNSR0IAAAAAAAAAAAAAAAE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DkFkb2JlAGRAAAAAAf/bAIQAAQEBAQEB&#10;AQEBAQEBAQEBAQEBAQEBAQEBAQEBAQIBAQEBAQECAgICAgICAgICAgICAgMDAwMDAwMDAwMDAwMD&#10;AwEBAQEBAQECAQECAwICAgMDAwMDAwMDAwMDAwMDAwMDAwMDAwMDAwMDAwMDAwMDAwMDAwMDAwMD&#10;AwMDAwMDAwMD/8AAEQgCfgiBAwERAAIRAQMRAf/dAAQBEf/EAaIAAAAGAgMBAAAAAAAAAAAAAAcI&#10;BgUECQMKAgEACwEAAAYDAQEBAAAAAAAAAAAABgUEAwcCCAEJAAoLEAACAQMEAQMDAgMDAwIGCXUB&#10;AgMEEQUSBiEHEyIACDEUQTIjFQlRQhZhJDMXUnGBGGKRJUOhsfAmNHIKGcHRNSfhUzaC8ZKiRFRz&#10;RUY3R2MoVVZXGrLC0uLyZIN0k4Rlo7PD0+MpOGbzdSo5OkhJSlhZWmdoaWp2d3h5eoWGh4iJipSV&#10;lpeYmZqkpaanqKmqtLW2t7i5usTFxsfIycrU1dbX2Nna5OXm5+jp6vT19vf4+foRAAIBAwIEBAMF&#10;BAQEBgYFbQECAxEEIRIFMQYAIhNBUQcyYRRxCEKBI5EVUqFiFjMJsSTB0UNy8BfhgjQlklMYY0Tx&#10;orImNRlUNkVkJwpzg5NGdMLS4vJVZXVWN4SFo7PD0+PzKRqUpLTE1OT0laW1xdXl9ShHV2Y4doaW&#10;prbG1ub2Z3eHl6e3x9fn90hYaHiImKi4yNjo+DlJWWl5iZmpucnZ6fkqOkpaanqKmqq6ytrq+v/a&#10;AAwDAQACEQMRAD8A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Rf/kN8oujPiztOm3d3ZvzG7Ugy9YuJ2nt6KOpzW+N/bhmZYqP&#10;bHX+ycOk2TzGQnkeONKehppCpdWkMcd3Ag5e5X33mm7NpsluZSg1SPhYokHF5ZWokaAAklmHDFTj&#10;og5h5o2Pla0F3vU4iDnTGmWllfySKNavI5JAAUHjmgz0EXX0fyE+SzR7w7bwOZ+N3R9YI6ra/RUW&#10;RWDvbfOPkKT0uQ753bg53i23TyaQ52ft2pepKnxZXLPG9TiQb7geXuWq2e0SLuV8MPdUraxHgRax&#10;sKzEf8pEyhfOKEELN0UbeOYOZf8AHN2jbbbE5S1rS6lHEG6kU0hB/wCUeFi3lLKQWi6H7/Ze+gv+&#10;fH9Qf+i02X/9ReyD+sO//wDKdcf85pP+guj/APq/sP8Ayg2//OGP/oHr/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0nt17t2rsPbeZ3jvfc&#10;mB2ftLblBNlNwbn3PlqDA7fwmNpxeevy2YykkVPTwp/aklkVR/X2otLS6v7lLOxiaaaQhURFLOzH&#10;gFVQST8gOk93d2thbPeX0iwwxgs7uwVFA4lmYgAfMnqgXt3+ctv/AORvZtb8XP5S3UtR372g7S0m&#10;4fkFu+gqMV0v1zjmlFFVbqo6XIeB6ynpnaQx5HKNTUryxItHS5hZ443n7aPZrb+XNsXmn3auxt9r&#10;xS0jIa5mPERkiuknFUTUwBOt4SpIgPd/eO/5i3NuV/ae0N/dcHu5AVtoRwLgGmoDNHfSpIGhJtQB&#10;O58NP5buJ6O3UfkZ8lOxMz8rvmpn6LRne79/PJkMZsKGpR/PtLpPbtYohwmNhEskCVEMEc8iNIsS&#10;UVNM1EgI5z9yJt8tP6uctWy7TssZ7baLDSkcJLlxmVzQEgkqCBUuy6yNuTfbiHY7r+sXMlw2671I&#10;O65lyIq1rHbIcRoKkVADEE0CK2gWf+4w6k7r3v3Xuv/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TJndy7c2vRtkNzZ/CbdoESaRq7O5WhxFGsdNEZ6iRqnIS&#10;RoFjQF3OqyqLmw9vwW1zdP4dtG0jYwqljnAwATk8OmJ7m2tU8S5kWNfVmCjGTkkDA6Lruv5x/C3Y&#10;plTePy3+NO26iFagtRZfvHrSjyUhpFVqmKnxkuTFRLIgdLxxRM3qXj1C4itORudL6hs9ovZAaZW2&#10;mIzwq2igGDkmnQeu+d+TLGovN2s4yK4a5hBxxouupORgCvRddz/zjP5ZW0WlXK/MDrKrMPn1/wB2&#10;IN272U/bRiWTxNszG14kuDaPQTrN1TUwI9iO19nPc28oYtnmFafGY4uP/NR0p868PPoO3PvD7Z2l&#10;fF3iE0r8Akk4f800avypx8ugA3H/AMKDv5XmDZxjO5d57xCvCobbnTfZ9KrrJHreRP73YzFHTGfQ&#10;+oAk/pDL6vZ/bfd890Z/7Wyjh/09xAf+rbvx/wCLp0QXP3gfbCD+yvJJv9JbzD/q4icP+Kr0BG4P&#10;+FNP8v8AxOpMTsL5QbolKVPifGbA68oaPyxcU4qJc9u2klRJTyGSCQqtyyA2Un1v92X3AlzLcWUQ&#10;x8UsxPzppt2FR8yPt8+iK4+8vyBFiKC9lOfhiiA+VdU6nPyB+zy6BPPf8KlPjzTiX+6/xe7mzBEC&#10;tB/Ht07I22JKrUQ0Mpx7ZXRGBYiQaiTcaBa5O7f7rXMLU+q3S3TOdCSvj8/Dqflj7eiSf70PLy1+&#10;l2u4fGNTxJn8tdB88/Z0EGc/4VVUqmoi238H55gYP8lrs58h46Yx1RX61GKoNlS641NuFrFLD8r7&#10;N4PuqsaG53wDOQtpXHyY3Iof9qafPoon+9OoqLbZCcYLXdM/NRbGo/2wr8ugtyv/AAqc7hmkiOE+&#10;JHWuPiCMJ0yvZW6MzJJJq9LRS0mOoQgA4KlGJPNx9PZrF91nZwD4+7zMfLTCi/4Xav8ALorl+9Hv&#10;BI8DaYVHnqmdv8CL/l6DHKf8KhvmRNDOuE6F+M2PqGkBppcpje08xDFD5LlJ4KTctC0jaPTrWRBf&#10;1aben2aRfde5NBHj396w89LQL+wmFqfsP2+fRZL957nEqfAsLNT5ahOw/MCZa/tH2dILK/8ACmn+&#10;YLkft/s9h/FnA+Hy+T+Fdd9kTfdeTTo+4/jm8a22jSdHi0fqOrV6dK6L7svt9HXXcX0lf4pocfZp&#10;t14/Ovy6QS/eX9wJKaILGOn8MM2ft1XDcPlT59IvKf8ACkD+ZDkJo5aSt6NwaJF42p8X1ZJNDM2o&#10;t5pGzeTrJA1iFsjqtgPTe5K6L7t/tvGCHW5k+bT/AMu1FH8ukUv3jfceQ1RrZPksH/QTsf59JjKf&#10;8KIv5m2QhjipOwutMG6S+RqjF9RbQmmlXSV8Mi5qOsjC3Ia6IrXA9VrgqYvu7+2UZJe3mk+TXEn7&#10;e0qf59JpfvDe5kgolxCnzW3j/wCfgw/l0x/9BBn80X/n9O0P/RNdWf8A1q9v/wDA++13/KFJ/wBl&#10;E/8A1s6Y/wCCA9z/APlNj/7J4P8AoDqNWf8ACgX+aVU000EPeu2MfLKhVK2j6X6geppmv/nIUr8L&#10;PCT/AMtImH+Hu6fd+9rVYM1g7AeRubih+2kgP7COqv7/APuiylVvkUnzFvb1H2VjI/aD0mf+H5/5&#10;r/8A3lX/AOwN+N3/ANh/tT/rDe1H/Rq/7Obz/to6S/6+/ut/0df+zaz/AO2fp6xX8/z+ahj45Uq/&#10;kNhM60jqyS5XpTpGGSBQtjHEMJt6jQg/U61Y3+hA49sS+wPtXIQU25k/0tzc5/3qVv5dPxe/nulG&#10;CH3BZK/xW1tj/eYl/nXp1/6CDP5ov/P6dof+ia6s/wDrV7a/4H32u/5QpP8Ason/AOtnTv8AwQHu&#10;f/ymx/8AZPB/0B05Yv8A4UNfzPKCoear7R6+zcbQtEtJlOn9hxU8bs6uKhGwtLRy6wFKgNKUsxup&#10;Okq3L93n2wkXSlrKh9VuJa/Z3Mw/lX59ORfeE9zY2q91E49Gt4qfb2qp/nT5dKih/wCFHP8AMmpK&#10;qGonzPS2ThiLF6Gu6qp46WoBQqFmfG1tPOACQw8cym4FyRcFK/3cfbZ0KqlypPmJzUfZqUj9oPSp&#10;PvF+5CMGZ7ZgPIwCh/YwP7COllj/APhTD/MLoqpKip2l8Y8vCgcNQ5DrjfUVLKWQqrO+K3XSz3Un&#10;UumYC45BFwUUn3Z/b110rNeofUTRV/41Aw/l0sj+8r7go+porJx6GGWn/GZ1P8+lziv+FQXzbhaY&#10;5zpH4r5FWCfbjFbb7bwzRMCfIZmq94V4kBGnSFCWsblr8IZfuv8AJBp4F9fL66nt2/ZS3Wn8+l0X&#10;3nedgT49lYt6aUnX9tbhq/y6X+M/4VJ/IiKCmXM/F/pevqVcmslxm598YiCePzFlWmp6qStaI+Oy&#10;lmlkGoFrAHQC+X7rfLpY+Dulyo8tSRMRjzIC1z8hjHz6MIvvQ8whR42127Hz0vKoP2AlqY+Z9fl0&#10;J2K/4VU7jhklOb+EWEyERRRAmK+QVdh5I5NXqaWWr2bXBwRwFCKQebn6eyyX7qtsQPA3xlPnqtA3&#10;+C4X/L0ZxfenuQT4+yKw8tN2V/w27V/l0KeF/wCFUPWs5p/7xfDrfGLVqZWqzhe38DnjDWGMF4Kd&#10;a7A43yxhrgSsY2IAPjBOkFc33V9yWv0+8xPnGq3ZKj1NJXofln7ejSH70u2tT6jZ5VxnTcI1D6Cs&#10;SVHzx9nQr4L/AIVE/EOoNJ/eb4/fJDEBxL9+cFT9Y7iNMwVjAKQZDP4vzhiEDl/FpBYgNpAYon+6&#10;7zetfptws39NRmSvrWkT08+Ffy8jWD7z/KLU+p2+8T10iF6elKypXy9Pz8xiwH/ClP8Al15gQHI4&#10;r5FbU8sUkkgz/We3Kk0rIxVYZ/7r7hyQLOBdTEXWx9TKbgE9x92v3Fhr4b2ctP4JnFfmNcSfzp0c&#10;W/3kvbuaniLdxV/jhQ0+3RK/8q9DPgf+FAf8rPMIjZDvncm1S1Ms5jz3S/cdQ8crEA0bna+EyS+V&#10;bkkqxj4NpDxcmuPu/wDunCaR2CS5p2XNuPz75Ux/P5dHMHv97XTCsl+8WK91tcH8uyN8/wAvn0Ou&#10;A/nD/wAszckqw475g9XU7tPHTA58bn2rF5Jf0s0+6MfRoIx/alLaF/tMPZDcezvubbCsmzznFezR&#10;J/JHY1+XHo9g94PbS5NI94gGad2tP5ui4+fDoc9vfPv4M7rVDt75j/F3KSvBJVGjh756vTJRU0Uw&#10;p3nqcXPlEqYlDsq3liX9S/hluR3HIHPVof8AGNmvVFaVNrPSvGgYJQ/kejy3595Hux/i+8WTGlaC&#10;6hrThUqXqPzHRgdudldc7xdY9o7/ANk7pkeaanSPbm6sFnHeop6f7ueBVxk8pLpERK6jkJ6iAOfY&#10;eudt3GzFby3kixXvRlwTQHuAwTj7cdCC23Lbrw0tLiOU8Ox1bIFSO0ngM/Z0tvaLpb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FmVFZ3ZVRVLMzEKqqouzMx4AA+p9+44&#10;HXuGT1RT88f593xR+JxzexOpZ6b5L92UP3FC+E2VmqePrXamUjd6aSPePYtMtRDJNTSKfLjsRHUz&#10;a0aCokomOtZ25D9hOa+bNF/uwO2WTUOqRT40i8f04TQgEcHkKih1KHGOoM579+eVeVNdjtJG53q1&#10;GmNh4KNw/UmFQSDxSMMajSxQ56p26e+Nv8yn+exu/D9s/K3sLOdM/DmlycOUwuLw+Nn25tXL0kRO&#10;ui6W64qpJP4jUMNUX97NwSVSwiR/FPXGE0ImLeOZPbX2Js32nlS3W93krpZmId1PrczADQPPwIgp&#10;agqserxOoe2flv3J99LtN25quGs9nDalVVKIw9LaEk6z5ePKWC1NGfT4fW2v8Yvij0P8POssb1P0&#10;BsLGbK2zSLDNlKuNfvNy7uzCReObce89x1ANTka6Xn9yZ9ESkQ08cNOkcKYk8z8179zjubbtzBcN&#10;PKcKOCRr5JGg7UUegyT3MWYknLLlnlTYuT9sXadgt1giGWPF5G83kc9zsfU4A7VCqAAYr2HehF17&#10;37r3Xvfuvdf/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UWurqHGUs1dkqylx9FThWnrK6ohpKWBWcRq01ROVRQWIU&#10;FiOSB7ukbysEjUsx4ACpP5DqjyJEheQhVHEk0A/M9FL7A/mBfBzq3yJvv5bfHrBVcV/Jif8ASxsz&#10;J55QL3b+72Gq6iuIuCNQp7X4vfj2LNv9v+ed0obDaLuQH8XgSKn+9soX+fQU3Dn/AJI2vF/u1pGR&#10;+Hx42b/eFYt/LokW/v5/X8sDY/nioO8c/wBh11OGMlBsHqzsas1N4llSODLbkx2Lx0pYMADFWsoa&#10;6uykEexvYewPuhfUMlilup85Z4R+1Ud3H5r9legTf+/ntjY1Ed89ww8ooJj+xnREP5N9tOiU77/4&#10;VEfFPFPPF1x8e++96NE0qRz7rqNg7Bo6p43KLLA+OyOfmETgBlaWnR7H1RqRb2NrD7rvNcoB3LcL&#10;WGvlGJZSPtqkQqPkSPn0Cr/7z3KsRI27b7qanm5iiB+yjymh+YB9R0TTe/8Awqd7Zri463+IvXe1&#10;1+kbb37O3Lvwmzx3Z0wOM259VEvpDcFk5PjPkGVj91jaY/8AkpbvNL/zShSL1/ieb5fsPrgHXv3p&#10;N2f/AJJu0Qxf81Jnl9P4Uh+f7R6ZJ9vT/hSJ/Mf3Tr/gc3RHW+rTp/uX1dVV3j0+K+j/AEiZXP8A&#10;18b31X/zr2taLxjCy+7d7cWv9uLq5/5qTgev++Y4vX+Q+dQfe/eO9xrr+wNrbf8ANOAn0/368vp/&#10;M/KhR94/zmv5ne+g4zfy97BoRIhRv7nYjYfXZClFS6Hr/EYwqbKPUtje5vdmJF1n7M+2Fj/YbPE3&#10;/NRpZv8Aq7I/QSvPeT3Nvv7bd5V/5prFD/1ajToq28fmT8uuwzL/AH7+UnyI3ik2oNBuXujsbM0i&#10;oXkcQw0dfknijjUzS6Io0CKHYKoBI9iqz5N5Q26n0G1WkNPNLaFT5ZqEBJwMk1NOgtec483bhX67&#10;dLuavk9zMw88ULkAZOBgV6L1X5DIZWrlr8pXVmSrp/H562vqZqyrm8USwxeWpqGZ20oqot24UADg&#10;D2Io444kEcShVHAAAAefAdB6SSSVzJKxZjxJJJPlxPUP3fqnXvfuvde9+691737r3Xvfuvde9+69&#10;1737r3Xvfuvde9+691737r3Xvfuvde9+691737r3Xvfuvde9+691737r3Xvfuvde9+691737r3Xv&#10;fuvde9+691737r3Xvfuvde9+691737r3Xvfuvde9+691737r3XvfuvdCdtnu3ufZXh/ub252ftL7&#10;ZoWp/wC7O/t14HwNTxeCBof4VVxaSiehCtrLwLD2V3WybNe1+ttIZq8dcUb1rk11KeJ6NLbe95sq&#10;fR3c0VOGiV1pTAppYcB0Yza38yf+YHs3wLg/mf8AJYQ0y06U1Jme4d77noKeKkiMNPTwY/c1ZWQJ&#10;EqHT4ljCEBbqdK2Dl17a+395Xx9lsqmtStvEhNckkoqmvzrXoRWvuRz/AGdBBvN5QUoGuJHApgAB&#10;2YAfKlOjI7U/nn/zS9pCnhp/lJkM3RwLErUm6+tentyGoWGn+3jFRk8pt9669rOzJVqzuNTliTcN&#10;3fsX7W3dS21hCfOOa4SlTXCrKF/4zQDhToR2vvj7o2lAu6FwPJ4bd64plmiLf8ayeNejMbT/AOFK&#10;P8xbbscaZjH/AB436yAhpt2dZZ+jklJhSININjZ/CpcMrSDSoGp2BGgKqhm7+7X7dXJrC13b/KOZ&#10;D5/8Nik+z7B61JEtp95H3EtxSZbSf/mpC4/6tSx/b+fpQA0G0f8AhUz3fRSRnfnxQ6q3JCJFMqbR&#10;39u7ZMjw+ZWZI5czS7gCsYw6ByjAMQ2khSjBe8+6zsbj/EN2niP/AAyKOXy/otF5/wAsfPoUWn3o&#10;97Qj6/aoJB/wuWSPz/pLL5fzzTy6NFtH/hU301WmH+/nxK7N22GRTP8A3R7H2rvYxyGBmdYRmaDb&#10;+tRIEQM2glSz2BUIwXvPus7ylfoN3hl9PEheLz/ovLTH25x8wJ7T70ezPT6/aZo/Xw5kk8v6SxVz&#10;T0xn5E1mzf8AhSb/AC6NzGNc7TfIDrsu6JI+7ussRkIoruEaUnYOazblB+rhNRH9nV6fYUvfu2e4&#10;1rUwG0uf+aczD/q7HH/hp8+hVZ/eQ9u7mnji6t/+akKn/q1JJ/n+XRr9lfzsP5X++xTri/ljtPD1&#10;E/jV6beu1OyNhmlmdImeCoq94YaipvQZVVpY52iJDlZGVHICl77J+6FhUy7TI4HnHJDLUZyBHIzZ&#10;pwIB4VGR0K7L3q9sb6nhbtGhPlIk0VDjBMkarivEEjjQmh6Nrsn5qfDzsjwrsH5U/Hfd082kJRYD&#10;ubrzI5NWb9Mc+Lp8iamNzx6JIlbkccj2Eb3krnHbam/2q7hA83t5gv5MUoftB6FllzpyfuVPoN1t&#10;JifJbiIt+ah6j7COjIUNdQ5OlhrsbWUuQoqgM0FZQ1ENXSzqrmNmhqICyMAwKkqTyCPYceN4mKSK&#10;VYcQRQj8j0I0kSVA8ZDKeBBqD+Y6le6dX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qovnH/OQ+G/wfXKbZz27j233NRx1EcPTvVtVQZrM47IRgpHT763&#10;FrOOwCrJo80VXK9cI28sNBUAWMr8jezfOXPGm6gh+ksmp/jE4KqR6xJTXLjgVAjrgyL1FXO/vFyd&#10;yRqtp5vq70V/xeAhmB9JXroizxDEyUyI261CPlT/ADWPn9/M23fTdI7Hpc/tfZm961sNt/46dC02&#10;cq63eEcjGdaTeeXogcpuArGgkqY5vDjlEfn+yg0M/vL3lX2p5A9srM75fFJZoBqe8uioEflWNT2R&#10;ZNFI1SGunW1QOsReafdTn73MvBsliHihnOlLS1DEyedJGHfLgVINIxTVoWhPV3v8s/8A4Tx7Q6zb&#10;b3dXzsp8N2Fv+E0+VwXx+pZqfMdcbTqFKVNLL2NkIiYtw10TDTJjIS2KQhllbJo48UIe5n3h7zcx&#10;JsvIha3tzVWuzVZpBkHwRxhU+Tn9U4IERGZt9tfu92m2eHvXPQW4uBRltBRoYzxHjHhKw80H6QyC&#10;ZQcbSFLS0tDS01FRU0FHRUcENLSUlLDHT0tLS08Yhp6amp4QESNEAVEUAKAAAAPeLju0jF3JZmNS&#10;TkkniSfMnrKBEWNQiABQKADAAHAAeQHWf3Xq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x7T+YXxR6Q+9Ttz5IdI9eVuPsKnD&#10;7o7M2hjNxazyIKfbctX/ABCaW128UNM72BbTYEgR7VyfzXvmk7RttzcK3BkhkZPtLhdAHzJA6Dm6&#10;c4cq7JqG77lbW7LxV5o1f7AmrWT8gCeq3+0v+FBP8szrf7qHEdqbz7cyFIl5Mf1b1nuiq8kvBEFL&#10;md8R4LGTEqQ2uKuaMcqXDgqJI2v7vvubuVDNax2inznmQfmViMrj81r8qdRzunv/AO2m21EN1Jds&#10;PKCFz+QaURIfyanzr1XX2d/wqb65onqYOmfiVvXcqM5WjyvZ3Y+C2Q8UdgRPU7f2rQbgEjE3XxLk&#10;0A4byG2kyLtn3WdxcBt53eOL1WGFpfyDyNFT7dB9KefUd7n96PbkJXZtpkk9GmmWP8yiLLX7NY+3&#10;y6r07J/4Uv8Az13Z9zTbE2h0F1TRP9yKSqxOzdw7r3FAs3ELT1+8MvVY+V4QAUK4mNS1y6spCrIe&#10;2/do5CtKNfzXV22KhpEjQ+tBHGriv/NQ/I+fUfbl95Tny7qthDa2q5oVjeRx9pkkZDT/AJpj5jy6&#10;IH2R/OA/mW9ptOdxfL/tbDpO4bxdb1WG6jWFVj8SRwSdWUeHkUBf9rux9bFn9Xsfbb7P+2m1AfTb&#10;PA9P9/Brj9vjtIP5fIYx0Adx93vcrdK/UbvOlf8AfJW3/Z4Cxn+fzOeiI707O7K7IqVrexOwt8b9&#10;rEfyLV703Zn901KyWYeRZ85UTuG9Tc3vyf6n2PLLa9t21dG3W8VuvpHGiD9igdAW93PctybXuNxL&#10;OfWSRnP7WJ6Q/td0h697917r3v3Xuve/de697917r3v3Xuve/de697917r3v3Xuve/de697917r3&#10;v3Xuve/de697917r3v3Xuve/de697917r3v3Xuve/de697917r3v3Xuve/de697917r3v3Xuve/d&#10;e697917r3v3Xuve/de697917r3v3Xuve/de697917r3v3Xuve/de697917r3v3Xuve/de697917r&#10;3v3Xuve/de697917r3v3Xuve/de697917r3v3Xuve/de6VG2N7702RVGu2Zu/dG0a1mDNWbYz+Ww&#10;FUzKjRqxqMVNE5IVmUG/0JH5PtLdWNlfJ4d7Cky+jorj9jA9KrW+vbJtdlM8LeqOyH9qkdG22P8A&#10;zK/5gXXRjG1vmP8AIiOCG3goM72juneOKgAcyaYMPvCor6VAWYsypCAxN2B9hG+9tPb/AHGv1WzW&#10;lTxKwJGx+1owrH9vQtsfcnn/AG7/AHF3i7AHANO8ij7FkLKP2dHG2N/woD/mf7OEMeS7p2v2FSwM&#10;uim3z1P1zIWjDK3imr9p4/E1kgOlgXkqS9mb18JpB1993/2vvKmOye3J84p5v5CR5FH5CmOHGows&#10;ff73Os6CS9S4A8pYIf5mNI2P5muePChyNi/8Kh/llixBH2N8f/j/ALzji8SPNtV+wdhV1TFGkau8&#10;82QyuegEzlZWZ4qZIwWXTEoSzA2/+69ynLU7duF3CT/vzwpQOPABIjQY4sTjjnAxsfvPc1xUG47f&#10;azU/g8WInhxq8oqc8ABnhjJzdh/8Kneqq4xJ2d8RewdrL+mefYfZ23N+k2ja8sVJuDGbbtqcL+2Z&#10;jpBPrYqNQMv/ALrG6x1O17vFL6CWF4v5o837afkK4GVh96TanoNz2iWL1MUyS/ydIf2V/P1OpsT/&#10;AIUb/wAtjd7wLuDO9zdWrMYxJJvvqmsyCUoeRUZpx1lWbjYhASzeJXNgdIZrAgq/+7l7lWYJt47a&#10;6p/vqcCv2eMsP86dDSx+8X7b3ZAuJLi1r/v2Amn2+C038q9HW2D/ADZP5b3ZPg/u58x+k6E1KqYk&#10;31uV+rZDqiaVUki7NhxDIxCkaHAbUQltTKCCtw9pvcjba/U7NctT/fSeP/1ZMn+rPDoaWHuv7cbl&#10;T6beLZa/79fwP+rwjp+fnjj0dLZfaHWfZEBquu+xNi79pRG0xqdl7twG6YBCpRWlM2DqJ10gyIC1&#10;7epf6j2Cr3a9z21tG420tueFJI3Q/sYD0PQ0st02zcl1bdcRTjjWORHH/GSfUdLr2h6X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VY/zU/m4/C/4Px5PB7/AOwk352zRJIkXTHVrUW6d7wVqqQkG6ZVmjx+BAYo0i5ashqD&#10;G3kgpqi2kydyV7R86c8FZ9vt/AtG/wCJM9UiI9UwXl+Xhqy1wzLx6jPnT3a5M5IDQX9x492v/EeC&#10;jyg+j5CRfPxGVqZVW4dagvzg/nyfMX5aw5nZexMinxp6byXlpZNo9a5Wrfe+exrtxT7w7SKU9dKH&#10;UtHNT4mHHU00bGKognHqOX3I/sNydykUvb9f3nernxJlHhK3rHBUqPUGQyMDlWXrETnf325w5sD2&#10;Vi37ts2x4cLHxWHpJPQMfQiMRqRhlbou/wAAP5VPyf8A5hGejyOx8R/cTpmkyUlJurvfelFVjaVH&#10;NTuDkMZtajQx1GfyqAm9HRMIo3KLW1VGsiORF7ge6vK/t7bmO+fx70iqWsZHiEHgznIiT+k2SK6E&#10;ehHQe5B9q+Z/cGcSWKeBZg0e6kB8MEcVQYMr/wBFcA01ulQet7/4K/y3PjN8ANnDEdP7WXJ7/wAt&#10;jIKHfPcm6Yqav7C3iystRU0xr1UJjcYZkR4sTj1jgGiNpvuKhDUNghz17k8ze4F5428S6bdGJit0&#10;qIo/IGn43oaGR6tkhdKnSM6+RvbjlrkGz8HZ4tVw6gS3D0MsnmRX8CVyI0ouATqYaifv2AOh7173&#10;7r3Xvfuvde9+691737r3Xvfuvdf/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0FXaHenSnS&#10;WO/i3cfbvWfVWONO9VHV9h7521s6KohRihak/vBU05mJYaFWIMWb0qCxA9mu17Fve9yeDs1nNdtW&#10;lIYnkofnoU09c+Weirc982XZI/F3i7htVpWssqR1Hy1sK+mPPHVXfb/8/P8Aln9T/dU1D3Fnu3sx&#10;R+TyYfqDYm4c/wCVk1BVpdybiTE4ObUVspiyrDkEkKQfco7P7B+5m7UaSzWzQ/iuJUT9qIZJR+cf&#10;8+ow3f369tdpqqXjXbj8NvE7/sdxHEfyfqrXt3/hUzhIvPR9C/E/K193k+13F272BSYnxxrxD59m&#10;bMpK3WXuGbTnlCW0jXq1LKW0fdZnNH37dlX1S3iLfskkZaf84jX5ecXbv96OAVTYdpZvR7iUL+2O&#10;NW/6uinz4isPtr/hRJ/Mm7HlqU2pvDrPpHHzgxLRdZda4eunWD9Ivle0H3HUrKy/rlgki9VzGsYs&#10;BJ+0/d29tttAN3DNfMPOaZgK/wClg8EU9AQfnXqMt2+8N7kbiSLWaGyU+UMKk0/00/jGvzBHyp1W&#10;X2t80/l13itRD238l+79+4+pLNJg8/2Vuuo2ypcEP9vteOqTHRAgkERUqgjj6e5N2rkrlDYyG2jb&#10;La3YfiSGMP8Am+nWfzbqNN1505u3yq7tuVzOp/C80hT8k1aB+SjosfsT9Bj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s9LVVVDUwVlFUz0dXTSJNTVVLNJT1NPNGdSSwTxEMjKeQykEe6squpRwCDgg5B+0dWV2&#10;Rg6EgjIIwR9h6NPsH52/NTq7wJsD5YfIfbFJTsrR4mg7e30+BJWVpl823qqukoZBqZ2tJTsPU3+q&#10;a4Vv+ROSt0qdw2m0lJ/EbeLV6fGFDD8j5D06FNhz1zptdBYbtdxAfhFxLp/3gsVP5j16PD19/Pu/&#10;mgbCMEVV33jOwMdThFTG9g9Zdc5YMEXSfPmcRjaDKSFuNRkr2NxcWJbUB9w9hPa+/qVsGt2PnFNM&#10;v7FZ3QfknQ32/wB+fc6woGv1uFHlLDC37WVFc/m/R5OvP+FRHynxH28fZ/x66K31DECksu0K3fXX&#10;WRqgItKSTT5Ku3DTrIX9TmOkVSOFRfqANuP3XeVZqna9xuoCf9+CKYD8gsJp9rE/M9Djb/vP80w0&#10;G57fazgf77MsJP5lpRX7FA+Q6PX17/wqT+PWT8I7V+L/AHHspnKiY7B3XsrsyOEGIFmVtwf3UZwH&#10;1L+gHSA1rnQALuP3W+YYq/urdLef/mrHJD/xzx/L+ePn0Odv+9Dy/LT967XcQ+vhPHN/x/wPP+X7&#10;Oj29e/8ACgH+WHvrwxZPubdHWtbUFVioewurN/U/qMQlImym0aLMY+ILdlLTViLqUgE3QsBNx+7/&#10;AO59hUxWSXKjzhniP7FkaNz+Snj9tB1t/v8Ae2V9QS3r2zHylglH/Go1kQfmw/wdHw65+enwo7ba&#10;CDrv5X/H7c9fUkLBhaXtbZlLuNyYROP9+1kauHIAaT9TTAXDL+pGAAe48hc7bRVtx2m7iUcWMEhT&#10;0+MKU/416eo6He3c+clbsQu3braSseCieMP6/AWD/wAvX0PRraWqpa6mgrKKpgrKSpjSamqqWaOo&#10;pqiGQaklgniJV1YchlJB9hRlZGKOCCMEHBH2joVK6uodCCDkEZB+w9Z/der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VVHzO/nJfCT4YLmdvbh7Bi7W7bxbTUp6h6kmodz7hosnGCpo93Z&#10;tJVxWEMb6PuIa6rFYqNrio5raTK3Jns3zvzoUuLe3+ktHz9RcVRCvrGtNclRwKroJwXXj1FfOXvF&#10;yTyZrt7i4+qu1x9PBR3DekjV0R08wzawMhG61J/mp/Ps+aHyrjye0tgZVPjH1NXJJTS7X6ty9b/f&#10;fNUUqlXh3T2oyU2QkDKzxyQYmHHU8sbeOeGe2o5a8lewnJfKhW73BP3ndrnXOo8JT6pBUoPUGQyM&#10;DlSvWJvOnvxznzUGtLB/3ZaNjRAx8Vh6PPQOfQiMRqRhlbj1TVs7Zu9ezt34XZWxNtbi31vnduTT&#10;G4HbO28ZX5/ce4MtVkutNj8bQJLPPK1mdtKk2DM1gCRMt5e2W2Wb3t/KkEEK1d3YIiKPMk0AH/Fd&#10;Q5Z2d7ud2llYxPPPM1FRFLu7HyCipJ/4vrbg/lxf8Jy6bHPgu3vn88FfWRtR5XC/G/bmWE2Op3CC&#10;eNe2d2YiTTUsrn14fDzmElR566eN5aUYj+4/3jWkEmz8gVUZVrx1yfL9CNhj5SSDVntRSA/WWntz&#10;93VYzHu/P1GOGWzRqgef68inPzjjOnHc7AletsjbO2Nt7L2/htp7PwGG2ttbbuPpsTgNubdxlHhs&#10;HhcXRRiGkx2KxWOSOCngiUBUiiRVUcAe8Trm6ub24e7vJGllkJZ3dizMx4lmJJJPmSa9ZXW1rbWV&#10;ulpZxrFFGAqIihVVRwCqAAAPIAdPntjp/r3v3Xuve/de697917r3v3Xuve/de697917r/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Re+6fll8ZPjpDJJ3n331R1bULAtTHiN4b3wOK3HWwuvkRsZteSY5GrJX1BaWlkJHIFv&#10;Yh2XlPmfmNqbFYT3QrTVHE7ID/Semhf9sw6D+9c2cs8uiu+X8FqaV0ySqrkf0Urrb/aqeqhu6v8A&#10;hSB/L763aqouuB2v35lImaKCfZWy32pthpkNnFVmuypcTViO4IWWlxlQGNit0Or3L2yfdv8AcHcq&#10;PuXgbep4iSTxHp8lhEi1+TOv7cdRFvX3jfb/AG2qbd49+w4GOPw0r82mMbU+ao37M9VH91f8KhPk&#10;buRqqj6F+PvVXVlBIWijyu/8xuHtbciRKfRV0Yxv93MfBK9gxjno6tEBKXcgSe5c2X7r3LlsA+/b&#10;hPdMPwxKkCfYdXjOR8wyE8ccOom3r7z3MVzVNh2+C1U/ilZ53+0U8FAfkVcDhnj1Ur3L/Ns/mL96&#10;tWR70+VvZ+KxlYSHwXW2QpOpcMKa500UlL1rDi2niANiKuSVnsDIznn3LWze0ntzsVDZbTA7L+KY&#10;Gdq+tZi9D/pQKeVOom3n3Z9xN9qL3dZkU/hhIgWnpSEJUf6YmvnXqvbKZXKZvIVeWzWSr8vla+Zq&#10;iuyeUrKjIZCtqH/XPV1tWzySOfyzsSf6+5CiiigjEMKhEXAVQAAPQAYHUfSyyzyGWZi7tksxJJPq&#10;ScnqB7c6b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EfYPcfbvVNSK3q7tTsfrasWYVC1ewd8bn2dUrUKLLOJ9u1VM4cfhr3/&#10;AMfZbuGzbRuy6N0tYbleFJYkkFPSjqejKw3jd9qbXtd1NbGtaxSvGa+tUYZ6Pb1t/OR/mZdWfbJg&#10;Plx2Pnaen+2V6bsmLbXbH3UNNx4Kmt7KoMrVfuLdZJUqFla+ryBwrACbl7N+2e61NxtEMZNcw64K&#10;E+YELIuPIEEfKmOh1tvvF7l7XQQbtNIBTE2ieoHkTMrtnzIIPzrno/XXX/Cmb52bYWmpd97B+PvZ&#10;1HH/AMCa2r2nuvaW5Kn9zV6a/bWajx0fpJXjEH+yfwwYA7j92bkS6q1hcXdqTwAkjkQfk8Zc/wDO&#10;T/YHu3feW56taLfW9pdKOJMckbn80kCD/nH0fnrf/hU7sGr8EHbvxF3ft/TdanJ9b9nYXd/m/Kyw&#10;YPc+Mwfi+pBjbIyfS+vnSoB3L7rF+lW2jd45PRZoWjp9rI8tft0D7Oh7tv3pLB6Lu+0SR+rQzLJX&#10;7FdIqfZrP29H+63/AOFEf8tDfZp03Bvns/qKaoMaCLsjqrP1QiklW6pUVXWLbkgQBrI0jS6FPqLB&#10;AWEf7l93f3MsKm3ggvAP98zoP2CbwSfspX5Vx0Ptt+8N7a31BcTzWhP+/oHP7TD4wH21p86Z6sC6&#10;1/mHfBbt2OmPX/y26BzNXVxeaDC1fZu19u7maLWIy7bV3NUUeSUBioOulFiVvbULx/uXt5z1tBP7&#10;w2i6QDiwhd0/3tAyf8a6H+2+4XI27gfu/drVyeCmZEf/AHhyr/8AGejf0dZR5CmhraCqpq6jqUEl&#10;PV0c8VTTTxk2DwzwlkYf4qSPYPdHjYpICrDiCKEfkehejpIoeMhlPAg1B+wjqT7r1b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jVlZR46jqshkKqmoKCg&#10;pp6yurqyeKlo6OjpYjPU1VVUzlUjjjRWeSR2CqoJJAHuyI8jiOMFmYgAAVJJwAAMkk8B1V3SNDJI&#10;QqqCSSaAAZJJOAAOJ6o/+Yf8/r4QfGdcltzrfOzfKHsyk88CYHqfIUrbBx9YkWuH+PdszpLjGhdv&#10;QxwaZSVGBWSKP6+5w5O9ged+ZtNzuUf7rtTQ65wfFI89MAo9fP8AVMQI4E9Qjzh7+ckctBrfbZP3&#10;pcio0wEeED5apzVKeX6QlI8wOtUz5kfzr/nJ8wP4pt2p37/oT6qrnaNes+mpq/bMFbRfoWn3TvIS&#10;tmsprW33EElZHRSN6loo+FGVnJvsnyNyfpuFt/rrtf8ARrgByD6pHTw0p5EKXAxrPWK3OPvTzxzf&#10;qt2n+itW/wBBt6oCPR5K+I9fMFghP4B1UZ7l3qJOrV/5fn8oX5SfPrIY/cWCxJ6q6IFasOY7t3vj&#10;atMRVQRSBa2Dr7AFoajcNWg1KPt5IqNJFMdRXQPZTFPuD7vcrcgxtbzv9Xf07baJhqB8jK+REv2g&#10;uRlUYdSpyB7R80c+yLcQJ9LYV7rmQHSR5iJMGVvsIQHDOp63mfg1/LV+L3wE2slB0/tBMr2FkMbF&#10;Q7w7m3dFS5TsXdLX8tVTpkQix4zHvJYrjMYkMBCRNP8AcTp52wa559yuaOf7rxN4m0W6msdvHVYU&#10;9DStXen43JbJ06VOnrOLkf225X5CtfD2iHXcMKSXElGmf1FaURK/gQBcDVqYauj/APuP+h91737r&#10;3Xvfuvde9+691737r3Xvfuvde9+691737r3Xvfuvdf/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ITsPtLrLqPAy7q7V7E2P1ptmHyeXcO/t14LZ+FQx&#10;R+WRTlNwT08NwvJXXe349r9u2rc93uBa7Vby3Mp/BFG0jf7ygJ/l0h3DdNs2mA3W63EVtEPxyyLG&#10;v+9OQP59VD97/wDCgT+XD0wKyi292HuvvncNIZYWw/TG0KvJ0AqVbxxFt4bwkw2GmgJ9TTUFfU2Q&#10;EqjtpRpd2H7v3uPvWl7i3jsIz+K5kCmn/NOMSSA/JlXPmMkRHvvv97c7NqS3uHv5B+G3jJFf+akh&#10;jjI+as2PI4Bpg70/4VEd2Z5avHfHb46df9cUziaCHcnaG4Mx2TnWjcWjr6PC4JcDQ0k6/URTyV8Y&#10;P11jj3NGxfdd2S3pJzFuMtyeOiBFhX7CzeKzD5gRn7OoZ3z7z+9T1j5d26K2HDXO7TN9oVfCVT8i&#10;ZB9vVNveX81v+YV8hvuqfsL5Tdm0mFq/LHNtjrzJQdU7ZmpJOBQV+I62ixcddCotZch5ySAzMz+r&#10;3Mmx+1Pt7y9Rtu2qEuPxzKZ3B9Q0xcqf9Jp9OHUO757q+4PMNV3DdJgh/BERAlPQrCEDD/T6vXj1&#10;X1UVFRV1E9XVzzVVVVTS1FTU1ErzVFRUTOZJp55pCWd3YlmZiSSSSb+5BVVRQiCgGABgADyHUfsz&#10;OxdzUnJJySTxJPWH3bqv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CHsHt3tfqmtXJdXdndh9bZFJ/ukr9g703Js6tSqMYiNStVt6ppnEmgBdYa9gBe3s&#10;uv8AaNp3VPC3S1huVpSksaSCnpR1Ip0Y2G77rtT+Jtd1LbNWtYpHjNfWqMDXo/PW/wDOZ/madXCn&#10;jwfy07Az9LAscb03ZFFtTtQ1MMbajHUV/YmPydZdvo0qVKy2+jj2Ady9mfbLdKmfaIoyfOEyQU+w&#10;Qui/kQR8uh7tvvJ7l7XQQbtLIB5TBJ6/aZkdvzBB+fVhHWv/AApx+a223pqfsjqvoHs3Gxy66mop&#10;cLvDYu5qmMoFMS5PGZarx0YuNQIw5Ny17jSFj3cvux8lXILbbd3Vqx4AtHKg/wBq0auf+cn+zIG2&#10;/eZ50tiF3K1tblfMhZInP+2WRkH/ADj/ANiwXrT/AIVL9K5EQp3F8VO0tnERKJ6nrTe+0+yhJMGC&#10;u8NFumHaehWF3CNUMVPo1NbWY+3P7rW9x1Oz7rBN6CaKSHH2oZ/8A9aDh1IG2/ei2WSg3jap4fUw&#10;yxzfycQf4T6VPHqwvrP+fx/LG7Famp6/urP9Y5KrkSKHHdmda72xahnNr1Od25SZXEwKP7Tz5BFH&#10;9fcebn7A+523VaOyS6UecM0TfsV2SQ/YEPUhbZ79+2W4kLJevaseAmhkX9rIrxj83HVhXWnzH+Jn&#10;ciU56r+SvRe/Kiq1CPG7a7S2Zkc2jIbNHU4GKs+9hf6NomgVtJVraWBMe7nydzbsxP712y6twPN4&#10;JAv5Np0kfME9SBtvOPKe8gfurcracnySeMt+a6tQ+wgdGR9hvoS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0FXb/eXTnx/wBpz767t7O2R1ZtKAtGM3vfcWNwFLV1KrrFBjFr5Fkq6phbx0tKkkzkgIjEgezX&#10;Z9j3nmC7FhslrLdTH8MSFyB6tQUVfVmIA8z0Vbvvmz7BaG+3u6jtYh+KVwgJ9Fqas3oq1J8h1rmf&#10;Lf8A4Uz9J7HGR2z8PetMn3XuCNpoIOx+xYcrsbrOndWIirsbtgiLcOWja1mhqVw5AYMJWsVORvKP&#10;3Zt7vtNzzhcrZR8TDDplmPyZ8xRn5r43pQcesdebfvLbJY6rblC2a9k4CabVFCPmExLIPkfB9anh&#10;1q8/K/8AmOfMb5pVky97dzbhy21Gm8tJ1ntpl2h1lQBJVmpwNm4LxU9ZJCygxVeT+6ql/wCO/PvK&#10;HlP245O5LQfuKyRJaZmf9SY+R/UapUHzVNK/0esYua/cbnHnNyN9vHeLyhT9OEen6a0DEeTPqb+l&#10;0R72OOgP0MHRvQHc3yV7AxfV3RfXW5eyt8Zdg0OG25QmdaKkEixTZXOZKYpSY6hiLL566unip47j&#10;XItx7J985g2blrb33TfblLaBOLOaVP8ACq5Z2PkqgsfIdHGx7BvPMm4Jtex273M78FQVoP4mJoqK&#10;PNmIUeZ63G/5eX/CdPqzqI4LtL5sVWG7q7FiWkyVB05jfJP09tWqKrOsG7JZ1SXc9VC1lkgkSLGX&#10;8kbwZCMpN7w49w/vF7ru/ibVySGsrY1BuGxcSDhWOlRAp8iKy8CGjNR1mF7e/d32vaPD3TnUre3A&#10;oRbjNuh40krQzMPMGkXEFZBQ9bNGOx2PxGPocTiaGjxmLxlHTY7G43HU0NFj8fj6KFaajoaGjplW&#10;OGGGNVjiijUKqgKoAAHvGaSSSaRpZWLOxJZiSSSTUkk5JJySck9ZLxxxwxrFEoVVAAAAAAAoAAMA&#10;AYAGAOpnunV+ve/de697917r3v3Xuve/de697917r3v3Xuve/de697917r3v3Xuv/9ff49+69173&#10;7r3Xvfuvde9+691737r3Xvfuvde9+691737r3Xvfuvde9+691737r3Xvfuvde9+691737r3Xvfuv&#10;de9+691737r3Xvfuvde9+691737r3Xvfuvde9+691737r3Xvfuvde9+691737r3Xvfuvde9+6917&#10;37r3Xvfuvde9+691737r3Xvfuvde9+691737r3Xvfuvde9+691737r3Xvfuvde9+691737r3Xvfu&#10;vde9+691737r3Xvfuvde9+691737r3Xvfuvde9+690T35BfzAPhh8WhWw96fI3rPZWaoFZqrZ8ea&#10;O6N/x6WCf8y+2emQzZBY21fYafrc2BsMOX/b/nTmnS2xbbNOjcJNOiL/AJyyFI/+NdA/mDn/AJM5&#10;X1Lvm4wwuvGPVrl/5xRh5P8AjPVG/wAgf+FP3QW1zWYr43dE7+7ZyEeqGHdHYmTx/WO0/LrYCtoc&#10;ZQrl8rWQ6QpEdTDj5CSQdOkFpy5f+7Bv91pl5kv4rRTnRCpmk+wsfDRT81Mg+3yhDmD7zmwWtYuX&#10;LGW7bhrmYQx/aFHiOw+REZ+zzpB7+/n7/wAxzvAVuPwnZeA6G21WCaJsJ0jtmDAZDwM37DHe+4pM&#10;pnoZ0XhpaDJUysbt419KrN+wewXtxsemSe2e/lH4rly4r5/pIEiI+TI1PXqEt/8Afv3G3zVHBcpY&#10;RN+G2QIaeX6rl5Qfmrr9nVQ++Owt/dm56o3V2Tvjd/YO6Ky/3e5N8blzW7M9VapDK33GYz09RUPd&#10;mZjqkPJJ+pPuXrHb7DbLcWm2wR28S8EiRY0H2KgAH7Oojvtwv9znN1uU8lxKeLyu0jH7WYkn9vSQ&#10;9rOkf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PXWfyn+TPTHhXqP5Cd19aQ&#10;wJBElHsfs/em2cc0FL/mKWfGYitip5YV+ghkiZLcabeyDc+VeWd6qd32+2uSa5lgjc1PEhmUkH5g&#10;16Pts5p5m2an7p3C5tgKYimkQUHAFVYAj5EU6sM6y/nyfzO+tjTwS9+0vYuKp2Vhiezev9i7jExC&#10;qhFRuCjoKPMuCFAIOTte7CzMxMebn7De2O5VYbebZz+KGWVP2IWaMf7x/LqQts99vc3baKb8XCD8&#10;M0UT/tcKsn/G/wCfVh3Wf/CpL5AYkQJ3B8YOot9qg0Tzdd7s3h1dPL6iFl07hG7EDabagFCswJGg&#10;EKsebn91vl+ap2fdLiD5TRxzj/jHgH/V59SFtv3od/ioN32u3n9fBkkgP/G/HH+ry6sO6z/4U6/D&#10;LcawU/ZvUXffWWQlWLy1ONxuz9/7bpmYATiTJUeTx+QYKSdJTEHUoJIVrIY83P7sXOdsS22XlrdK&#10;PJjJE59MFHT9smPnx6kLbfvNcm3NF3O0urZj5gRyoPXIdH/ZH+zh1Yh1l/Oa/lmdrPBBgvllsHbt&#10;ZNMlO9L2bRbp6nSmmkAYLPk+xqDGUOgAjVOlU0Q+hkBBAjvc/Zn3N2kFp9plkAzWEpPUfJYXdvyK&#10;g/LqQts95PbTdSFg3aKMnFJg8FD82mVF/MMR8+j/AOw+1+re06AZTrHsnYPY2MKNIMjsPeO3d30B&#10;jVxGzis2/U1EdgxCk6rXIH19gC/2ndNqk8LdLaW2b0ljeM/scA9D+w3Xa90j8XbLmK5X1ikSQftQ&#10;kdL72X9L+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qsT5T/AM4P&#10;4D/Er7/F727qxW/d+UPmjfrTpr7Xsfd8dXBxLQZebFTLicTODpvBmcnSSEEMqsPcncq+z/P3NumW&#10;ysmt4Gp+tcVhjofNdQ8SQfONHHqeoy5p93+QuU9UV7erPOtf0bek0lR5MVPhxn5SOh9B1rV/K3/h&#10;S78lexzk9ufFnYG2/j7tiby09NvPca0XY3aU8OoqlZTR5KBcDjWkQ+unOOr3jPMdXcBveSvKn3aO&#10;Wtt03PNNw+4SjJjSsMA+RofFeh89cYPmnWNvNX3lOZNx1W/K1um3xHAkek05+YqPCSo8tEhHk/Wv&#10;N2n3D2t3huyr313H2PvXs/eFdqWfcW+ty5bc2UWAyNKlFS1OWllMFNGWIhpYNEUS2WNFUADIbatn&#10;2nY7QWOzW0drCvBIkVFr6kKBUnzY1J4kk9Y+bpvG673dm+3i5kupm4vK7O1PQFiaAeSigHAADoOP&#10;Zl0W9ZqenqKuogpKSCaqqqqaKnpqanieaoqKiZxHDBBDGCzu7EKqqCSSABf3VmVFLuaAZJOAAPM9&#10;WVWdgiCpOABkkngAOti/+X5/wnm76+QZwnZPyvqMz8dOoqkQV9PsySijTvDeNFIqyRxLg8mjQ7ag&#10;kBOqfLxSVildIxumRZ0x09wfvDbDy9r23lMLuN4KgyV/xaM/6ZTWYj0jITz8Wo0nInkD7vm/cwaN&#10;y5rLbdaGhEdP8ZkH+lYUhB9ZAX8vDodQ3MfjV8T/AI+fEPYNP1v8e+stvdebeXxS5Sox8D1W4905&#10;CJNH8X3fumvMuQylUQSFlrKh/GlooRHCqRrhnzLzZzDzfuB3LmG6e4k/CCaIg/hjQURF+SgVOTUk&#10;nrMjlvlTl/lGwG28v2yW8f4iBV3P8Ujmru3zYmgwKAAdGJ9h3oQ9e9+691737r3Xvfuvde9+6917&#10;37r3Xvfuvde9+691737r3Xvfuvde9+691737r3X/0N/j37r3Xvfuvde9+691737r3Xvfuvde9+69&#10;1737r3Xvfuvde9+691737r3Xvfuvde9+691737r3Xvfuvde9+691737r3Xvfuvde9+691737r3Xv&#10;fuvde9+691737r3Xvfuvde9+691737r3Xvfuvde9+691737r3Xvfuvde9+691737r3Xvfuvde9+6&#10;91737r3Xvfuvde9+691737r3Xvfuvde9+691737r3Xvfuvde9+691737r3Xvfuvde9+691737r3V&#10;dXyQ/mwfAT4tCvoeyPkRs7LbsoVdX2B1pO/Zm8/vEYg46vx2zxVQY2cgFgMxU0i2sdXqTVIvLftP&#10;z/zTpfbdukSFv9FmHgx09QZNJcf801c/LB6jvmP3W5C5X1JuW4xvKv8AoUJ8aSvoRHqCH/moyD55&#10;HVDHyM/4VFzGStxHxO+OUaxAyJR7677yzPJIpQorjrbYdSoQhrOjvuVrjhoQSbTzy5910UWbmzcs&#10;+cVqv/WaVc+lBCPkeoI5i+8+atDypt2PKW6b/rDE38/GPzHVEHyH/mw/zAfk395R9jfJHfGM2xWP&#10;ODsjrWog6u2l9nNqH8MrsfsZKKXJQKGIUZeerc8FnYqpE8cu+0/t/wAsaX23bYmlFP1ZgZ5Kj8QM&#10;uoIf+aYQfLqCuYfdbn/mbUm47lKsRr+nCRBHQ/hIi0lx/wA1C5+fVdjMzszuzM7MWZmJZmZjdmZj&#10;yST9T7kThgdR5xyeuve+tde9+691737r3Xvfuvde9+691737r3Xvfuvde9+691737r3Xvfuvde9+&#10;691737r3Xvfuvde9+691737r3Xvfuvde9+691737r3Xvfuvde9+691737r3QobX6Q7p3wYRsrqHt&#10;Dd5qNH242vsDde4DP5YPuY/D/CaSbVqjHkXTe6+occ+yu63zZbGv1t5BDTjrljSmaZ1MPPH29Glr&#10;sm9X1PorOeavDRFI9cV/Cp8s/Z0YXbP8t3+YBu7wthPhf8mjDU/Ymmq8r0xv3blBURZK5pKmnyO4&#10;qGkgeEj1PMshjRSGdlVgSHrn3I9v7Svj71ZVFahbmJyKcQQjMa/KlScAHoQ23txz/d08DZr2hpQt&#10;byoDXgQXVQR860AySOh527/JP/mjboERxvxH3dTeUTMv94t5dVbQIEDaX8o3ZnqIoSR6A9i45TUO&#10;fZDc+9ntda18Xd4zT+COeTj/AM04mr+XDz6Pbf2V90LqnhbTIK/xyQR8P+akq/7Pl0Oe3/8AhPF/&#10;M5zKg5HrXrnaZIpCU3B2/smpZTUgmZSdrVGTF6ewEtjY3HiMnNiK4+8P7Yw/2dzNNx+C3lHD/ThO&#10;Pl/OnR5b/d79zZh+pbQxcPjuIzx/0hfh5/yr0NeC/wCEyPz7yTI2W7G+LW3IBVRRTrWb87Kr677U&#10;lTNV0lPidnzQyFQW0xy1MRZhYlVIb2ST/eb5BjxFbX0hpikUIFfQlrgEfaAfz4dHUH3Z+fZcy3Nl&#10;GK5rLMTT1AW3IP2Ej8uPQxYT/hLZ8ipxD/eP5P8ASuKLVSpUDCba3zuARUJZQ9RCa+LGeSUAsRC2&#10;hSQB5RclSef70nLi1+m2u5fGNTxJn0NC9B88/Z0cQ/de5ian1G52yZzpSV8euQlT8sfb0K2L/wCE&#10;qmZmhkbNfOLGY+oEloosX8dKrMQvDpB1yT1e96FlbVcaBGwtY6ubApl+9VCD+jsbMP6V4F/kLZv8&#10;P5dGsX3WJiP198VT/RtC38zcr/g/PoVsX/wlh6ohmkbNfL3sPIQGO0UWL6s23h5km1A65J6vLVys&#10;um40CNTex1cWJVL96fdSB4GzxKf6U7t/IRr/AIejaL7re1A/rbvKw/owIv8AMyN/g6X2O/4S5fFe&#10;KlRMt8jPkDW1oL+Sox1L1zjKV1LkxhKOpxVW6kLYMTO1zyAL2BfJ96PmovWHbrRV9CZmP7RIv+Dp&#10;fH91/lYLSXcbpm9QIVH7Cjf4ehCpf+Ew/wABoJqaaftX5bVqwyQyTU02/uoYqWrEbBpIJftdiJMs&#10;clireOZXAPpcNZvZe33nefmBC2lgtfMRXFR883RFR8xT5dGCfdl5CUgtdX7U8jLb0Pyxag0PyNfn&#10;0saf/hNb/LqhqIJpMl8iauOKaKWSkqOzNvLT1SRuHennak2/FKEcDSxilR7E6WU2IRt95T3FZSoW&#10;0BPmIXqPmKykY+YI9R0sX7t3t2rAlrsgeRmSh+RpEDn5EH59Kn/oHN/lqf8APMdv/wDo2Mr/APU/&#10;tL/wRnuX/v23/wCcC/5+lX/A7e23++rj/nO3+bpSUH/Cer+WBR0kVNUdT77ys0fk119f3F2JHVz6&#10;5WkXypi66mgGkEIvjgX0gartdilk+8L7oO5ZbuJAfIW8NB/vSsfnkn9nSiP7vntiiBWtJXI8zcS1&#10;P+8sB8sAdTP+gfP+V1/z5bd//o5e0/8A66+6f8EF7o/8psf/AGTwf9a+r/8AA/8Ath/yhSf9lE//&#10;AEH17/oHz/ldf8+W3f8A+jl7T/8Arr79/wAEF7o/8psf/ZPB/wBa+vf8D/7Yf8oUn/ZRP/0H17/o&#10;Hz/ldf8APlt3/wDo5e0//rr79/wQXuj/AMpsf/ZPB/1r69/wP/th/wAoUn/ZRP8A9B9Q6/8A4T1f&#10;ywKyklpqfqffeKmk8eivoO4uxJKuDRKsjeJMpXVMB1AFG8kDeknTZrMLx/eF90EcM13E4HkbeGh/&#10;3lVPzwR+zqkn3fPbF0KraSoT5i4lqP8AemI+WQek3/0Dm/y1P+eY7f8A/RsZX/6n9qv+CM9y/wDf&#10;tv8A84F/z9J/+B29tv8AfVx/znb/ADdJGb/hNV/LslaVkzHyNphIzlEh7L2wywBySqxGo27ISF+i&#10;6yx49RPPtWv3lfcQAVSzNPWF8/smH8qdJG+7b7eGtHuxX0mTH7YT/OvSByH/AAl/+DEtK6Yruf5Y&#10;0VaWTx1GQ3d0/k6VFDgyB6Om2TSOxK3CkTrY8kH6FfH95/noNWWysGX0Edwp/ablv8HRfJ92Pkcp&#10;SK9vlb1Mluw/YLZf8PQd5f8A4S2/HKaVzgfk73ZjYTBpSPL7d2Jm5VqvV+881HDjwY/0/thAeD6+&#10;RYxh+9JzGo/xja7ZjX8Lyrj7CXz86/l0Xy/de5cY/obncqKfiSJs/kEx8qfn0Eeb/wCEq2KkXXtz&#10;5vZCkdIJf8nzfx7psitRVAEwD7ug3nSmGMmyufBKR+oA20k3g+9VKDS52MHPFbsig88G2ap/MdFE&#10;/wB1iI5tt7Ixwa0BqfLIuFoPyPQL7h/4Sz950yudp/K3qfNOIEaNdw7F3fthWqjMVkhd8bUZcrGI&#10;7MsgUksSpRQNZOrf702xN/uXtM6Z/BLG+PXuEea+X518uia4+67vij/Fd1gfH44pEz+RkxTz/Knn&#10;0Au5f+Ey3z9w5lkwe/fjHu6AGpNPHjt+dgYzISRwrqgFRT57atNBHJN+lVSqdVN9bqtmJ9bfea5A&#10;moJ7e9hOK1iiYZ40KzsSB/pQfQdENz92jn6GpgnsphmlJZVPyqGgABP+mPzPRdN1fyAv5pG21nko&#10;ehsBvKnpllkkm2r3B1MzPDFT+d5IKPcWYx1TKTyixRwNIziyobqSI7X3/wDa25oHv3hJ8nt5/WmS&#10;kbgetSaAcT0Hbr2D90LapSwSYDzS4g9K4DyIT6UAqT5dFj3d/Kr/AJjeyRMcz8Mu/a3wO0b/AN0d&#10;iZLsAsyTrTkwjYYyXkXU4IaO4K6nBKKzAT2fur7cX1PB3q1Wv+/JRF5V/wBF0U/PzxxI6DN37We4&#10;tlXxtmump/vuIy+dP9C11/LyzwB6KZvPpbuPrhXfsLqbszYaxqGkbeexN07XVFYIVZznKWCwIkQg&#10;n/VL/UexbZb1s25Y267huP8AmnKj/wDHWPoegnebLvG3Cu4Wk0H/ADUidP8Ajyj1H7egz9mfRZ17&#10;37r3Xvfuvde9+691737r3Xvfuvde9+691737r3Xvfuvde9+691737r3Xvfuvde9+691737r3Xvfu&#10;vde9+691737r3Xvfuvde9+691737r3Xvfuvde9+691737r3Xvfuvde9+691737r3Xvfuvde9+691&#10;737r3Xvfuvde9+691737r3Xvfuvde9+691737r3Xvfuvde9+691737r3Xvfuvde9+691737r3Xvf&#10;uvde9+691737r3Xvfuvde9+691737r3Xvfuvde9+691737r3U/GZXJ4SvpsrhsjX4jJ0bmSjyOMr&#10;Kigr6WRkMbSU1ZSskiEqxUlWBsSPofbcsUU8ZimUOrcQwBB+0HB6cillgkEsLFGXgVJBH2EZHR0u&#10;sv5lvz+6fMC7E+Xne9HR0qJHS4fcG/cvvrb1LHG4dY6Xbe+3yVBGtxyEpgCODcEj2C9z9tOQN4r9&#10;ftFqSeLJEsTn7Xi0OfzPQ02z3K5+2igsd3ugBwV5WlQfYkutB+Q6sQ6x/wCFH/8AMa2OYY95VvTP&#10;c0AMQqJN9daQ4HISRoumUwVHVlXt6COR/wBWpqV1DWsmm6mO9z+7h7c31TZrc2R8vCm1D8xOspIH&#10;+mB+fUhbZ9433FsaC8a3vB5+LDpP5GBogD/tSPl1Yf1h/wAKnaNvt6Tuf4h1MPrvVZ/rDtGKpvGb&#10;DTT7Q3XiorMvJ1NmyGuBZbXMd7p91hxV9l3cH0SeCn7ZI5D/ANWv29SFtn3pENE3naCPV4Z6/sjd&#10;B/1c6sO6x/4UZ/y3N9pTLu3cHbnTNRKgE69g9X5LMU0E4JVkWp6qn3IWQkXSQxr6SC6odSrHm5/d&#10;z9ybAn6SO3vQOHhTqpI+ycQ/mKn5V6kLbPvFe3F8B9XJcWZPHxYCwB+2AzfkafbTqxDrP+Yz8D+3&#10;1gGwPlv0JlayqWJqfDZLsfbu1NyTCYDR49r7umoMiSCyqw+1urEK1mIHuO9z9uefNnJ/eG0XSAcW&#10;WF5Ex/TjDJ/xrPEdSHtvuLyJu9PoN2tXJ4KZkRz/ALSQq/8AxnHA9HIo6yjyFNDW0FVTV1HUoJKe&#10;ro54qmmnjJsHhnhLIw/xUkewa6PGxSQFWHEEUI/I9DFHSRQ8ZDKeBBqD9hHUn3Xq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0WX5C&#10;fM34sfFPHHI/IPvXr7rJ2hFRT4PMZkV28chTsjOJ8RsXBrV5qtSyn1UlBIL2F7kAibl7kzmrmuTw&#10;+XrCW68iyrSMH0aVtMa/7Zx0GeYOcuVuVY/E5gvorbzCs1ZCPVYl1SN/tVPWvV8nf+FPnWO3xkMD&#10;8Sejs52Hk0DQ03YPcVS2z9oRVCsGWqoNkYCWbLZGnZfTaqr8VKrXOggDVkLyx92Dc7jTPzdfLbr5&#10;xW48SSnoZXAjQ/6VZR8/TH3mb7zm2W+qDlKxa4byluD4cdfURITI4/0zRH5euuV8of5qPzq+XX8Q&#10;x3a/fG56LZVfrjfrLruQdedfGkfSfsMjg9tGGTKxqy60ObqK2RWJ0uBYDI3lf2r5F5R0ybTYI06/&#10;6NN+tLX1DPUIfL9MID6dY68z+6XPPN2qPdb91gb/AEGL9KKnoVShcef6hcj16r09yH1HvXvfuvde&#10;9+691aB8Ff5R/wAufnfVUGc2VtT/AEd9OSVKpkO6uxaatxO1JIFYfcDZ+P0isz84GoKuPjNMsg8d&#10;RVU97+4v5693OUeQ0aC9l+pvAMW0JDSV8vEPwxD/AE51UyqN1J/I3tLzbz06z2UX09nXNzMCsdPP&#10;wx8Up/0g01wzr1uu/Az+UD8SvgdT43cm2tuf6U+76eFxV93dh0NHW7hop500TpsXBDyUW34bF41e&#10;jVq1oneKorqhDb3hRz77v828+M1tcyfS2JOLaEkIQOHithpTwNGolQCqKes0uRPaHlPkRVubaP6q&#10;+HG5mALgnj4S5WIcRVavQkM7Dq1L3FfUp9e9+691737r3Xvfuvde9+691737r3Xvfuvde9+69173&#10;7r3Xvfuvde9+691737r3Xvfuvde9+691/9Hf49+691737r3Xvfuvde9+691737r3Xvfuvde9+691&#10;737r3Xvfuvde9+691737r3Xvfuvde9+691737r3Xvfuvde9+691737r3Xvfuvde9+691737r3Xvf&#10;uvde9+691737r3Xvfuvde9+691737r3Xvfuvde9+691737r3Xvfuvde9+691737r3Xvfuvde9+69&#10;1737r3Xvfuvde9+691737r3Xvfuvde9+691737r3Xvfuvde9+691X98lv5o/wS+Jz5HGdt/IPZ39&#10;8McJUm672NNN2Hv5KyNA6Y7Ibe2etW2NlkBHjbLvSRkG5kA59yBy17W8982BZdo2+TwW/wBGlpDF&#10;T1DyadYHn4Yc/LoAcy+6HIvKhaLdtwj8ZeMMVZZa+hSPVoJ8vEKD59a+XyT/AOFQ+aqGyWE+JXx5&#10;osZBepgouwe9snJka2SJyYoaqDrfZVRDDTyoP3Y2n3BUpqKh4Cqsr5B8tfdehULPzbuJY4JitVoP&#10;sM0gJI8jSJT6NnGP/Mn3npm1Qcp7eFGQJbpqn7RDGQAfMVlYeq4zQJ8kP5lPzh+V5r6Tuj5Eb9y+&#10;2cgzibYO266LYnXjQFTHFTVOy9mJQ0FWI0JRZa6GeYgsWkZmdmn7lv215H5T0vsu3RJKvCVx4s1f&#10;USSFmWpzRSo9AKDqA+Y/cnnfmvUm87jK8Tf6Eh8KKnoY49KtQYqwY+pNT0Rn2OugN1737r3Xvfuv&#10;de9+691737r3Xvfuvde9+691737r3Xvfuvde9+691737r3Xvfuvde9+691737r3Xvfuvde9+690L&#10;mxfj/wB8domBes+k+3OxWqfF9sNi9b7y3cajzvHHB4Bt+iqNetpolTTe5dAP1C5Rf8wbDtdTud7b&#10;21OPizRx0pWtdbD0P7D6dG9jsG+7pT92WU9xXh4UMkla0pTQp9R+0dHB2P8AyiP5lfYX2/8AAfh1&#10;2/j/ALrxeP8AvxjcV1jp83h0fcf6SavE+G3nTX5dOi0mq3il0A++93fbTbq/UbzbtT/fRafhXh4K&#10;yV4HhWuKcRUX2PtH7k7hTwNnuFr/AL9Cw8acfGaOnHzpTNeBob7Y/wDwnO/mWbs+3/j22OoOsfN4&#10;vJ/fjtjFZD7TyeHX9x/o2g3Dfx+R9fi138UmnVeLyA+++8Z7aWlfp5bi6p/vqBhXjw8Yw8aDjTiK&#10;0zQX2P3dvcm7p48VvbV/37Oppw4+CJeFfKvA0riptdl/8Ja/kRXCD/SJ8oOl9rFtP3Q2XtjfG/RD&#10;dFL+A5xNt+SzFgNQS4APBJChK9+9Jy7HX93bXcy+niPFF+3SZqfz6Fll917mF6fvHdLeL18NJZf2&#10;ahDX+XRsNm/8JY+oKEx/6Qflz2TucBf3Rs3rPbGxC7aZReM5vJbj0i5hNiG4Vxf9xTGE7370+8P/&#10;AMk/aIYv+akzy+n8KQ/P9o9Miuz+65tCf8lDd5pf+acKRev8TzfL9h9cGo2d/wAJrP5d22zE+eyv&#10;yG7BZdLSx7o7J2/jqaVtcbuqpsfA4iRU9Dqo8xYLI13LBGULXn3lPcS5qIEtLf8A0kLk+f8Av2WQ&#10;Vz6cQMUqCKbP7t3t5bUM73dx/p5kA8v99RRn+fmc1oQaHaH8jb+Vvs0RvSfFrE5yrQxtJWbv7C7Z&#10;3UahomcxmTH5rPS0Si0hVlipUVwFLhioIC1575e6V5UPurIPSOGBKcPNYg3l5saZpSvQotPY/wBr&#10;7OhTa1c+sks714+TSlfPyUVxXh0Znaf8un4EbIEB238NfjRS1FKiR0+QrumNhZzLwqtMaMmPM56h&#10;qasM8ZZZW815LkuWJJIZu/cXn6+r9TvN6QeIFzKq8a/CrKvHhjHlToS2nt3yHY0+m2azBHAm3iZu&#10;FPiZWbhxznz6Mntfq/rPZBibZfXexdoNCxaFtr7RwGAMTNTfZs0RxVPFpJh/aJH9j0/p49hq63Tc&#10;76v1txLNX+OR386/iJ88/bnoSWu17ZZUNlbxQ04aI0Typ+EDyx9mOl17Q9Luve/de697917r3v3X&#10;uve/de697917r3v3Xuve/de697917r3v3Xuve/de697917r3v3Xuve/de697917r3v3Xuve/de69&#10;7917r3v3Xuve/de697917r3v3Xuve/de697917r3v3Xuve/de697917oB98/Fj4x9nmVuyfjp0V2&#10;A8xLSyb16k2DuiV30xp5DLm8fO2oCKIBr3GhLH0rY+seauZ9roNt3G6t6f77uJU9f4XHqf2n16Ir&#10;7lblnc6/vLbrW4r/AL8gif0/iQ+g/YPTomm+f5Ln8sPsESnMfErY+Imk1sk+xs7vzrowSuhVZYqf&#10;YmWx8B0k6ljeJo7gakI49jOx96Pc/b6eDu8rgeUqxTV/OWNz+YIPz6Bt97M+2W4V8baYkPrE0sNP&#10;yikQfkRT5dE131/wmq/l67pM8u2M18g+tJm8rU0G2ew8BmcbE7vI8STQb6wmVqZIk1qulaxHKxre&#10;TUXZxlY/eV9wrWguktLkeZeF1by84pYwDj+EjJxSgANvvu2+311U2r3dsfIJKjDz4iWNyR/tgcDP&#10;EkmO+/8AhK9tqcTz9ZfMfOYwq16XF776eoM4JVLIvjnzu38/jvGVGtta459R0rpXl/YzsPvUXK0X&#10;c9mVvVorgr+xXievl+MfaeHQNvvutWzVbbN4ZfRZbcN+1klSnn+A+mOPRLd+/wDCYz5t4BZ6nYna&#10;3x37ApokZo6OfP752fnql1hMgSGjyODqKEamHjBkya8lSbLqKDWw+85yRcELf2l3bk+YSKRBn1Eo&#10;b54Q+fyqDL/7s3O1uC1hd2lwB5F5Y2P5GIr8suP8xMN+/wAiz+aFsJp5JPjVU7vx8TsiZPYXYPWm&#10;6FqNMxiDQYely65SzDS4MlAvpYXswcKM7D309r7+gG5iFj+GWKZKfaxj0fLDH/BUGX/sb7n2BJO2&#10;mZR+KKWF6/Yok1/tUf4eiUb6+FPzD6xSabsL4r/IfZ1HAGZ8ln+m+wcdiGSOMSSSQ5mfHilkVARr&#10;aOYhTwSCCPY2sOdeTtzIXb91tJmP4UuIi3+8h9Q/MdAu+5L5w2wE7htV3CB5vbyhf96KaT+R6LTU&#10;U9RSVE9JVwTUtVSzS09TTVETw1FPUQuY5oJ4ZAGR0YFWVgCCCCL+xKrK6h0NQcgjIIPmOg0ysjFH&#10;FCMEHBBHEEdYfduq9e9+691737r3Xvfuvde9+691737r3Xvfuvde9+691737r3Xvfuvde9+69173&#10;7r3Xvfuvde9+691737r3Xvfuvde9+691737r3Xvfuvde9+691737r3Xvfuvde9+691737r3Xvfuv&#10;de9+691737r3Xvfuvde9+691737r3Xvfuvde9+691737r3Xvfuvde9+691737r3Xvfuvde9+6917&#10;37r3Xvfuvde9+691737r3Xvfuvde9+691737r3Xvfuvde9+691737r3Qk9f9y9v9TVaZDqvtbsnr&#10;OvjnSqjrev8AfO59mVcdUn6KlKnblVTOJB+HDXH9fZbuGzbPuyeHutpDcrSlJYkkFPSjqRToy2/e&#10;d32l/E2q6mtmBrWKV4zX1qjDPVgfWH86n+Zr1T9rDiflRvDdePp9Ykx3Z+H2n2d94j86KrMb1oKz&#10;JizWYNFXo4tp1aCymPt09lfbLdambao4mPnA0kNPsWN1T9qkfn1IG2e9HuZtVBFukkqjymWOav2t&#10;IrP+xgfy6sN6z/4U9/MHbq01L2j0t0P2XSU8aRyVmEp95debirWUWearro8jlceGb62gxMSj/U+4&#10;83P7sPJ9xVtrvbq2J8mMcyD5AaI3/bIT1IO2feb5vtwF3SytbkDzUSROftOt0/ZGOrDus/8AhUf8&#10;csy1NF278aO4+vnmkSOebYe5NndpUVIHOnzyy5o7VnaNDYv46Zn03Ko7AK0ebn91zmOEE7RudvcU&#10;4CVJICfl2+OK/aaepHHqQts+9By7MQN3224t68TE8c4Hz7vANPWgr6A8OrC+sf57f8sTswUsB+Qp&#10;6+y1USP4R2dsTfW1TTgNpDVW4Vx9RhUB+v8AxdCbckDn3Hm5+xPudtlW/d31CD8UMsT1+xNYkP8A&#10;vHUhbZ76e2W50X94fTufwzRSpT7X0GP/AI31YT1n8n/jZ3P4V6i+QHS/Zs1QkDpSbE7O2XurIKan&#10;iGKfHYWtmnikJ9JiljVwwKsoYECPdz5X5l2Wp3fb7m1ArmWCRBj0LKAR8waUzw6kHbOZ+W95p+6N&#10;wt7kmmIpo3OfUKxIPyIrXHQ6eyLo8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Lt3z8tvjN&#10;8YMWcr393j1x1bG1M9XS4zc25KGLc+VgjGp2wOz6Qy5bIED+xQ0Urf4exFsPKXM3NEvhbBYzXWaF&#10;kQ6FP9KQ0jT/AGzAdB7fubeWeWIvF3++htcVCu41sP6MYrI/+1Unqh35F/8ACm/4y7JXKYf429Td&#10;gd45uFWhx+6N2PF1Z17NI4Kx19MlbHW56ojj/W1PUYmhaT9AljvrWeOXPuycz3uibmS7isUPFI/1&#10;5R8jQrECfUSPTjQ8OoJ5i+8xyzZa4eW7SW+ccHk/QiPzFQ0pA9DGhPCo49a/3yQ/npfzFfkUK/Gx&#10;dux9G7RrQ8Z2t0Jj5thyrEWIXXviWer3KWKemQR5mOJ+f2gDYZAct+xft1y7plNn9dMv47o+L/1S&#10;osP2VjJHr1APMfvl7icxaoxd/Qwt+C1Hhf8AVWrTfbSQA+nVReUyuTzmRrcxmsjX5fLZKplrMjlM&#10;pWVGQyNfWTtrnqq2tq2eWWR2JLvIxYnkn3LsUUUEawwqERRQKoAAA4AAYA+Q6iSWWWeRppmLuxqW&#10;Ykkk8SSckn1PUD25031737r3XvfuvdG4+J3wY+UPzY3WNr/Hrq3N7spaWsSk3DvesQ4XrnaBMQqX&#10;O6N7ZALRU8ghPmSiR5KuZeKenmYhSEebOeuV+SbT6rmG6WIkVSId00nl2RDuIrgtQIv4mA6FvKnI&#10;3M/Ot19Ly/atKAaPIe2GPz75D2g0yFqXYfCpPW4v8Df+E8vxu+OzYbsD5N1eP+TPbdI1PXQ7fr8f&#10;JT9IbVr4ikypRbTrh5twSRuJENTnR9rKhU/wqGRdZw658+8NzJzEH2/lgHbLQ1BcGtzIMjMgxECK&#10;Yi7wf9FYGnWYXIn3e+XOXdG4czEbndih0EUtkOOEZzKQa5l7SP8AQlIr1sL0dHR46jpcfj6WmoKC&#10;gpoKOhoaOCKlo6OjpYhBTUtLTQBUjjjRVSONFCqoAAAHvHl3eRzJISzMSSSakk5JJOSSeJ6yDREj&#10;QRxgKqgAACgAGAABgADgOpPuvVuve/de697917r3v3Xuve/de697917r3v3Xuve/de697917r3v3&#10;Xuve/de697917r3v3Xuve/de697917r/0t/j37r3Xvfuvde9+691737r3Xvfuvde9+691737r3Xv&#10;fuvde9+691737r3Xvfuvde9+691737r3Xvfuvde9+691737r3Xvfuvde9+691737r3Xvfuvde9+6&#10;91737r3Xvfuvde9+691737r3Xvfuvde9+691737r3Xvfuvde9+691737r3Xvfuvde9+691737r3X&#10;vfuvde9+691737r3Xvfuvde9+691737r3RZvkN8yvi38UcU2U+QfePX/AFmxpfvaTA5jNR1e88tS&#10;+oCbBbFw4qczXqSrLqpKGQA8Ej2JuXuTeaea5fC5esZbnNCyrSNT6NK1I1/2zDoNcw848r8qReLz&#10;BfRW2KhWasjD1WJayN/tVPWvH8n/APhT51zgDkMB8Rejst2BkUEsNN2J3LUy7U2jHUKoMNVQbD2/&#10;LJlcjTsSQRVZLFSjT+gggjIflf7sG43Gm45uvlt184bceJJT0MrgRof9Kko+fWPfM/3nNut9Vvyl&#10;YtcN5TXB8OOvqIkJdx/pniPy612vk3/Nd+efyxXI43s3vzdGI2Zkg0M/XHWkp652LLRODfHZLF7Z&#10;MM+Ugub6cxVVZvY6vStsiOWfajkLlPTLtm3o8y8Jpv1pa+qs9Qh/5pqn8z1jxzN7q8981hotzv3S&#10;FuMMP6MVPRlShcf81Gf+Q6rq9yN1HfXvfuvde9+691737r3Xvfuvde9+691737r3Xvfuvde9+691&#10;737r3Xvfuvde9+690J/X/SXc/bE8dL1Z1H2f2XUzSRwxU/X+wd17ynlmllaCKKOHbtJUszM6siqB&#10;csCByD7K9w3vZdpXXut5BbAecsscY9fxsPLPRpt+ybzuzadrtJrknFIonkNeH4FPn0efrv8Ak2fz&#10;NOzRTvgfiN2NhYJxC7TdiVW1eqzTwzMR5aik7IyOKqAUClniWEygW9BLKGAu4+8ntltlRPu8LkVx&#10;CHnrT0MKOPsNafPB6HG3eznuXudDBtEyA0zMUgp9omdD9opX5cOjz9ff8Jovn3ukwT7z3X8fusaR&#10;gjVMGY3vuTcubi1rcpBRbPwtZRyMp4bVkkX/AFLN7A24feX5AtarZRXd0fIrEiL+ZkkVh/vB6HO3&#10;/dr59uqNey2lqPMNI7t+QjjZT/vY6PFsD/hK9ShIantL5jTySFf8ow+wOno4Ujbx/WHcu4s9IXGo&#10;2s2JXgXvdrKB9w+9Q1Su17MKeTS3H+FEiFP+ch/lkb2H3WloG3TeCT5rFb0/Y7ymv/OMdHd2F/wm&#10;n/l9bWaCfde4fkF2bOrq9RTbi3/t7BYiYJMH8UVNsjCYyrRGQaHvXM3LFWU6dIHv/vLe4N0CtpHa&#10;Wo8ikTsw/OWV1J8/hpwwc1G1h92z2/taNdyXdyfMPKir+yONGH+9E/MeR1Ni/wAmL+WN16kIw3xI&#10;2Fl5YgmuffWW3t2M9RIsZRpZot+ZTIw3bUWKJEqA20ooVQAXf+8/uduBPjbvKgPlEsUNPsMSIf51&#10;+fHoaWPs17ZbeB4O0xOR5ytJNX/nK7j+VPl0dHY/xn+N/WJjbrb4/dI9etDbxHY/VOxNpmLS5kXx&#10;nA0FPpszMwt+ST+fYKvuZuZNz/5KW4XNxX/fs8sn/H3PQzseWuXNsp+7dvtren++oIo/+OqOhu9k&#10;nR31737r3Xvfuvde9+691737r3Xvfuvde9+691737r3Xvfuvde9+691737r3Xvfuvde9+691737r&#10;3Xvfuvde9+691737r3Xvfuvde9+691737r3Xvfuvde9+691737r3Xvfuvde9+691737r3Xvfuvde&#10;9+691737r3Xvfuvde9+691737r3Xvfuvde9+691737r3Xvfuvde9+691737r3Xvfuvde9+691737&#10;r3Xvfuvde9+690gd69UdW9kxfb9i9bbB39AEWPw712dt3dUXjRtaJ487TTiwPIFrA8+zCy3bdNtO&#10;rbrmW3PrHI6f8dI6QXu1bXuQ07jbRXA/4ZGj/wDHgeiTb+/lH/y1+yRONxfDjprHCpQRyf3Bwtd1&#10;SVVUKAwHq6pwxiazG7RaSTYk3AIGu3+7nuVttPp95uGp/v1hP+3xxJX8+gVf+0vtvuVfqNnt1r/v&#10;pTB+zwDHT8uiR7+/4Te/y493+ZttU/ePVbvrMK7J7PjytPCx0GNTH2Vjc/IyKVNwZQxDt6wdBQb7&#10;f95D3Hs6C5Ntd/8ANSDST/zheIfy8hjjUE3/AN3L25u6/TC5tf8AmnNqA/5zJKafn5nPChIN/wD/&#10;AAlg2fU/cT9WfMLcuG0tI1JjN/8AUuL3N5VMp8UNRndu5rE+MqhXVIuOfUwNkUNZRxt/3p7xaLuu&#10;zo/q0U7J+YV45K58tY+3GQRf/dbs2q217w6eiywK/wC1kkjp9ug/Z6Ed7A/4TIfOLbqy1OxOzfjx&#10;2LSoQsdH/eTeu0dwTXDNrFFmMHJQKosoJbK6rsLKQCwHG3/eb5HuCFv7W7tj66I5EH5rKH/4x0CN&#10;w+7Pzvb1axubS4Hprkjf9jRFf+N9Eb7D/kk/zPOt/uJcj8Wdy7moYVDR13Xm6Ng9gfdL4vIxp8Tt&#10;XK1ORBBBTTJRIxYekEFSw5273t9sNyoI91SJj5TJLFT7WkRU/YxH8+gPuHsp7m7bUybW8qjzieKW&#10;v2Kjl/2qP8HRF+wvjL8j+pPuz2n0D3T1ulCsj1c2+urt77Up4I4ohO80lTnKGCPxiNlk8mrSUIYH&#10;SQSOtu5m5b3en7q3C2udXDwp4pCfKlFYmtcU41x0B9w5Z5j2mv70sLm208fFgkjA861ZQKUzXhTP&#10;QIezzoj697917r3v3Xuve/de697917r3v3Xuve/de697917r3v3Xuve/de697917r3v3Xuve/de6&#10;97917r3v3Xuve/de697917r3v3Xuve/de697917r3v3Xuve/de697917r3v3Xuve/de697917r3v&#10;3Xuve/de697917r3v3Xuve/de697917r3v3Xuve/de697917r3v3Xuve/de697917r3v3Xuve/de&#10;697917r3v3Xuve/de697917r3v3Xuve/de697917r3v3XujL9Z/M75c9NtSjqz5Nd77FpKNw8WJ2&#10;92nvSi2+5WMRKlXtwVhoJ0ChQI56Z19K8XUWDO58mco7zX967ZazlvxPBGX/ACfTqH2gg9CXbOcu&#10;bdmp+69zuoAPwpPIE/NNWk/YQR1YL1r/AD+f5nXXnghyHdW3uzsdTIscWN7K602Pkbqv1M+b2zR4&#10;rKzE/lpsg5/oR7j7cvYH2x3GpjsntWP4oZpR+xXaSMfkg6kDbffz3N2+iyXqXKjymhiP7WRUc/m5&#10;6sH61/4VLd3Y6SmXuD4r9VbwiMlqubrXee7ut5FhZAvkpqbdEe6gWRrvoaYBx6NSH9wR7uX3Wtjk&#10;BOz7rPCfITRxzftKGD7OGONDw6kDbfvRb3GQN32qCYeZhkkh/YHE/wDhzwxx6sC63/4U6fC/cYp6&#10;fsnqTv7rWulWPzVVBitm7725TMW0yiTIUOVosgwW4ZSmJNwGuFIUNH+5fdi50tqttt3a3KjyLSRO&#10;fyMbJ+2T/YkDbfvNcmXFF3K0urZj5hY5UH5h1f8AZH1YL1r/ADov5ZPaP20eG+V2yNt1k7eOSi7K&#10;xW7usPtJhEJmjqclvzHUFAQAbeWKreIt6Q5YECPty9l/c3a6mbaZZFHnC0c9fsWJ3b8ioPnSnUgb&#10;b7ze2e6UEO6xxk+UyyQ0+0yoi/mGI8q9H46+7r6a7ap1q+qu2+suzKV4Y6hanr7fu1d507U8yGSG&#10;dZtuVdSpR1BZWBsQCQbewDuGybztLaN1tJrU8KSxPGa+lHUdDzb962bdl17Vdw3IpWsUqSCnr2Mc&#10;dCb7LOjP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4syorO7KqKp&#10;ZmYhVVVF2ZmPAAH1Pv3HA69wyeiC9/fzR/gN8aUr4O0Pkz1wM/j/ACRz7N2Rk5Oyt6JVoSi0FVtv&#10;YKZGoo5GZdINesEa/V3RfV7H+we13P3MpVtr2ybw24SSr4MdPUPKUDD/AEmo+gJ6AO/+6HIXLQZd&#10;03OHxF4xxN40lfQpFrKn/TaR6kDqkL5A/wDConrbEmsxXxh+Oe6d51C6oqfeHcucodmYdJY3ZTU0&#10;+zdpvlKusgcBTH5spQy2N3jUjSZv5f8Auu7lNpl5n3FIR5x26mRvsMkmhVPrRHHoT1CXMH3n9tir&#10;FyxtzzHykuGEa/aI49bMD5VeM+oHVF3yE/nc/wAxz5DCsoch3tW9TbZrFnQ7V6IoR1lSRR1Lfuwj&#10;c9BJNuOWMqBH46jNyLpuLXdy06cveyPtxy7R47AXcop+pdHxjjz0ECEHzqIwa/YKQdzB72e4vMNU&#10;kvjaRGvZajwRn+mCZiPKhkIp9prVPksnkszX1eVzGQrcrlMhPJVV+SyVXPXV9bVTNqlqausqmaSS&#10;RjyzuxJP1PuVY4o4YxFCoRVFAAAAB6ADAH2dRXJLJNIZZmLsxqSSSSfUk5J+3qF7c6b697917r3v&#10;3Xuve/de6Hj4/fGHv/5Ubzi2D8feqd3doblLQGti29j74nBU9Q5jir90bkrWhx2KpSwKipyNVDFf&#10;0h9RAJDzBzPy/wAq2R3DmC7jtYs01nuYjyRBV5G/oorH5dH3L/LG/wDNN4LDl+1kupMV0DtUHzdz&#10;REX+k7KPn1tofBr/AITV9fbO/hO/fnJu+Hs7cISmrIulOva/K4jYGLn4m+33dvaL7XJ5d1uFkpse&#10;lDAjqw89bCw94l88/eV3C812HI0P0seR9TMFaVh6xxdyR/IvrYg/ChHWWHI/3bdvs9F/zxMLqTB+&#10;miLLEp40kk7Xk+YQIoIPc4PWz1sbYWx+sdrYjY/XGz9sbC2ZgKYUeD2ps7B4zbe3sTTA6vDj8PiI&#10;oaeIEks2iMXJJNySfeMN9f326XT325TPcTSGrSSMzux+bMST+3rJuxsLHbLVLHboUghjFFjjVURR&#10;6BVAA/IdK32k6V9e9+691737r3Xvfuvde9+691737r3Xvfuvde9+691737r3Xvfuvde9+691737r&#10;3Xvfuvde9+691737r3Xvfuvde9+691//09/j37r3Xvfuvde9+691737r3Xvfuvde9+691737r3Xv&#10;fuvde9+691737r3Xvfuvde9+691737r3Xvfuvde9+691737r3Xvfuvde9+691737r3Xvfuvde9+6&#10;91737r3Xvfuvde9+691737r3Xvfuvde9+691737r3Xvfuvde9+691737r3Xvfuvde9+691737r3X&#10;vfuvde9+691737r3Se3Vu3amxNv5Pdm99zbe2btXCUzVmZ3NurNY3b238RRpw9Vk8zl5YaanjH5e&#10;WRVH9fai1tLu+uFtLGJ5pXNFRFLux9FVQST8gOk91d2tjbtd3sqQxIKs7sERR6szEAD5k9UY/Kj/&#10;AIURfBvoj+I4LqKbcPyj3zRvJAKXr6+3euoKqKzGOv7O3BA0U0bKbx1GDx2TiJupZSDac+Vfu788&#10;79pn3cJtcDZrL3zEfKBDUH1ErxH5dQdzT94bkfYtUG0F90nGKRdkIPzmcUI9DEko+fWtp8pP5+/z&#10;9+RS5PB7Q3ljPjdsSuWanXBdLQ1OL3XLRyArH/EOzsk82ZSoUEhpsRNjkbgmEED3knyt7Bcgcu6Z&#10;7yFtynXOq5IaOvygUCOnykEhHr1jfzR798/cxaoLSZdtgao02wKyU+cxJkr84zGPl1S7ms3mdyZb&#10;IZ7cWXyeezmWqpa7K5rNV9VlMtk62dtc9ZkMjXPJNNK55eSRyxPJPuaIYIbaJbe3RY40FFVQFVQO&#10;AAFAAPQDqGZpprmVp7h2kdzVmYlmYniSTUkn1PTZ7d6a697917r3v3Xuve/de697917r3v3Xuve/&#10;de697917oQNh9T9p9qVv8N6w607A7HyIl8JoNh7N3Hu+t83j8vi+129TVD6tHq06b25+nsvv922r&#10;ak8TdLmK2XjWWRIx+1yB0YWG07puj+HtltLctwpFG8h/YgJ6P/1p/Jj/AJmnagilwfxN37t2kkiW&#10;aSq7Lr9qdVGnhZtAaXHdiZDG1pYEi8MVM8oHJSwJEf7n7z+2W1VE+7RSHhSEST1/OFHX8ywHz6H2&#10;2+zXuXutDBtMsYOazFIKflK6N+QUn5dWGda/8JivmfuN6Wo7L7c6D6zx0zxCop8dlN47+3LSRsNU&#10;7NjaLF0GOdlvZVTMWYhrlRpZo83P7zvJdsCu2Wl1csOBKxxIfTuLs4/5x4+fUhbb92XnO5Ibcru1&#10;tlPEBpJXHr2hFT/qp+zqwLrf/hLR0fjlgbt75U9rbybQTUxdb7K2h1qvkaQMFgn3PLuzhUuhZo7s&#10;fXZB6Pcf7l96XfJK/ujaoIfTxpJJv2hBB/hxwzx6H+3fdd2OOn733Web18GOOH9hcz/4M8ccOrAO&#10;t/5AH8sXr9oJ8l01ufs6vpnMkNd2R2fvisXUYxGRPh9qVeIxswtchZ6FwCbgXC6Y/wBy+8B7nbhV&#10;Yr1LVT5QwRD9jSLI4/Jh/h6H+2+wXtlt9Gks3umHnNNKf2qjRofzU/4Oj89c/Bn4ZdSCmbrj4rfH&#10;/aVZSeAw5fG9T7KO4S1KhSnkn3JVUcmQldAzaXlqWYFmN7sxIB3HnrnPd6jct1u5ga9pnk0Z40QM&#10;EH2ADy9Oh7t3I/Ju00/d21WsRFO4QR68cKuVLn7ST5+vRpIYYaaGKnp4ooKeCKOGCCGNYoYYYlCR&#10;RRRIAqqqgBVAsBwPYWZixLMak5JPn0KAAoCqKAcB1l9663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QC9jfFf4ydvip/0q/HjpHs&#10;aWr85nqt69WbI3LXGSpQJNUxZDL0Ms8cxCqRNHIsgKqysCoIPtu5q5m2en7q3G5tgKUEc8qDHlRW&#10;AI+RFPl0Q7jytyzu9f3rt9tck1qZII3OfOrKSD8wa/PoiXY38jn+WF2QKmWq+M2K2fkqjzmPJ9c7&#10;z7A2SaN6hArPTYTD5RcT6SqtGkuPdFIOlQGcMPNu98fc/baBdzaZRTtmjikrT1Zk8T7aOCfyHQF3&#10;H2Q9sdyqW2xYWNe6GSWOlfRVfw/sqhA/M9EQ7G/4TCfDnPmqqOte6O/uu6ucTGClzFbsnfuAopGW&#10;0AgopMVjK9o1PLLLlHZhwHX6+x3t33nucbei7lZWtwBxKiWJz61Ot1r9iAD0PQF3H7snJ9xVttvb&#10;q3J4BjHKg9KDQjU+1yT6johvY3/CWfunHCZuo/ld1fvE+tqeDsbYe6+tgLpqjimqts1O6/o3pMiw&#10;8j1BAToA823702yyUG77TPD6mGWOb9gcQfsr8q+fQE3H7rm9R1O07rBN6CaKSH9pQz/tp86eXRDO&#10;yP8AhPh/M32E07YXqzY/a1JTuA9b1v2ps/S8Rj1meDH7/nwFbIoNkKR0pkubhCt2A9237wftlf0E&#10;11LaE+U0En7CYhKo9ctT51x0A9y+797mWFTDaxXYHnDPH+0CUxMfyWvyp0Qnsj+X984Oo/PJ2F8T&#10;fkBt+hprebNf6Lt25bbaFvov958JS1OPLf7SKkn/AA9j3bfcDkfd6Db92tJGPBfHjV/94Zlf/jPQ&#10;D3LkDnfaancNpuo1H4vAkZP97VSn/GuikVVLVUNTPR1tNPR1dNI8NTS1UMlPU080Z0vFPBKAyMp4&#10;KsAR7FysrqHQgg5BGQfsPQSZGRijggjBBwR9o6we7dV697917r3v3Xuve/de697917r3v3Xuve/d&#10;e697917r3v3Xuve/de697917r3v3Xuve/de697917r3v3Xuve/de697917r3v3Xuve/de697917r&#10;3v3Xuve/de697917r3v3Xuve/de697917r3v3Xuve/de697917r3v3Xuve/de697917r3v3Xuve/&#10;de697917r3v3Xuve/de697917r3v3Xuve/de697917r3v3Xuve/de697917r3v3Xuve/de6zU9RU&#10;UlRBV0k81LVUs0VRTVNPK8NRT1ELiSGeCaMhkdGAZWUgggEG/urKrqUcVBwQcgg+R6srMjB0NCMg&#10;jBBHAg9Gv63+evzY6iWCHrr5XfIDbNBTIY4cJTdqbxrNtopk8t/7s5Srnx5bVchjTEi7AGzMCFNy&#10;5C5J3ep3HabSVjxYwRh/97VQ/wDxr/B0K9t58512ig27dbqJRwUTyFP94Zin/Gf8PR/+t/8AhQf/&#10;ADN9hNAua7T2P2tSU7kpRdkdV7P0vEY9AgnyGwIMBWyKDdw8lUZLmxcrZRH+5fd89sr+phtZbQnz&#10;hnk/aBKZVHphafKueh9tv3gfcywoJrqK7A8poI/2ExCJj+bV+dOj7dcf8KmO5ce1OnbnxR6y3cp8&#10;K1dR1xvzdXXbL+2FqJ6ej3NTbov67ukTTjj0GS/7nsBbl91nZpKnaN2mh9BNEk32AlDB9lafOnl0&#10;PNu+9HvMdBu21QzephleH7SA4n+2lflXz6Pv1z/wp3+GW4DTU3ZHT/yA65rJ/AJqvG4zZW+9vUbO&#10;5WoaeupctQV7Ig0spixTsw1elSqhwDuP3Yuc7erbbeWlyBXDNJE59KAxumfnIKYz6D3bvvNcm3FF&#10;3GzurYmmQscqD1qRIj4+SGucep8+uf53X8sTsswwY/5Rbe2rkJdAkoOxtq782AKZpH0Ks2Z3Ni4M&#10;Yf6kxVzhRyxHsBbl7I+5+2VaTa3lUecLxS1+xUcv+1R0O9u97PbLcqLHuiRMfKZJYqf7Z0CfsY9H&#10;w66+Snx27eWmPVHfPTXZZrLClj2H2bsvds0zeTwmNYMFWzvrD+hkK6lb0kBuPYE3HlrmLZ6/vawu&#10;LbTx8WGSMftZQKUzX0z0O9u5k5d3en7qv7e51cPCmjkr+SsTxxT1x0Nfsk6O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ot3dHzE+Kv&#10;x2jqD3d8hOo+taymQu2D3LvjBU26ZwF1EUO0YpnylSQOdNPSOf8AD2JNl5O5q5iI/cm33FyD+JIm&#10;KD7ZKBB+bDoN7zzhyty6D++9wt7Zh+F5VDn7I6lz+SnqoPvD/hST8CeuEraPqrH9rfIDMxako59t&#10;bVbYuz5pUNmFZnuw2ochGh50yU+EqAfraxB9y/sf3befdyKvurQbeh4h5PFkH2JDqQn5GReoj3v7&#10;x/Ie3Bk2pZ9wccCieFGftaXS4+0Rt1Th3r/wpu+XW9xWY/orqjqforFVAYQZXLjJdtb6omDHxvTZ&#10;XMLjcJYr+tJ9uy82swFwZj2L7snKNjSTfbue/ccVXTBEftVdcn7Jh9nUO7795jm2+rHsVpBYoeDN&#10;WeUfYzaI/wBsJ6ph73+ePzI+TJrYu8fkh2tvvE5HX93tSo3PVYTYknkcu+jr7bP2WDjve37ePXgB&#10;f0qoE0bDyHybyzpOx7bBA68JAgaX/nK+qU/m/UNb7z3zjzLqG+blPOjcULlYv+cSaYh+SdFK9i3o&#10;Jde9+691737r3Xvfuvde9+691737r3Q19EfHHvX5O71p+vOgurN39p7tm8LT4/a+MeopMRTTyGKL&#10;I7kzlQY6DFUZcaTW5KqggDcGQEj2Sb9zHsXLFkdx3+6jtYRwLtQsR5Ioq7t/RRWb5dHexcub7zNe&#10;jb9gtZLqU8Qi1Cg+bsaKi/0nZV+fW1J8J/8AhM3iaH+Eb4+dXYH8aqB4Kz/QZ1Lk6mjxKfST7He3&#10;ZumKqnupMdRSYKGn0OuqHKSoecV+dvvMSvrseRbfQMj6qdQW+2KHKj1DSlqjjED1lLyV92mJNF9z&#10;zcazg/TQMQv2STYY+hWILQ8JSOtpDp/pTqT4/wCx8b1t0p13tPrHY2Ju1JtzZ+HpcRQvUuipPka9&#10;oF8lXWTaQ1RW1TyTzN6pZHbn3i3vG97vzBfNuW93Ml1O/F5GLGnkBXCqPJVAUcAB1lBtGy7TsFiu&#10;27Lbx2sCcEjUKK+ZNMsx82YljxJJ6FD2V9GnXvfuvde9+691737r3Xvfuvde9+691737r3Xvfuvd&#10;e9+691737r3Xvfuvde9+691737r3Xvfuvde9+691737r3Xvfuvde9+691737r3X/1N/j37r3Xvfu&#10;vde9+691737r3Xvfuvde9+691737r3Xvfuvde9+691737r3Xvfuvde9+691737r3Xvfuvde9+691&#10;737r3Xvfuvde9+691737r3Xvfuvde9+691737r3Xvfuvde9+691737r3Xvfuvde9+691737r3Xvf&#10;uvde9+691737r3Xvfuvde9+691737r3XvfuvdE6+UHz++IXw5oZJfkB3ftHZ+c8AqKPYtHUTbm7G&#10;ySSQianej2JtxKrJCKUFQlXPTx0wLDXMoN/Yx5X5A5v5xenL9jJMlaGUgJCPWsr6UqP4QS3op6B/&#10;M/P3KPJyE7/fRwvSoiB1zH0pEmp6H+IgL6kdazvys/4U9bwzH8Q258NulaPaFC/khi7O7tMGc3K8&#10;bakE+I6625UHHUUyWV45a7K5CNgSr0qkXOTHKn3YbOHTc85Xpmbj4FtVU+xpnGtgfMLHGR5Oesau&#10;avvN3k2q25OshCv+/rmjP9qwodCn0LPID5qOtbvv/wCWHyR+U2e/vH8g+6N+9p18c7VNFSblzUzb&#10;dw0rBw393do0AhxWMW0kn7ePooV9Tccm+SPL/KfLfK0H03L1lFaqRQlF72/08hrI/AZdicdY47/z&#10;XzJzTP8AU8wXst01agO3Yv8ApIxRE4nCKBnovfsQ9B7r3v3Xuve/de697917r3v3Xuve/de6MV1R&#10;8Q/lR3oaNunvjr3T2PR1yo8GX2n1tuzLbeWKRdUdRVbkgpTQQRNxaaepRCSAGuQCHN25v5V2Ko3j&#10;cba2K8VkmjV/sCFtZPyAJ6EW1co8075Q7Pt1zchuDRwyMn2lwukD5kgdWU9Wf8J8v5mfZDUsma6v&#10;2R0/j6xo/Hku0+zdsQrHC5sZ6rD7AfcGUhC86o5aBZeLiMgi8a7r94P2z22ohupbxh+GCFz+QaXw&#10;kP2hiPn1JO1/d/8AcvcqGa1js1PnPMg/MrEZXH2FQfl1ZF1b/wAJZN21Ahqu6/ltt3DlJE+4wnVv&#10;W2S3IKiHUDIId07syGK8LW1AFsPKL2JHFjG+6femtFquybQ7+jTzKlD/AKSNJK/85B1I+1/dcu2o&#10;29bsieqwQs9fseR0p/zjPVj/AFd/wm5/l27H8E29v9Nfc9SHilqoN69jLtzESsmnyQU1L1fRYGqj&#10;hexur10kg1G0o9OmON0+8j7iX1RY/TWQ8jHDrb7SZ2lUn/agfLqRtr+7j7eWNDe/U3p8xJNoX7AI&#10;ViYD/bE/Pqxnq7+Wl8Aum/t5NgfEbouirqOZaijzW4Ni4rfe5KOdP0y0e59+Lk8hER/WOpHuON09&#10;y+f95qL/AHe6ZSKFUlaJCPmkWhD+a9SLtftryDs1DYbRbKwyGeJZXB+Ty63H5N0dXG4zG4ahpsXi&#10;MfRYrG0UYho8djaSChoaSEEkRU1JSqsca3JOlFA9gqSWSaQyzMXZskkkk/aTk9DSOKOFBFCoRVwA&#10;AAB9gGB1N906v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Qeb76i6o7RpXoezesOvOxaKSNYXo997K23u6leFH8iRPT7gpqhCobkKRYHn2Y2G&#10;77ttb+Jtl1NbN6xSPGf2ow6L77aNq3RdG52sVwvCksaSCn2Op6Ib2T/Ju/lm9p/cvn/iP1xgqio+&#10;5ZKnrabcvU/2s1Tz56ai61r8VS/ttZo4np2iFtPjKEqR5tvvJ7mbVQW+7zSAUxNonqB5EzK7Z8yC&#10;D8656Ae5ezvtpulTPtMMZNcw64KE+YELIuPIEEfKmOiB9kf8JmPgvugz1WwOwPkB1fWSODDR0+6N&#10;q7w23Tx+PSy/Ybjw5yLHVZgxy9h6hY3UqP8AbfvM89WtF3C3tLpfMlHjc/mkmj/qn/sgLcvu0cjX&#10;VWsLi6tW9A6SIPyePX/1U/2K+eyP+EsnadCKiXqH5adf7pJWR6Wh7I663HsIRtq/ap6jK7Yrtyax&#10;b9Uy0a8/SIe5B237021SUG8bTLF6mGZJfzCusNPs1H7eo/3L7rm6R1O0btFL6CaF4vyLI01ft0j7&#10;Oq/+y/8AhPZ/M06/Mr4PrLYXbdJBKyyVfWnae1ADCq3FVFj+xJNvVsik2UJFStLc3MYFyJA2z7wn&#10;tluFBPdS2hPlNBJ+ysIlUfm1Pn0ANy+777l7fUwW0V2B5wzp+2kpiY/YFr8uq+ey/gd81Onkmn7K&#10;+Kvfu1cdTp5Js5WdW7vqttIoJDD+8+NpZscWGkllFSSBYkAMCZB2znzkreCF23dbWVj+ETxh/wDe&#10;Cwf/AIz1H+5cic6bOC25bVdRKPxGCQp/vYUp/wAa6KjNDNTTS09RFLBUQSyQzwTRtFNDNExSWKWJ&#10;wGVlYEMpFweD7FisGAZTUHII8+goQVJVhQjiOsfvfWuve/de697917r3v3Xuve/de697917r3v3X&#10;uve/de697917r3v3Xuve/de697917r3v3Xuve/de697917r3v3Xuve/de697917r3v3Xuve/de69&#10;7917r3v3Xuve/de697917r3v3Xuve/de697917r3v3Xuve/de697917r3v3Xuve/de697917r3v3&#10;Xuve/de697917r3v3Xuve/de697917r3v3Xuve/de697917r3v3Xuve/de697917r3v3Xuve/de6&#10;MD118sflH1D9uOrPkb3l15DShUio9ndq7429jvEkpmFPLjcZXR08kWsljFJGyEk3U3PsP7jynytu&#10;9f3rttrcE+ckETn0rqZSQfmDXoQbdzXzRtFP3XuNzbgeUc8qD1pRWAI+RFOj09efzyv5n/XRp4qb&#10;5M5Ld+NgeNpMZ2HsjrveYq1jfV46jN5XFHLAMCVbxZBCQfrcKVAu4+xvthuNS22LCx/FDLNHT7FW&#10;Tw/2of8AD0Odv98Pc7bqBdzMyj8MscMlftZk8T9jjo8/Xn/Cnn5mYH7Wn7G6b+PnYVHB4VmqsVjd&#10;87F3BWqurztUV0OYyNArtdNBixaKtjdG1DSBdw+7DyZPVtuvbu3Y+TNFKg9KDw0b9rmvqOhzt/3m&#10;+coKLuNnaXAHmolic+tT4jr+xBT0PR4uvv8AhU71lW/bx9q/EXfe2QqBaqs6+7O2/vnyyLB6p6fG&#10;bjxm3dAeS9omq3KKf85IRyB9w+6xuaVO1bvFL6CWB4vPgWR5q0HnpFT5Dob7f96TbHoN12iWL1MU&#10;yS+XEK6RUz5ajQeZ6O9sH/hRp/LV3gYRuHcfcXVIltrbf3VGRyIp7uinzf6LqnchNgzMfGG4RvyU&#10;DAe/+7l7lWdfp47e7p/vqcCvH/f6w/zpxHzoNrD7xXtteU+okuLWv+/YCaf84DN/KvD7Kna6/wD5&#10;rP8ALj7MEf8Adn5kdG0byiMxQ733dD1hUSGVmSOJKbstMRIZCVI8YXVyvHqW4J3D2p9x9s/3J2a5&#10;NP8AfUfjj9sPiCnz4fsPQ12/3U9uty/3G3i2Ff8AfsghP7JvDNflx/b0c/ZvZXXPYtL9919v/ZW+&#10;6EIJDWbN3Vgtz0vjKo4k+4wk86abSRm97WdT/aFwXe7ZuO3P4e4W8kDekkbIfPyYD0P7D0M7Pctu&#10;3FPE2+4jnX1jdXH7VJ9R+3pa+0XS3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bMzm8Nt3G1WZ3Bl8ZgsRQxtNW5XM19LjM&#10;bRwqLtLVV1a6RRqPyzsB7dhgmuJBDbo0jtgKoLEn5AVJ6amnht4zNcOsaLxZiFA+0mgHRBO3P5sX&#10;8ujpIVab2+WvU1ZXUepJsR1/l6ntfMJUKhYUkuP6xhy7xSE+m04QKSNZUc+x9tHtP7i73Q2W0Tqr&#10;cGlUQLT1rOYwR9la+VegFu3ut7d7JUXu7QFl4rExnavpSESEH7aU86dVddv/APCnT4f7SM9H091D&#10;3T3DkIS2iuy8W3esNp1S6f2zS5PIVGUyt73DibBx2FiCxuBKOz/dj5wu6PvF5bWanyXXPIPtUBE/&#10;ZKfy6i/d/vNcoWlU2ezubxh5tohjP2MS7/tiH59VV9x/8KbvmTvFKyh6f6s6X6Xx9Rr+3yVZR53s&#10;3eVByRF4Mpm56LDvZSNXm2+92AI0i6mVdm+7JybZlZN4urm9YcVBWGM/aqhpP2Sj8+os3j7zHON4&#10;Cmz2tvZKeBIaaQfYzFY/2xH8uHVTfcv8y/58d/fdRdofK7uLK46uR467b23dzP13tKtjf9SVezuu&#10;UxOKlX+gejIHNrXPuWdm9s+Qdgodr2m3Rl4O6eNIPskmMjj8m6ijefcrn3f6jdN1uHVuKI/gxn7Y&#10;4RGh/NeiPSSSTSSSyyPLLK7SSyyMzySSO2p5JHa5JJJJJNyfY4AAFBgDoEEkmpyT1w97611737r3&#10;Xvfuvde9+691737r3Xvfuvde9+690P8A8e/iv8iPlZuz+5fx76j3l2jm4nplyT7dxjfwPb8VZL4a&#10;er3TuiuMOMxUDtws+Rq4YyeAxPsP8w81cu8qWn1vMN5Haoa01t3PTiEQVdz8kVj0IOX+VuYearv6&#10;Ll+0kunFK6F7UrwLuaIg+bso62mvhj/wmW2/jGw29fnD2W25qkLDWTdIdSVdZjcEj3EgoN3dnyiK&#10;uqlKkx1FNhaWjKOt4clMh5xZ5z+81cS67Lke28IcPqbgBm+2ODKr6hpGeo4xA9ZR8m/dot4tF7zv&#10;c+KeP00BKr9kk2Gb0IjVKHhIR1tB9PdIdQfH3ZVB110l1vtDq/ZWOs0G39nYSjw9JNU+MRy5HJSU&#10;6iWsrJQoM9bVySTyt6pJHYk+8X943zeOYL1tx3u5kup24vIxYgei1wqjyVQFHkB1k7s+ybRy/ZLt&#10;2yW0drAvBI1Cgn1NMsx82YljxJPQp+yro0697917r3v3Xuve/de697917r3v3Xuve/de697917r3&#10;v3Xuve/de697917r3v3Xuve/de697917r3v3Xuve/de697917r3v3Xuve/de697917r3v3Xuv//V&#10;3+Pfuvde9+691737r3Xvfuvde9+691737r3Xvfuvde9+691737r3Xvfuvde9+691737r3Xvfuvde&#10;9+691737r3Xvfuvde9+691737r3Xvfuvde9+691737r3Xvfuvde9+691737r3Xvfuvde9+691737&#10;r3Xvfuvde9+691737r3Xvfuvde9+691hqKinpKeerq54aWlpYZaipqaiVIaenp4UMk0880hCoiKC&#10;zMxAABJNve1VnYIgqTgAZJJ8h1pmVFLuaAZJOAAOJJ6pn+Xn89r4J/Flsnt3BbyqPkT2ZQtPTf3N&#10;6Xnx+bwePyERePw7l7InkGGplSWNoqiOhmrquFra6O30mblD2J575p03M8I262ah8S5BViMZSEDx&#10;GwagsERhwfqG+bvfTkXlYtbwTHcblajw7YhlBzh5ifDXIoQpdweKdauXy3/n+fOn5JHKbf6/3DRf&#10;GLriuWqpl2/1LUVA3vV0FQuhEzXa1ci5MToCw8uEjxaMD64mIUjKPlH2A5F5b0XG4Rnc7laHXcAe&#10;ECP4YB2UPpIZSPI9Yv8ANvv5zzzJqt9vkG2WzVGiAnxSD/FOe+o9YxED5jqkjJZLI5nIVuXzGQrc&#10;rlcnVT12SyeSqp67IZCtqpDNU1lbW1TPJLLI5LySSMWYkkkk+5tjijhjWGFQiKAAoAAAGAABgAeQ&#10;HUKSSyTSNNMxd2JJYkkknJJJySfMnqF7c6b697917r3v3Xuho6r+OHyC7ynjg6Z6Q7Z7UaSZoPL1&#10;/wBfbq3ZSRSR/wCdFTW4SlmhhCfWRpZFVByxA9ku68x8v7Gureb6C18/1ZY4z+QZgTXyoM9HW1cu&#10;cwb42nZrGe68v0onkH5lVIFPOpx59We9TfyAP5mXaH2k+T6l2t1Di62xiyvbPYm2sZ4k/L1eA2hJ&#10;msxBYi2mbGq/5Ckc+4w3b3/9s9rqsV2946/hghdv2PII4z+TkfPqTdp9gvcvdKNLaJaK34p5kX9q&#10;RmSQfmgPVn3Uv/CWXNyvT1ne3yzxVDGuj7rb3UvXlXlXn1A+T7feW8a2jEWk2A1YKTVe50Ws0X7t&#10;96aAApsW0s3o88wWn2xxq1f+cop8+pO2n7rk5Iffd2VfVIIi1fskkZaf84jX5dWbdUf8J1v5bfXY&#10;o5d17W7S7sraZkmebsrsvKY+klqVbyBjjerotuRNErfpgmEilQFlMt2LRlu33ivcncai0lgslPlD&#10;CpNP9NOZjX5imcimKSZtX3ePbjbqG6invWHnNMwFf9LAIRT5GuMGvVmHVPwe+HXR3hk6n+MXR2ya&#10;+Dx6M7iuttrPuh/F/mvuN11tNLkpdBuU8tU1iSRYkkxpu3PHOO+VG7bpczqfwtM+j8owQg/JepK2&#10;rkjk/Y6HadstoGH4lhTX+chBc/m3RpvYV6FP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BP2L0L0b2+hj7a6Y6n7RjZUVk7F662hvZGWOMxRqV3LR1IIV&#10;SVA/AJA49m23b9vuzmu03s9r/wA0ZpI/+OMvRVuOw7Hu4pu1lBdf81oY5P8Aj6t1Xz2V/JD/AJYv&#10;ZyVUld8YcDs/JTpKsOV613TvjYL0LynUZqXC7eyUWJYqf0LPj5EX6Bbce5B2z3v9ztsICbo0yj8M&#10;yRS1+RZ0Mn7HB+fUfbl7Je2W5gl9sWFj+KF5YqfYqOI/2oR8uq9Oz/8AhL98UNwfdVHU3fPePWtX&#10;PoaGm3TBs3szA0TDh1p6KCkwNcyEAG02TdgxJ16bKsh7X96Dmu3ou7WFtcgeaGSFj9pLSr+xB9nn&#10;1H25/di5UuKttN/c2xPk4jmUfYAsTftc/b5dV5dmf8Jdvk9hGqZOpfkT0n2HSwyv4I964renWGVq&#10;6cG0bJSYyDc1Mkp+pjetCD/jqfch7Z96LlicAbvt1zbk8fDaOdQftYwtT5ha/LqPdz+7BzPBU7Tu&#10;NtcAcPEWSFiPsUTCvyLU+fVd3Zn8jj+Z31is9TVfGnJ71xkKysuS6z3hsXfLVAhBZxBgMPkmzFyo&#10;BQPjlLXCrd7qJE2z3x9sdzIVNzWBj+GaOWKlfV2Tw/8AjePPHUe7l7Ie5u2VZttaZR+KGSKWv2Ir&#10;+J/xjPlnqvHsjoLvXpuZ6ft3pftjq2aMxq0fYnXe7tlsDM5SG3946OmuHIIQjhvxf3Ie27/sW8jV&#10;tF7BdD/hM0cn2/Ax4efUe7lsG+7OdO72U9qf+HQyR/Z8ajj5dBL7N+ijr3v3Xuve/de697917r3v&#10;3Xuve/de697917r3v3Xuve/de697917r3v3Xuve/de697917r3v3Xuve/de697917r3v3Xuve/de&#10;697917r3v3Xuve/de697917r3v3Xuve/de697917r3v3Xuve/de697917r3v3Xuve/de697917r3&#10;v3Xuve/de697917r3v3Xuve/de697917r3v3Xuve/de697917r3v3Xuve/de697917r3v3Xuve/d&#10;e697917r3v3Xuve/de6k0dZWY+phraCqqaGspnElPV0c8tNUwSAWDwzwlXU/4qQfdHRJFKSAMp4g&#10;ioP5Hq6O8bB4yVYcCDQj7COjQbE+c/zQ6xMI2D8r/kRtemg06MZje4d+rhGCPJIiz4GaveilCtLK&#10;yrLAwDOxAuxJDF/yLyXudTf7TaSk/ia3i1eXBtOocBwPkOhPYc8857ZT6DdbuID8IuJdPnxXVpPE&#10;8R5no5uxP56/80PYhp4k+Sk27sdA6O2N33111huUVOl0YrUZqfDplSGVShCZBeGYiz2YAy/9iva6&#10;/qTtohY+cU06U+xRIU+fwfyx0MrH3z9z7GgG5eMo/DLDC9ftYxh/+N/zz0cnYn/CnL5v4EU9Nvjq&#10;v46b/pIkRZquLbm+tpZ+qdURGeStxuemoF1aWchMWPUxtZQqAGX/AN2PkeerWN1eW5PAa4pEH5NE&#10;G/a/AeuehjY/eZ53got9a2lwB56JY3P5iUr+xP5Y6OJsn/hVHQP4YOx/hnWU9tPnyuye6oa3Xfhv&#10;DgM7tuDTb6jVkmve3FrkHXv3V5BVtu3kH0WS2I/42sx/450MLL70sZou47MR6tHcg/8AGGhH/H+j&#10;h7I/4Uz/AAL3CsMO7th/I3r+sKj7iau2XszcWFjYhjanrdu7hmrJANIBLY5OWFgQGIB9992bn23J&#10;NpcWdwPKkkiN+YeIKP8Aezw6GFj95bkO4AF3Bd2586xxuv5FJSx/3gdG72X/AD0f5XO9Wjgg+TlF&#10;tutc2NHvTrrtXbCxgmytJlcjhBj7Hn6VhI/tAXFwhe+xfujZdzbYZF9Y5oH/AOMiXX/xnoW2Xvl7&#10;X3vau5iNvSSGdP8AjRj0f8a6Ntsz59/B3sIxR7N+XnxuzdXO8ccWMh7n6/ps07zOkcI/gdfXxVg1&#10;vIka3g5c6B6gR7CV7yBzxt9TebPeIB+L6aUriv4ghXyJ48M8OhbZc+8kbhQWe72bk/h+oiDeX4Sw&#10;bzA4cccejP4Lce3t0UKZPbWew24sbIsTR5DBZShy1C6zQrUQslXQPJGQ8bK6kNypBHBB9hee2uLV&#10;/CuY2jYeTKVOMHBAPHHQngube6TxbaRZF9VYMPXiCRwz08+2enuve/de697917r3v3Xuve/de697&#10;917r3v3Xuve/de697917r3v3Xuve/de697917r3v3Xuve/de697917r3v3Xuve/de697917r3v3X&#10;uve/de697917r3v3Xuve/de697917r3v3Xuve/de697917r3v3Xuve/de697917r3v3Xuve/de69&#10;7917r3v3Xuve/de697917r3v3Xuve/de697917r3v3Xuve/de697917r3v3Xuve/de6L/wBh/LD4&#10;u9R/cr2l8jei+vJqXyCaj3n2vsXbmQ8sUH3LU0WOytdFPJMUIZYY42ka4CqSQCINu5T5p3eh2vbb&#10;q4B844JXHGlaqpAFfMmg8z0QbhzXyvtNf3puNtbkeUk8SHhWlGYEmnkBU+Q6IZ2R/PS/lhdbmenk&#10;+SFNvfJwOF/hnW+xuwN3iZTH5DJBn6TGJiGA9K/8XG9zwCAxUebb7F+5+5UYbaYFP4ppYo6fahfx&#10;P+Mf5OgHuXvl7Y7bVTuQnYfhhilk/YwTw/8Ajf8Al6r+7K/4VD/FnCpUR9UfHrvLsGsij/ZfeVds&#10;jrPE1VRrPpjrMbWbkqli02PkehD3uPFYBjIG2/de5pnIO7bjbW6nj4YlmYD7GWFa/INT5+XQA3L7&#10;z3K8II2rb7m4I4eIY4VJ+0NM1PmVr8uq8e0P+FQfyqz5q4OpOgukOtqOoZlgqN21e8uzs7QxFRpN&#10;PW0lVt6iaUN/bmxjoQbeK/q9yJtf3X+VbejbvuFzckcRGI4FP2grK1PscH59R7un3neariq7TYW1&#10;sDwMhkmYfYQ0S1+1CPl1XN2n/Ow/madsNVRZL5Q7o2bjagyeHF9WYXanWq0MchJ8VLm9p0NNliBf&#10;0vPkZHH+q9yNtXsn7ZbSAYtrSZh+KdpJq/asjGP9iAfLqO9096vcvdiRJujwqfwwKkNPsaNRJ+1y&#10;fn1XTv7tbtHtbJnNdo9k7+7JzDOZGy2/t47i3jk2kYaWkNfuKpqZSxHBOu/uRdv2na9pi8Ha7aK2&#10;T+GKNI1/YgA6ju/3XdN1l8bdLmW5f+KWR5G/a5J6QPsw6L+ve/de697917r3v3Xuve/de697917r&#10;3v3Xuve/de697917r3v3Xujo/FL+Xt8u/mllIKXoLpzcW4dvGqFNkexszGu1+s8LpmMNU9dvbN+K&#10;jlkg0u0lHQtUVZCkR07tZSC+a/cLlDkuItv94kclKiFe+ZvSkS1YA+TNpT1YDoacq+33N3OcoXYb&#10;N5I60MzdkK+tZGopI81XU/opPW1F8Ov+E0fSHXn8L3Z8w9/VXee6YRT1EvW+xZ8ttDqihq45fJLT&#10;5DPf5Pns3H6V0Ov8KQgustNKCCMV+cfvLb5uOq05OtxYxGo8aULJOR6hMxRn1H6p4EMOspOT/u17&#10;Jt+m75wuDfSih8GItHAD6FsSyD5/pDiCp62QuuOsOuOn9p47YfVOxNo9cbLxKkY7a2ydvYvbOCpX&#10;ZFSWdMbiIoojLJpUyzMpeQjU7M3PvG7ct03LeLtr/dZ5LmZ+LyuzsflqYk0HkOA8usjtu2zbtntF&#10;sNqgjtoU4JGioo+dFAFT5nifPpde0PS7r3v3Xuve/de697917r3v3Xuve/de697917r3v3Xuve/d&#10;e697917r3v3Xuve/de697917r3v3Xuve/de697917r3v3Xuve/de697917r3v3Xuve/de697917r&#10;3v3Xuv/W3+Pfuvde9+691737r3Xvfuvde9+691737r3Xvfuvde9+691737r3Xvfuvde9+691737r&#10;3Xvfuvde9+691737r3Xvfuvde9+691737r3Xvfuvde9+691737r3Xvfuvde9+691737r3Xvfuvde&#10;9+691737r3Xvfuvde9+691737r3SY3jvXZ3Xe28pvHf+69t7I2lg6Z6zM7n3bm8bt3b+KpYxd6jI&#10;5jLyw08KD/VSSAe1VnZXm43KWe3xPPM5oqRqzux9Aqgk/kOk15e2e3Wz3l/KkEKCrPIwRFHqWYgD&#10;8z1rwfMT/hSN8ZOoHye0/i5tfJfJPekCPAN31MlbsrqDG1ZBTVFkq6H+LZhoXB1x0lDT00q2MORI&#10;NxkPyd927mfeAt3zTKNtgOfDFJLhh9gPhx18izMw84+seucPvHcs7QWtOV4juUwx4hrHbg/aR4kl&#10;PMKqqfKTrVY+XH80D5p/NWeso+5e38rTbFqZnkh6m2CJtldY0sZv44KnbuNlMmT8ephFPm6qtnQM&#10;QJbG3vKnlH2v5K5KVX2azUzgZnl/UmPzDsKJXzESop9OsWebfc7nTnRmTebxhAeEEX6cI+RQGr08&#10;jIzsPXqv33IPUf8AThisRlc9kaTEYPGZDM5avl8NDi8VRVORyNbNpL+KkoqNXlkawJ0opNgT7blm&#10;igjM07BEXJZiAB9pOB05FDLPIIYFLu3BVBJP2AZPVgvT38pX+Yz3kKWbZPxO7Sx+Oq2Ux5nsWgoO&#10;pMSaYsA9bDV9n1GI88Sg6gaVZWcAiNXb0+4+3j3a9udjqt9u0DMPwwk3DV9KQCSh/wBNSnnTqQNn&#10;9pvcXfKNZbTOqn8UwEC09azGOo/0ta+VerWuoP8AhL/8pNzfaVXdPfHTvVNDP43modo0G5u1dyUc&#10;Z0mSKqpJkwGO8o9Q/YykycD1m/EUbx96Dla2qmy2FxdsOBkKQIfsNZXp9qA/LqVdo+7FzRc0fer+&#10;3tFPlGHncfaKRJX7HI+fVqPT/wDwme+D2ylpKvtbfHdPdeUjCfeUdTn8V17tCqZQdRhxG0qb+KxB&#10;ieQc89rCxHJMV7x95jni9JTaoLayQ8CEaWQfa0jeGf8AnEOpS2f7tXJFlR91nub1hxBdYoz/ALWN&#10;dY/5ynq0rqH+Wf8AATopKQ9a/E3pfHV1B4jRZ3ce06fsPdVI0J1RyU+7+xWyuUV78s4rNTEAsTYW&#10;i3ePczn7fSf3lu1yytxVJDDGa+scPhp/xnqUdo9teQtiA/du026svBnjErinpJNrf89XR36enp6S&#10;ngpKSCGlpaWGKnpqaniSGnp6eFBHDBBDGAqIigKqqAAAABb2B2ZnYu5qTkk5JJ8z0N1VUUIgoBgA&#10;YAA4ADrN711v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sU0MNTDLT1EUU9PPFJDPB&#10;NGssM0MqlJYpYnBVlZSQykWI4PvasVIZTQjII8utEBgVYVB4joo3Z/8AL/8AhD3L9zJ2T8UehdyZ&#10;Cs0fc57/AEabXw+6ZBH+hf724GnpcmAP9StWB/h7F21+4HO+zUG27tdRqvBPGdk/5xuWT/jPQS3P&#10;kDkneanctqtZGPFvBRX/AOcihX/411XX2f8A8J1/5au//uH21tDtPpqonfy+XrXtLMVscchuX8dJ&#10;2nFuWFUdjcxoiqo9MYRePci7X94r3K2+guZoL0D/AH9Ao/nAYTX5k/bXqO9z+7x7bX9TbQz2ZP8A&#10;vmdj/KcTD8gPsp1XP2f/AMJYsc5qavpf5d1tMPLL9pgez+r4K4mEqTCKnd21MpT2ZSArFcIQwJYB&#10;dOl5G2v708gom9bQD6vBOR9tI5EP/V3HzrUR1uf3W4zV9m3cj0WaEH9skbj/AKt/spQ1x9o/8Jxv&#10;5juw/PLs/FdO90U6PKYF6/7MpsLXvTrqaJp6XtWl25EkhUANHHUSAMbK7gavcj7X94724v6C8e4s&#10;j5+LCWFfkYGmNPmQMeQ4dR1un3dPcawqbNLe9Hl4UwU0+YnWEV+QJz5nj1XN2j/Lo+dvTP3EnYvx&#10;L73w1BSa/us7j+vc9ura9Po+vm3XtGKvxq3AJW9V6gCVuASJG2v3G5E3qg27drV2PBTKsbn/AJty&#10;FX/4z1HW6e3fPWzVO47TdIo4sImdB/zcjDJ/xrom1VS1VDUz0dbTT0dXTSPDU0tVDJT1NPNGdLxT&#10;wSgMjKeCrAEexkrK6h0IIOQRkH7D0DmRkYo4IIwQcEfaOsHu3Veve/de697917r3v3Xuve/de697&#10;917r3v3Xuve/de697917r3v3Xuve/de697917r3v3Xuve/de697917r3v3Xuve/de697917r3v3X&#10;uve/de697917r3v3Xuve/de697917r3v3Xuve/de697917r3v3Xuve/de697917r3v3Xuve/de69&#10;7917r3v3Xuve/de697917r3v3Xuve/de697917r3v3Xuve/de697917r3v3Xuve/de697917r3v3&#10;Xuve/de697917r3v3Xuve/de6cMXl8rhKtMhhcnkMRXxqyx1uLramgq0Vv1KlTSMjgGwuA3tuWGK&#10;dPDmUOvowBH7DjpyKaWB/EhYow81JB/aM9GT2d84Pmd18sceyPln8kdr00bq4x+G7t7IosXIySST&#10;KKjExZL7aUB5pX0yxMNTs1rsT7DV5yPyZuBJvtps5SfNraEt5cG0ahwHA+Q6Elnzvzlt+LLdryIe&#10;i3MwXz4rroeJ4jzPRpdofzqf5oOyUSPEfLjelfGg023ftfrbfzuvjjiIeffGEyEpJEa+rXquXYEM&#10;7lgteeyvtffGs20Rr/zTeaL18opEHn6eg4AdCm096Pc+yFId2kb/AJqJDL6ecsbny/w+ZPRodp/8&#10;KPf5km3DAcxk+kd++J0aQbs6rWjFUq1JnMc/9xchhSAyHwnxaDoAIIkvIQvd/dw9trmvgrc29f8A&#10;fc9aYpjxUk+3Nc/LHQntPvGe49vTxmtp6f78gpXNc+E8f2Ypj556M5tP/hUj8laPw/36+M/Ru49K&#10;x/cf3Tze/tl+VhEwmMP8Yq8/4wz6WUNr0qCpLEhlDF391vlp6/QbndR+niLFJ+3SsVcfZ+XDoTWn&#10;3oeZUp9dtltJ6+G0sf8Ax5pafz/y9GS2r/wqk2tOsEe9/hfn8WyrElVV7V7vx2eWVhT/AL1RBj8v&#10;tjG+MNKPTC1U+lDzKxFmDd191a6Wpsd6R/QPbFPPgSsz1x56RnyHQktfvS2rUF9szr6lLkN5ZIDQ&#10;pTPlqOPM9GP2v/wp7+EWS8MW6+nfk1teeXxh5qLbnWm48XTnwa5jNUpuekqSA40IY6Ji1wzBOQA3&#10;dfdh53jqbW8spQPIvMjHPp4DLwyasPz6Edr95vkmSgurO9iJ8wkLqMevjK3HAop/Low+1/8AhQ9/&#10;LGz5hGW7K7G2R5RRlzujqDe1WKc1SkzrN/cuDLkmmsBN49QJI8RlFyA7dfd49zrevhW0M9K/BcRi&#10;tOH9oY+PlWnzp0IbX7wntlcU8W5mgrT47eQ0rx/sxJw86V+VejAbb/nR/wAr/dSo+M+XexaUSR+V&#10;RuTbvY2zmCibwWdN34WhZW1c6GAbT67aPV7D9z7Le6FoaS7RKf8ASPDJ8/8AQ5G/1Y49H9t7ze2N&#10;0KxbvEK/xpNH8v8ARI1/1Z4dD7t7+Yd8C91MkWD+Z3xdqqmWeSmhoZu9OtcdkqiWOETv9tjMnkoa&#10;iRQhv5EjK8MAbqwBBce3nPtqKz7LegAVqLWYgeWWVCB9hNf2jo/t/cLkO6NIN5siSaUNzCCfPCs4&#10;J+0Cn7D0OG3+9ekN2Isu1e5OqtzRvB90km3+w9o5lGpS4jFSr46skBj1ELrHF+L39kdxsW+Whpd2&#10;c8RrTvhkXPplRno7t992S7FbW8glFK9ksbY9cMcdCmrK6q6MrIyhlZSGVlYXVlYcEEfQ+yrhg9Gv&#10;HI65e/de697917r3v3Xuve/de697917r3v3Xuve/de697917r3v3Xuve/de697917r3v3Xuve/de&#10;697917r3v3Xuve/de697917r3v3Xuve/de697917r3v3Xuve/de697917r3v3XumHPbp2xtanFXu&#10;fceB25SmGqqBU57L4/EU5p6FBJWzibISRrohVlaVr2QEFiAfb8FrdXTaLWNpDUCiqWNTwFADk+Xr&#10;0xPdWtquu6kWMZNWYKKDickcPP06ADdHzZ+GuyPMu8Pll8a9sywaw9NnO8ussbWF44PuWhioqrJr&#10;M8hQhliRC7AjSpuLiC15J5yvafR7TeSg+a20xHGlahKAV8yadEF1zrydZV+s3aziI8muYVPCtKF6&#10;k08gK9Fw3Z/OJ/ll7LE5zHzB6vrPtkd5P7ppunfpZUphVkQDYuOyPlOg2CxaiXvGAZAV9iS09nfc&#10;29p4OzzrX/fmiLzpnxXSn5+WeGeg5d+8HtpZV8beIDT/AH3rl8q48JHr+Xnjjjose8P+FEX8snbP&#10;l/gvYXZnYfjayHZ/UW7qLzjypHqi/v8Ax4OwszP69J0o3GoorCez+7v7m3NPHt4bf/mpcRmn/OIy&#10;/Zj19K0DN594b2ztq+DcTXH/ADTt5BX/AJyiL7c+n2VKxvP/AIVE/E/HiZev/j18gt1yIkgibdcn&#10;XexqaaZUfx2lxeWz0ixswjGtodQVmYx3UIwpsvuu82SU/eG42kQ/4X40pHD+KOIV4+dK+eagLXv3&#10;n+VI6/u/b7uX/mp4MQJz/DJKacM0r8sUJS96/wDCqHfFUJ4+ufhztTBFWmSlrd69w5fdglUNIIKi&#10;fGYLA4XxlgYmeFat7EMola4ZRbZfdXsUodx3mST1EdusfpUBmlkr550jyx0E7370t81Rt2zpH6GS&#10;4aT1oSqxR08saj558+igb6/4Uq/zC90ieLbGF+PvWkLeVaafbPXmfzOSiR0kSJ5599ZvLU0kia1b&#10;UtGiFo1vHpLq4wsPu1e3lrQ3T3dyfMPMir5cBFFGQMfxE5Oa0ICF995L3Buqi1S0th5FInY+fEyy&#10;OCf9qBgY4gk033/Oh/md9h+Vcz8tt9YiGRjog2Jhdi9b+CPymRIoqnYWKx05C30h5JmcqLO7exlY&#10;ey/tjt1DDtETn1laWav5SyOP2AD0HQNvveb3N3CvjbtKg9Ilihp+cSIf2kn1PRI9/wDyO+Q3a6TR&#10;9pd8dzdlR1K6ahN/9ob33ik6mPxFZl3FXVIYafTZr8cfT2N9v5c5e2kg7XYW1tTh4UEUdPs0KOgT&#10;f8x8w7qCN0v7i5rx8WeWSv262PQM+zrom697917r3v3Xuve/de697917r3v3Xuve/de697917r3v&#10;3Xuve/de697917r3v3Xuve/de65xxyTSRxRRvLLK6xxRRqzySSO2lI40W5JJIAAFyfeiQBU4A62A&#10;SaDJPVwHxJ/kdfPT5VfwvPTddr0R1tkCkv8Af3u0Vu1JqmiaIVAqMDsMRSZ6tEkbK1LO1BDRylgB&#10;VqAzLD/NvvjyFyrqgW5+vuV/0K2pJQ8KNLURLQ/ENTOP4Ope5T9kOfOatM7W/wBBbN/otzVKjjVY&#10;qGVqj4TpVD/HxptHfEH/AIT5/CT45fwrcna1BX/KXsiiSOWXJdmUNNQ9aUtetw02G6mopJqSSMqb&#10;eLPVmVAb1pobTpxc5v8AvB87cx67bamG1WzeUJJmI9GnIDA/OJYvQ16yg5R+7/yTy7oud1U7pcr5&#10;zACEH+jACVI+UrS+op5XnYnEYrA4ygwuCxmPwuGxVLDQ4zE4mipsdjMdRUyCKno6Cgo1SKGKNQFS&#10;ONAqgWAA9wZNNLcStPOxd3JLMxJYk8SSakk+ZPU4xQxQRLDAoREACqoAUAcAAMADyA6cPbfTnXvf&#10;uvde9+691737r3Xvfuvde9+691737r3Xvfuvde9+691737r3Xvfuvde9+691737r3Xvfuvde9+69&#10;1737r3Xvfuvde9+691737r3Xvfuvde9+691737r3Xvfuvde9+691737r3X//19/j37r3Xvfuvde9&#10;+691737r3Xvfuvde9+691737r3Xvfuvde9+691737r3Xvfuvde9+691737r3Xvfuvde9+691737r&#10;3Xvfuvde9+691737r3Xvfuvde9+691737r3Xvfuvde9+691737r3Xvfuvde9+691737r3SB7N7V6&#10;06X2dlOwu29+bT632RhUDZLdO9M9jtvYWmdlZoaYVuTkjR55dJWCmjLSytZI0dyFK/bNq3PerxNv&#10;2i3kuZ3+FI1LsfU0UGgHmTgDJIHSDc9123ZrNtw3aeO2gT4nkYIo9BViKk+QGScAE9ay3zO/4Uxd&#10;b7RkzGyvhR12/aWZjSopIu4+zKfKbc2BTVIbQlbtvYainzOWjKklZMjNitDgfsVEZ5ya5M+7PuV4&#10;Evedrj6VDQ/TwlXlI9HlzHGfkglqPxKesaOcvvK7baF7Lkq3+qcVH1EwZIgfVIsSSD5uYqH8LDrW&#10;E7i+RXza/mGb+pj2Funtz5C7oSpmqdvbC2vhctmcNgHqnZD/AHT612VTfZUZYN4mlpaESyKFWSRy&#10;B7yf2fl3kn28sD+7orfboqUeV2VWen+/JpG1N60ZqDyA6xk3jmLnX3Cvx+8JbjcJa1SJFZlWv++4&#10;YxpX0qq1PmT0anpj+Rh/Mv7m+yqk6Bm6twVZpvne59y4LYP2eqxH3u055Z9xJYG5thTaxB9XHsK7&#10;176e2mzalO4fVSL+G2Rpa/ZIAIf+qnQp2b2O9yt50uLD6WNvxXDrFT7YyTN/1T6tt6X/AOEtGble&#10;lrvkR8qcVQxr4/vdsdL7Kq8q8+oAzfa773xLRiLSbquvbkmq4Y6LaWiTevvSwAFOXdqZvR7mQLT7&#10;Yog1f+cwpwzx6lnZvuuzkh+Yd1VfVLeMtX7JZStP+cJr8uHVs/TH8gP+Wr1F9lVZXqrc3dGaodLJ&#10;mO4985jMxyyCxZ6rbG1P4Ng5gbfonxbqAfp+fcS717/+5W76liu0skb8NvEq/seTxJR9ocdSxs3s&#10;H7bbRpaW1e9dfxXErN+1I/DiP5oerUOr+i+lOksd/CenOous+qscadKWSk682NtrZ0VRCjBwtX/d&#10;+mpzMSw1s0pYs3qYliT7ivdN93ve5PG3m8mu2rWs0ryUPy1saemPLHUpbZsey7JH4Wz2kNqtKUii&#10;SOo+ehRX1z556FX2VdGv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QVdj9FdJdxU7UnbfT3VvaNK0XhM&#10;HYewNqbzi8VtIRV3HSVNgB9LfT8ezXbd93vZ217ReT2p41hlkj/44w6Ktx2LZN4XRu1nBdD0lijk&#10;/wCPqeq5+0P5Gv8ALH7R888/xvoNh5WZ5XXK9X7v3psfwebUXSDb+OrzhgoYhkDYw6NIVdKalMjb&#10;X75e5210VdyM6D8M8cctaerlfE/43nzznqO909j/AGz3SrNtogc/igkkip9iBvD/AOMY8sY6re7T&#10;/wCEuHx6zK1U3TPyX7d6/qJJJJqem7D23tHtHHQBhqFHH/ARtaoEYb0o8k0jqttXkYFmkjavvR8w&#10;w0G9bZb3AHEwvJAT8+/xxX5AAV4UHUcbp91/l6ap2bcri3J4CVI5wPl2+AafMkmnGp6rc7T/AOEy&#10;fzY2oKir6x7L6K7ZoImIgopM1uXYO6KkFrKwxucx8+MQW5bVmrj6AN7knavvNck3dE3O2urRjxOl&#10;JUH5q4f/AKp9Rxun3Z+dbSr7Zc2t2o4DU8Tn8mQp/wBVOq2+1f5R38yLpx6r+9nxF7ZytNSankyH&#10;W+Moe3qE04Gv7wz9WVGY0R6PW5lVDGL+UIVYCSNq93PbfeQPpN3gQnymY25r6UnEdT5YrXyr1G+6&#10;+0vuPs5P1e0TuB5wqLgU9awGSg+2lPOnRBNy7U3TsvLTYHeO2s/tPOUyhqjC7lw+RwWWgVmKK02O&#10;ykcUyglWALIOQR+D7H9td2t7ELizlSWM8GRgyn7CpI/n0Arm0urKUwXkbxOOKupVh9oYA9MHtR0n&#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p8w259y7cZ329uHOYF5JYZpGw2Wr8WzzU5JgldqGRCWQk6GPIvxb2xNa21yKXEayeXco&#10;bjx4g8en4bq5ts28jR1/hYrw4cCOHQx4T5Y/KbbVv7ufJbv/AAGmpSsH8E7k7FxVqyLT46ofY5KP&#10;9xdK6ZP1CwseB7Jp+U+Vbn/cnbLSTFO63hbHplDj5dHMPNfNNt/uPuV1HmvbcTLn1w4z8+hew/8A&#10;Ms/mE4JdNF81/k/ODOtTfMd1b+3E3kUABde4K6qPj9IvFfQebqbm5RN7ae3s+X2SyGKdttEn/HFX&#10;Pz49G8PuT7gwYTer05r3XMr/APH2bHy4dCvif5yf8zjC/cfZ/L/seb7nxeT+LUGy89p8OrR9v/HM&#10;XU+K+s6/Fp1car6VsUzezftjPTXs8Ip/CZE4+ulxX8608uPRrF7xe5kNdG7zGv8AEI2/ZqQ0/Lj5&#10;9Cfiv59f81bGS0jS/JyDL01LF4vscr0t0HJFUqIDDGauro9rw1bsps+v7kMzAFywLBiuX2F9qpQa&#10;bYUJ81ubrGa4BnK/KlOHCnRnF78e6kRFdzDgeTW1rnFMkQhvnx48a9CJi/8AhRF/M2x8MkVX2F1p&#10;nHeXyLUZTqLaEM0S6QvhjXCx0cZW4LXdGa5PqtYAul+7v7ZSEFLeaP5LcSft7ix/n0YxfeG9zIxR&#10;7iF/m1vH/wA+hR/Lpf0P/ClP+YpSRUsdRi/jrlHp1iEs9d1nuOOWuMdtbVQxu4adAXt6vAkY59IX&#10;iyCT7tft05JV7ta+QmTH2aoicfMn59L0+8j7iIAGW0anrC+ft0yjj8qfLpdU/wDwp9+eC1EDVfT3&#10;xHmpVmiaphp9kdyUtRLThwZooKmTfcyxuy3Cu0ThTYlGAsUDfdg5DKkJeX4PlWW3Ir8x9KK/ZUfa&#10;Oly/ec57DAvZ2BHmBHcA086H6o0+2h+w9Ktf+FRPy4DKX+PnxyZLjUqx9mKxW/qCsc6QDb6Gx/1j&#10;7Sn7rvKNMbhef9Uf+tXSsfef5t89vtP+q3/W3pW/9BS3fv8A3ix1B/6GO9P+jfaP/gWtg/6Otx/z&#10;jj6V/wDBRb9/0a7f/nJJ094r/hU72zDHKM38Q+u8hKXUwPiu0dy4aOOPT6lliq8VXFyTyGDqAOLH&#10;6+2JfusbSSPA3eZR56oEb/BItP59PRfek3YA+PtELHy0zuv+FG/ydOv/AEFR7+/7wz2h/wCjqzX/&#10;ANjftr/gV7D/AKPUn/ZMv/W7p3/gpb//AKM0f/ZS3/Wnr3/QVHv7/vDPaH/o6s1/9jfv3/Ar2H/R&#10;6k/7Jl/63de/4KW//wCjNH/2Ut/1p69/0FR7+/7wz2h/6OrNf/Y379/wK9h/0epP+yZf+t3Xv+Cl&#10;v/8AozR/9lLf9aevf9BUe/v+8M9of+jqzX/2N+/f8CvYf9HqT/smX/rd17/gpb//AKM0f/ZS3/Wn&#10;r3/QVHv7/vDPaH/o6s1/9jfv3/Ar2H/R6k/7Jl/63de/4KW//wCjNH/2Ut/1p6SLf8Klu+yzFPiv&#10;1CqXOlW3nvNmC39IZggBNvqbD/WHtYPutbBTO63H/OOP/P0kP3ot+8tqt/8AnJJ/m6ZMr/wqP+Ts&#10;zQ/wT42dD49VD/cDK5TsHMtKxI8Zhakr6DxgerUGD3uLFbcvxfdc5YFfH3K6b00rEv7ao1f5dMy/&#10;eg5mNPA221X11NK37KMtP59JDK/8Kgvm3M0JwfSPxXxyqH+4GV2323mWlYkeMwtSbwoBGANWoMHv&#10;cWK25Vxfdf5IFfHvr5vTS9uv7a27V/l0jl+87zsSPAsrFfXUk7fspcLT+fSJyf8Awpj/AJhNfUie&#10;l2d8YMLEI1T7PGdc7+lpiykkzFsxu2rm1NcAgS6eBZQb3Wxfdm9vY10tNeufVpoq/Z226j+XSKX7&#10;yvuDI2pIbJB6LDLT7e6dj/PoOcp/wos/mX18dWlJvDqbCNUuzQzYvqXBSyUCtL5BHSDNSVaMoHoH&#10;nWQ6fqS3q9mUX3dPbOMgvDO9OOqds/bpC/bin7Oi6X7xHuVICEmgSv8ADAuPs1FvszX9vQbZj+fj&#10;/NUykhNN8k6DBQtTfbvS4fpbonxuxZi1SKjK7aqqhJCGC3jmUAKpVQ12JlD7B+1UQ7ttLmtatc3X&#10;7KLMop9oP7Oi2b36905T27kIxSlFtrX9tWhY1+wj9vQS5f8AnH/zN834vvfl/wBlQ+FJET+EUmz9&#10;v3WW2oy/wHGU2siw0s9yvOki59m8Ps37ZQV0bPCa/wARkf8A4+7U/Lj0Uze8XuZPTXu8wp/CI0/4&#10;6gr0Ded/mMfPzckbQ5b5p/KOSnkppqOalo+9OyMTR1VNUKUnhrKTEZGCKYOpKt5Ub0kr9Db2cwe3&#10;PIFsdUWy2Naggm1hYgjgQWQkfl0Tz+4nP1yNMu9XtKEEC5mUEHiCFcA/n0CW4vkN39u8SjdnePcG&#10;6BMsKzDcXZm9M2JVp2106yjJVsuoIQCgP6TyLezu25e2Czp9JY28VK00Qxrx4/Co4+fRJccw7/d1&#10;+rvriWv8c0jcOHFjw6CWoqKirqJ6urnmqqqqmlqKmpqJXmqKiomcyTTzzSEs7uxLMzEkkkk39myq&#10;qKEQUAwAMAAeQ6KWZnYu5qTkk5JJ4knrD7t1Xr3v3Xuve/de697917r3v3Xuve/de697917r3v3X&#10;uve/de697917r3v3Xuve/de697917r3v3Xuve/de697917r3v3Xuve/de697917oZelPjv3p8j90&#10;DZvRHU2++1txDxNVUOy9u5DMQ4qCd/HHW57JQJ9rjqYtwaquniiB4Lj2Tb3zFsXLdr9bv13FaR+R&#10;kcLqI8kB7nP9FQT8ujnZeXt85juvo9itJbuTzEaFtIPmxHag/pMQPn1sS/E3/hMt3bvY47cvy+7Q&#10;w/S+35PDUT9ddcPj999lVERe09BktzMW2/iZNPqjnpjmBxpeJSbjHbmz7zWyWOq25QtWvZOAmmrF&#10;CPQhP7WQeobwfkeshuU/u0b3e6bnm66WyjwTDDSWY+oL/wBlGfQr43zHWzT8T/5Yfwo+GUdBXdMd&#10;LYE74ok9Xau+AN79mzTsNEtTSbmzav8AwzyKFEkGFgooGsCYdRJOMvNnufztzmWj3q9bwG/0CL9K&#10;ED0KL8dPIyF2Hr1kvyp7ZclcmhX2ayXx1/0eX9WavqHb4K+YjCL8q9H89gDofde9+691737r3Xvf&#10;uvde9+691737r3Xvfuvde9+691737r3Xvfuvde9+691737r3Xvfuvde9+691737r3Xvfuvde9+69&#10;1737r3Xvfuvde9+691737r3Xvfuvde9+691737r3Xvfuvde9+691737r3Xvfuvdf/9Df49+69173&#10;7r3Xvfuvde9+691737r3Xvfuvde9+691737r3Xvfuvde9+691737r3Xvfuvde9+691737r3Xvfuv&#10;de9+691737r3Xvfuvde9+691737r3Xvfuvde9+691737r3Xvfuvde9+691737r3TflsrjsFjK/M5&#10;erjocZjKWatrqubUY4KanQySyFUBZjYcKoLMbBQSQPbkUUk8qwwjUzEAD1J6blljgiaaY6VUEk+g&#10;HVZ3dnyV+dvYRrtofBj4iVlGJXnoH+Q3y6rV6f2HipdZh+9230vXSx74yY0kvFU5HFUMaOg1UtVG&#10;yhpM2TlrkTbtN5z1u4alD9JYD6iVvOj3IBtk9CEkkJB+JCMRrvfMnPW4arTkfaCtaj6u/P08S+VU&#10;tyRcv6hnjjAI+Fwc1nbg/kMfIn5abxpuyP5in8wDdnZucR5DHs/q3bSwbd25DUsJKui2Rkd0eDF4&#10;qBiBeGi2fCrH9xwzE3ky39+eXeUrM7b7dcvx2qf78neruRwMoSryH5tcEjgMdRpcexHMXNl4Ny9w&#10;9/kuX/33AlEQHiIi9EQfJbcA8Tno+3Sf8iv+Wp0r9pVf6Cf9LWdpNH+53uzceV359zo5/wAr2nqp&#10;Nuvc8t/uFF/p+nj2At799fcveqp9f9JGfw2yLFT7JO6b/qp0PNl9jPbbZaP9D9XIPxXLtLX7Y+2E&#10;/wDOPq03ZPXuwetMLDtrrjY+0Ov9u0+nwYDZO2sLtXCwaV0L4cVgoIIFsOBpjHHHuLL3cL/c5zc7&#10;lPJcSHi8jtIx/wBsxJ/n1KNlt9htsIttugjt4xwSNFRR/tVAH8ulf7R9LO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kpu/Yex+wcY2F3&#10;7szam98MwlVsTu/buI3LjGWdPFOrUGZhmiIdfS40cjg8e1dnf323y+PYTSQP/FG7I2OGVIOOkl3Y&#10;WO4ReDfwxzp/DIiuueOGBHVe/an8nL+Wl2+0s24/iZ1zt6tkLulb1e2e6iaGVzdpRQ9Z1mKo5D/t&#10;M1M68k6b8+5C2r3j9y9nAW23aaRfSfRcfzmV2H5EHqP919nvbXd6tcbTDG3rBqt/5Qsin8wR1Wt2&#10;t/wmF+Iu5lqKnqTuru/qvITFjHTZ9tqdmbZpBY6Fp8bJSYfIkA2v5cw5IFrg8+5J2r7z3N9sQu72&#10;VtdKPNPEhc/a2qRP2RjqNt1+7Jyjc1bab25tWPk/hzIPsGmN/wBsh6rT7U/4S/8Ayw261ZUdRd79&#10;Idn0FMC9PTbpg3h1huTILcBY6bHQ0ufx6yckkT5eNLA+smwMl7V96DlO4Cru9hc2rHiUMc6D7SWi&#10;en2Rk/LqNt1+7FzXb1baL+2ulHAOJIXP2DTKlftkA+fVa/a38mX+Zf1C1Q+b+KW/d10MKtJDkOqa&#10;jAdtLWQqSPJT4rr2ryORUkg2inoo5TwdFipMlbV7ze2e8UEG7RRMfKcPBT7WmVE/MMR8+o23X2b9&#10;ytoJM+1SyqPOApPX7FiZ3/IqD8uq7N47B3115lDhN/7L3bsbNLr1YjeO3MxtnKL4iFkvj81DBKNJ&#10;IDeji/PuRbO/sNxi8fb5450/ijdXX9qkjqPLywvtvl8C/hkgf+GRGRv2MAekn7V9JO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pwxOIyueydBhcFjMhmszl&#10;aqGhxmJxNFU5HJ5GtqXEVPR0FBRq8s0sjEKkcaFmJsAT7bmmit4mnnYIiAlmYgKAOJJNAAPMnpyK&#10;GWeVYYFLu5AVVBLEngABkk+QHVxfxf8A5Dv8wb5HnH5fNdc0vx72PWiKY7o7zqana+WkpnVpJPse&#10;u6OKp3B5dIXxiux9JC5dbTgBykOc0e/Ht9y3qhhuTuE640WoDrX5zEiKnrpdyKfDwrMPLHsT7gcx&#10;6ZprYbfA347klGp8oQDLX01IgNfi402O/i3/AMJwfhh02aDO975ndnyf3fTeKWSjzzS7A6xhqonM&#10;kctLsnbFU9dPYkLJHk85VU8oUXplBZTjjzT94/nTedUGwpHtcJ80/VnI+cjrpHyKRIw/iPWRnK/3&#10;c+TNm0z768m5zDyb9KEH5RoxY/MPKyn+HiOr5dgdcde9UbYoNldYbG2j13s/GADH7X2Rt3EbWwFH&#10;aJIS9PicJDBArFERWcJqIUXJt7gbcNy3Ddrpr3dJ5LmZuLyuzufPLMSfP16naw27b9qtlstsgjt4&#10;V4JGiog8sKoA8vTpae0XS3r3v3Xuve/de697917r3v3Xuve/de697917r3v3Xuve/de697917r3v&#10;3Xuve/de697917r3v3Xuve/de697917r3v3Xuve/de697917r3v3Xuve/de697917r3v3Xuve/de&#10;697917r3v3Xuve/de697917r3v3Xuve/de6//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wbl2ptbemJmwO8dtYDdmDqWDVGF3Lh8dncTOyqUVpsdlI5YWID&#10;MAWQ8Ej8n2otru6spRcWcrxSDgyMVYfYVIP8+k9zaWt7EYLyNJUPFXUMp+0MCOq/e1/5Q38tvuQ1&#10;ku6/iR1bh62sVy+R61o8p1FVpUsvFcB1dU4iJ5dX7jGaJ1ka5lWTUwMgbT7ve5OzUFpu87qPKYrc&#10;Cnp+ushA8sEUHCmOgBuvtH7cbzU3W0wIx84Q1ua+v6DRgnzyDU8a9Vn9rf8ACYr4dbo81V1P2/3j&#10;1RXy+TRR5Wq2t2RtemvzF9vja2jxuSNjfX5cy+oWtpIJaTNp+87zja0TdrO2u1HmoeFz9pDOn7Ix&#10;+fUa7r92Xk+6q203lzaMfJikyD7AVR/2yH8uqzu1/wDhL78qNuCsqenu++lu0aOmZ2gpN2UO7OrN&#10;w5CINpjFLQwQ7hoFlPBKT5WNAL2lJADSZtP3oOVbmi7xYXNqTxMZjnQfaSYXp9iE/LqNN1+7FzTb&#10;VbZ7+2ugOAkEkDn7ABKtftcD59Vn9sfyZ/5lvT33U2e+Km+9046nR5kyfVdTt/tiOqp476pocZ19&#10;WZDIp9D+3PRRyW50WKkyXtPvN7abxRYN1iiY/hnDwUPpqlVE/MMR8+o13b2b9ytnqZ9qllUfigKT&#10;1HqFiZ3/ACKg/Lqurdux96bAy0uB33tDdGys5AzrPhd24DLbby0LRtokWXHZiGGZSp4YFODwfcjW&#10;l9ZbhELiwmSeM8GjdXX9qkjqO7uxvbCUwX0LwOOKyIyN+xgD0l/arpL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khhmqZoqenilnqJ5Y4YIIY2lmmmlYJFFFEgLMzMQFUC5PA96ZgoLMaAZJPl1sAsQqipPAdWg/G/+&#10;TX/MN+TRoK/a/Qec682jXFCN9d2O3V2Ajp5VDQ11PjM9H/G66ncG6T4vEVSEc3t7i/mT3l9vOWdU&#10;d1frcTL/AKFbfrvX0LKfDUj0eRT1J/Lns57hczaZLWwa3hb/AEW5/QSnqFYeIwPqkbDrYC+NH/CY&#10;LqfbooM58r+8tydkZNPFPPsTqKkXZOz45glpqHIbuzkdVlsjASSRJS0uKl4HNrg4/czfef3a41Qc&#10;p2KWy8BLcHxZPkRGpWND8maUdT9y192ParfTPzXfPctxMVuPDj+wyMGkcfNViPWwX8ePhf8AFb4o&#10;44Y/4+dF9fdaztTLSVe4cThY63euUplQIIc1vvMmpzNanFwlVXSKCWIALNfH3mLnTmrmuTxOYb+W&#10;5FahGakan1WJdMan5qo6yA5e5M5W5Uj8Pl+xitjShdVrIw9GlbVI32Mx6M77DHQm697917r3v3Xu&#10;ve/de697917r3v3Xuve/de697917r3v3Xuve/de697917r3v3Xuve/de697917r3v3Xuve/de697&#10;917r3v3Xuve/de697917r3v3Xuve/de697917r3v3Xuve/de697917r3v3Xuve/de697917r3v3X&#10;uve/de697917r3v3Xuv/0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m91bO2hvrETYDe+1dt7xwNT/wACMJurB4zcOIqP&#10;+W2Ny8U0L/8AISH2ptby8sZhcWMrwyDgyMyMPsKkH+fSa6s7S+iNvexJNGeKuqup+0MCP5dV6dt/&#10;yeP5a/c/nl3L8T+uNu182plyXVkeX6hqIZ2uTU/a9aVWLpJXJYlvuaaVWPLKxAtIW0e8XuVstBbb&#10;tNIo/DPpuBT0rMrsB/pWFPLqPt29n/bfeam52mGNj5warc19aQsin8wR69Vk9r/8JgfiduQVdT1B&#10;3n3Z1ZX1Bd4KXc0O0+0Nt0BZrrHTY5abBZFo1HFpsu7H66/cnbT95/my2ou8WNtdKOJQyQOftNZU&#10;r9kYHy6jPdfux8qXNW2i+ubVjwDiOdB9gpE9PtkJ+fVY3a3/AAmK+Yu1/NVdT9v9Hdr0EXk0UeVq&#10;t09b7oqbcxfb42to8ljRcX1+XMppNragSVk7afvO8nXVE3azubRj5qEmQfaQyP8AsjP5dRnuv3Ze&#10;cLWrbTeW12o8mLwufsBV0/bIPz6rG7X/AJSH8yDpk1j7v+I3a+To6JXlmyXXGNoO3MeKVF8hrWqO&#10;rajMeOIJ63aYIY1v5QhVgJO2n3c9t95oLPd4FLeUxNua+lJxHU+QpWvlXqMt19pfcbZqm72idgvE&#10;wgXAp61gMlBTJrSnnTqv/Pbez+1spU4Tc+DzG3M1ROY6zEZ7GVuIylJICVKVOPyCRyxkEEWdAePc&#10;gQXFvdRCe1kWRG4MrBlP2EEg9ACe3uLWUwXKNG68VZSrD7QQCOmf290z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TtgsBnd05eg2/tnC5bcWfys4pcXhMFjqzL5fJVTKWWmoM&#10;bj0kmmkIBISNCbA8e2Z7iC1ha4unWONBVmYhVUepYkAD7T09Bbz3Uy29sjSSOaKqgsxPoAAST9g6&#10;te+PP8jj+Y58hBQ18XScnTe164wf7+jvnJf6OkgjmYWlk2fLFU7lZQh8mpMIVIFg1yAYo5h98fbj&#10;l7VGb76yVa9lqPGrT/hlVh+WZepV5e9kPcbmDTILL6OJvx3R8Gn/ADboZvniOnV7fx3/AOEv3Te3&#10;TR5f5P8Afm8eyq9DFPLs/qrF0fXu10kCgSUGQ3Hm/wCKZOvgJ1HyUsWMk5W1rHVBPMX3oN5uNUPK&#10;9hHbLw8SdjK/2hF0Ip+TGUf5J15e+7Fs9vSbme/kuW4+HAoiT7C7a3YfNREf8t8vx1+BPw7+KEFL&#10;/oE+PvXexcvSw+Abw/hB3F2DNGw/cSp7C3U9bmnRjcmI13jB/SoHHuBuYufecebGP7/3CadCa+Hq&#10;0RD7Ik0xj7dNfn1O3LvIfJ/Kij9w7fDA4x4mnXL+cr6pCPlqp8ujd+wh0Luve/de697917r3v3Xu&#10;ve/de697917r3v3Xuve/de697917r3v3Xuve/de697917r3v3Xuve/de697917r3v3Xuve/de697&#10;917r3v3Xuve/de697917r3v3Xuve/de697917r3v3Xuve/de697917r3v3Xuve/de697917r3v3X&#10;uve/de697917r3v3Xuve/de697917r//0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IXfvV/WfamJbA9n9d7F7HwbB1bC792lgN4YlllUpIrY7cNPUQkMCQw0cjg+11hum57VL9RtdxLb&#10;SfxRSPG37UIP8+kN/te27rF4G528Vyn8MsaSL+xwR1W323/JG/lm9veeorvjVgdhZWW/jy3Umd3L&#10;1v8Aa6r6vBt7btXHhTybjy4x7WAFhcGSdo97vczaKKm5tcIPw3CpNX7XdTJ+xx1G+7eyftpu9Wfb&#10;Vgc/igZ4afYiMI/2oeqw+2v+Et/ROZarqekPk32lsB3WSalxvZW1Nr9n0KzkmRaNK7br7WnigJtG&#10;jus8iL6m8zAhpP2n70m+w0XfNsguPUwyPAaetHE4J86DSD5aeoy3b7r+xTVbZNznt/RZkSYV9KoY&#10;CB5VOojz1dVg9tf8Jqvnxsdaus64z/SfddDGZPsqDAbyrtmbpqkQEp9xjt/0VBi4WewAAzUgBPLA&#10;DV7k/aPvK8g3xCblHc2TeZeMSIPsMTM5/wCcY6jHdvu28+2NX26S2vV8gkhjc/aJVVB/zkPVZHa3&#10;8tT589KNUN2J8Su78fRUgZqrN4DZOR33tmmVSQWqN1bCGTxqDgkFqoXHIuPcnbV7lcg73T93bvbM&#10;x4K8gic/Ykuh/wDjPUZ7r7bc+7LX947Tcqo4skZlQfa8WtB/vXRJqqlqqGpno62mno6umkeGppaq&#10;GSnqaeaM6XinglAZGU8FWAI9jZWV1DoQQcgjIP2HoFMjIxRwQRgg4I+0dYPduq9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RmekPhl8&#10;r/klNTp0Z8e+1+yKKokSIbgwOzst/dCneVtEYyG9a6OHEUoJBsamtQcMb2U2DO+c58p8tgnfdxgt&#10;mH4HkXxD9kYJkb8lPQm2Tk3mvmQgbHt89yp/GkbeGPtkIEa/mw6ub6J/4TQ/NbsD7Ku7r3v1T8fs&#10;TN4DWY6XJydp75ohJzMFw2zXTCymMcELuQBm4B0+r3DG+/eX5K2/VHskE+4OK0OnwIj6d0g8QV/5&#10;o/5upk2L7tfOm4aZN6ng29DSo1ePKP8Aax/pmn/Nb/P1dT0J/wAJt/gj1ktDkO3sp2f8ic9CI2rK&#10;fce4ZNgbHlqIgSstHtrYDUuSRSxDNFVZ6pRrBSCuoNCu/wD3kue9z1R7QkG3RngUTxZafN5dSH7V&#10;iU/nSk0bD93DkXbAsm7vNuMg4h38KKvySLS4+xpWH5VrdT058cOgfj1i2w/RvTPWfU9FLAtNV/3E&#10;2bgtuVmTiVxKP4xk8dAlVWtqAYyVc0jEgEnge4V3nmTf+YZfG3y9mu2BqPFkZwv+lUkqv2KAOpo2&#10;flzYOX4vB2OyhtFIofCjVC3+mYAM32sSehp9kvR11737r3Xvfuvde9+691737r3Xvfuvde9+6917&#10;37r3Xvfuvde9+691737r3Xvfuvde9+691737r3Xvfuvde9+691737r3Xvfuvde9+691737r3Xvfu&#10;vde9+691737r3Xvfuvde9+691737r3Xvfuvde9+691737r3Xvfuvde9+691737r3Xvfuvde9+691&#10;737r3Xvfuvde9+691737r3Xvfuvdf//U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BN2Z0J0b3TSmh7g6b6s7TpCnjEHYmwNqbzSNQpRTD/eKkqCh&#10;UH0MhBX6qQfZttm/77sr69nvZ7U+sMskf7dDCv59FO57Dse9Jo3izguh6TRJJ/x9TTqtjtf+RH/L&#10;J7VNZUr0FL1rmKwODmOqN7bu2kKYstlaj21LV1WCjKnkWxNr/UEce5K2n339zdqop3D6lB+GeOOS&#10;v2vpWU/85Oo33X2K9s91q30H0zn8UEkkdPsTU0Q/5x9Vsdqf8JaumMn5puk/lN2bsshC0FB2hsza&#10;3ZMckoufC+S2rLtVokPAD/bSlfqQ/wBPck7V96XeoqDe9qhm9TBI8P8AxlxPU/7YV+XUb7r913Zp&#10;anZd0mh9BPGk3/GkMFP95NPn1XB2f/wme+du0TU1PXe9uh+28eiymlpKHdW4NmbnqDGpZVlxu7MZ&#10;FjYy/CpbMuNV9RVRqMkbX95jkS7ou4wXVo3mTGkiD/bRuXNP+aY+Veo53P7tXPVpVtuntbtfIB3j&#10;c/lIgQV/5qH506rl7P8A5TX8x7qEVL7v+IPcFZT0kcs9RW7AwtJ2zQQ00LES1Mtb1ZUZmNI1ALsz&#10;sNKetrKCfcjbX7s+3G70FnvFupOAJWMBr6UnEZr5fbjj1HW5+1HuNtFTebRcEDJMSicU9awGQU/y&#10;Z6IjubaW69lZSXCbx2zuHaWagv58RubC5LA5SGx0ny4/KxRSryLcp7Hltd2l7EJ7OVJkPBkYMp/N&#10;SR0BLm0urKUwXkTxOOKupVv2MAek97UdJ+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o0fTXwj+XvyE&#10;+1l6Y+Nncu/8ZWOkcW5MPsPPx7OR5P8ANiq3rkIYcRBqsSvnrUuASOAbBbeed+UOXqjetyt7dh+B&#10;pU8T8owTIfyU9CjZuSebuYKHZttuLhT+NYn8P85CBGPzYdWw9Mf8Juv5gPYn2VZ2TUdR9DYubTJW&#10;U+7t6f3v3TBC1rfa4briHKUMkljfxz5eC1iCwb0mJ96+8j7f7dqTbRcX7jgY4/DQn5tMUYD5iNup&#10;X2b7uPP+46X3I29gp4iSTxHA+Swh1J+RkXq3bpP/AITA/Gba32ld3x3v2t25kIdEs2J2ZjcD1Rta&#10;eQ8yUtZFN/HsnLEOVD0+SpXawb030e4i3v7z/M11VNhsILNTwaQtO4+Y/skB+RRh5Z49S3sv3Y+W&#10;bWj77fz3bD8MYWBD8j/auR8w6nzxw6t96R/ldfy//jy1FU9Z/FfquDM48xSUe5944aXszddLVRkN&#10;97Rbk7HlytZSylhctSSxAX0qFWy+4g3v3R9wOYdS7nus5RuKRt4MZHoUhCKw/wBMD889S7snthyB&#10;y9pbbNqgDrweRfGkB9Q8xdlP+lI+WOj6xxxwxxxRRpFFEixxRRqqRxxoulI40WwAAAAAFgPYCJJN&#10;TknoeAACgwB1z96631737r3Xvfuvde9+691737r3Xvfuvde9+691737r3Xvfuvde9+691737r3Xv&#10;fuvde9+691737r3Xvfuvde9+691737r3Xvfuvde9+691737r3Xvfuvde9+691737r3Xvfuvde9+6&#10;91737r3Xvfuvde9+691737r3Xvfuvde9+691737r3Xvfuvde9+691737r3Xvfuvde9+691737r3X&#10;vfuvde9+691737r3Xvfuvdf/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0nd0bQ2lvfFS4Lem19u7vwk7Bps&#10;PujCY3P4qZlN1aXH5WKWFiPwSntRa3l3YyieyleFxwZGZG/apB6T3VnaXsRgvYkmQ/hdVdf2MCOi&#10;Ldlfynv5cXbL1Uu7vh901TT1ryy1dVsXBVPVVbPNOLTVElb1bPhpTI5JdpNeouS5Osk+x3tvux7j&#10;7SALPeLgheAlYTgU4Ck4kFPlwpjh0Bty9qfbndiTd7PbgtxMSmAkniawGM1+fGuePVfHZX/Car+X&#10;7vD7mo2RnO+Opath/klNtzfeI3NgYHMpY/c0W/MVkq6VdJ0hUycZ4UljZg0g7b95X3As6LfR2t2P&#10;MvEyMfsMToo/3g/Z6R9uX3beQLyrWT3VofIJKrqPtEqOx/3sf5yC9jf8JYM3Eamp6k+YOKrg3naj&#10;wvY3U9XiTDZwaaKp3PtnM1vkupIkdcQlioIRg9kH+3fengNF3fZ2XhVoZw320R41p8h4h+3GQFuP&#10;3W5xVtp3hW40WaAr9lXSRq/M+GPszghXYv8AwnB/mPbMNU21aDpbt2KETPSrsbs+PDVdWiLrhi8P&#10;Z9Ft6KOV/wBJVp9CtceQrZyPdu+8f7cXtBdtc2ZPHxYNQH/OBpSR+VaeVcdAPcfu5+41lU2q212B&#10;w8KbST/zmWIA/nSvnTPREOw/5Vn8xfq4VL7r+HXeM8FGkktVV7M2jP2XQ08MKeSaolr+tny0Kxov&#10;qaQyaQASTZTYd7d7q+3O6UFpvNsCeAkkEJJ9KTeGa/KlegLuHtZ7ibXU3Wz3JA4mOMzAU86w+IKf&#10;OtOiV7t2HvjYFeMVvvZm69lZRmmUY3du3cvtyvLU7BKhRR5iGGS6FlDjT6SRe1/Y1tL+x3CPxbCa&#10;OdfWN1cZ4ZUkZ6Bd3YX1hJ4V9DJC3pIjIcccMAcdJT2r6Sde9+691737r3Xvfuvde9+691737r3X&#10;vfuvde9+691737r3Xvfuvde9+691737r3Xvfuvde9+691737r3Xvfuvde9+691737r3Xvfuvde9+&#10;691737r3Xvfuvde9+691737r3Xvfuvde9+691737r3Xvfuvde9+691737r3Xvfuvde9+691737r3&#10;Xvfuvde9+691737r3Xvfuvde9+691737r3Xvfuvde9+691737r3Xvfuvde9+691737r3Xvfuvde9&#10;+691737r3XvfuvdDr1j8Xvkn3UYT1D0B3N2bFOYglXsXrPeW58eqzrrilnyWHo5aeKMqC3kkkVdI&#10;JJsL+yLc+aOWtlr+99wtrUjylmjQ49AzAk/ICvR7tnLHMm9U/dG33FyD5xQyOM+pVSAPmTTqxvqz&#10;+Ql/M37OSKqquj8V1hi5/F4sl2n2Bs/AOdZ9fl2/iKrI5iLxghm82NS97JqYMBHG6+/ftlthKrfN&#10;dOPwwRSP/wAbZUjNfk5+dOpF2v2G9zNzAZrFbVT5zyxp/wAYVnkFPmg+VerLOp/+Es/ZtbJS1Hef&#10;ys2JtmJND1mJ6n2NuDfMlV6gJKal3DvCfbog4uVnfGTcgAw83WNN2+9LtiArsW1SynyaeVIqfMpG&#10;Jq/ZrH29SVtP3Xdzcht83WKIeawRPLX5B5DDT7dB+zqzvqT/AITffy8NgeCo37H3F3jWrpeph3x2&#10;C+2cG0otxSY/q6mwVVHHxfRNkJjctdyLBYx3f7yHuJuFVsPp7FfIxRa2/MztKpPzCL9nUm7T93L2&#10;9sKNfi4vm8xLLoX8hAImA+Rdvt6tG6h+CHwy6F+2l6k+MPSmzcjSafBuGk2Dgcju0aL6PJvHNQ1O&#10;Ve1zbyVhtc2+vuLd3585z36o3fdLmZTxQyuI/wDnGpVB+S9SftHInJuw0O07ZbQsODiJTJ/zkYFz&#10;+bdGy9hPoWde9+691737r3Xvfuvde9+691737r3Xvfuvde9+691737r3Xvfuvde9+691737r3Xvf&#10;uvde9+691737r3Xvfuvde9+691737r3Xvfuvde9+691737r3Xvfuvde9+691737r3Xvfuvde9+69&#10;1737r3Xvfuvde9+691737r3Xvfuvde9+691737r3Xvfuvde9+691737r3Xvfuvde9+691737r3Xv&#10;fuvde9+691737r3Xvfuvde9+691737r3Xvfuvde9+691/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N+VxGKzlDPi83jMfmMbUgLU47K0VNkKGoUG4Wekq1eNxfmz&#10;KfbkU0sDiWBijDgVJBH2EZ6blhinQxTqHU8QwBB+0HHRSN+/y8vgn2c0829viH8d8tXVLtJUZeDq&#10;fZuFz07vMahzLuDA0lLXNdyzm9RyWY/2muLrD3D572ygst4u0UcFM8jIPL4HZl4fL09Oglf+3vIu&#10;5kte7RaOx4sII1Y+fxqqt/Pok++v5AH8r/eYnfHdI7k6+rKhCrVuxe1+x4Sj6NCzQY7dGRytDGQA&#10;PSlIEJF2UksSNrH3/wDdCyoJL5LgDylghP7SiIx/3qvz6BV97Be2N5Ux2T25PnFPMP2B3dR+S0+X&#10;RMN+f8JePiflfNJ1v8gu/tlyys7pFuyLr/f9BTO8ruIqeDHYvAT+JFMaIstU72UlpHLXUZ2H3oeb&#10;IqDctvtZwP8AffixE8OJLyivHgoGcAU6Bt/92HlSWp23cLqEn/fnhSgceFEiNOFKsTjJNeib74/4&#10;SxdpURkbrX5ebB3Mpu0UW+OrtxbHK3caYpKjA5XcOqylruIhcgegajpGVj96fa3p+8toli/5pTpL&#10;/J0h/ZX8/UHX33W90T/km7vFL/zVgeL+avL+2n5dE+3r/wAJt/5jW1vIcCehuyFTmMbO7Or8dJKD&#10;oIAXsHEYNQfUbgta6tYkaSwwsvvJe3N1T6j6q2/5qQA/9WpJf9R+2gQvfu4e4trXwPpbn/mnMR/1&#10;dji/1D7KlH3l/Jf/AJnuxRI2Z+Iu+8gkaPJq2bnev+wi6IhkvHFsPMZJ2JA4TTrJ9OnVx7F1l70e&#10;2F/QQ7vEtf8Afiyw/wDV2NB+fD8ugleezPudY18baJWp/vtopf8Aq1I/7OPRT95/Dj5cdcidt/fF&#10;z5D7Mipw7y1O5+mOxsJR+JGkU1EdbkMdHC8R8MpWVHKMEYqxAJ9iyy5y5R3GgsN0tJifJLmFj5Yo&#10;HJByMEVz0FLzk7m3bq/X7Xdwgeb28yjzzUoBTBzWmD0Xmuoa7GVU1DkqOqx9bTlVno66nmpKqBmQ&#10;SKs1POFdSVIYBgOCD7EKSJKoeNgyngQag/mOg88bxOUkBVhxBFCPyPUX3fqnXvfuvde9+691737r&#10;3Xvfuvde9+691737r3Xvfuvde9+691737r3Xvfuvde9+691737r3Xvfuvde9+691737r3Xvfuvde&#10;9+691737r3Xvfuvde9+691737r3Xvfuvde9+691737r3Xvfuvde9+691737r3Xvfuvde9+691737&#10;r3Xvfuvde9+691737r3TthMBndy5CHE7cwuW3BlagqtPjMJjqzK5CdnlWFFhoqBJJGJd0QBVN2YD&#10;6ke2Z7iC2jM1y6xoOLMQoHnxJA4dPQW89zIIbZGkc8FUFifsABPRq9i/y+fnP2WIJdlfEP5F5miq&#10;fF4Ms3UO98XgZPOkcsWncGYo6eh5SWOT/gR+hg59Hq9hW+9weRdtqL3d7NGHFfqImbFfwKxbiCOH&#10;HHHoVWPt/wA87lQ2W0XbqeDfTyKuafjZQvAg8eGeHR0tg/yDP5oG+fDNWdD4fr+gn0GOv392h1vj&#10;rK2vW02IweTyOSi0FQGEtCpOpSoYaioKv/fz2vsahL9rhh5RQTH9jMiIfyY8M9DOw9hfc6+oXsFt&#10;1PnLPCP+Mq7uPzUccdHa6/8A+EvPyvy/ik7L+QPQmx4ZQXaLacO/ewsjTqYlZI6iDIY3AU/k1l1c&#10;RVbqAAVd9RCgncPvQ8pw1G2bfdTkf788KIH7CHlNPtUH5Doa7f8Adh5rmody3C1gB/334spH2gpE&#10;K+tGI+Z6PX17/wAJaegcaY/9K3ym7g3oAD5R17s/ZfWRdtICmM7kbd2kA3JBDXHFxa5Am4fel3+X&#10;/klbVbw/81ZJJv8Ajn0/Q62/7ruwR/8AJV3S4m/5pRxw/wDH/H6Pr1v/ACAP5YvX7QT5Lprc/Z1f&#10;TOZIa7sjs/fFYuoxiMifD7Uq8RjZha5Cz0LgE3AuF0gLcvvAe524VWK9S1U+UMEQ/Y0iyOPyYf4e&#10;h5tvsF7ZbfRpLN7ph5zTSn9qo0aH81P+DqwXrX4U/D/p3wP1f8YOhdk1lMixpl8F1Vsum3BIqfpN&#10;VuNqNq+Yj8NNUMf8fcfblzrzhvFRum6XU6n8LTyFPyTVpH5AdD/beS+UNnods2y1gI/EsEYf8306&#10;j+ZPRnfYY6E/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J3ce0NpbxpVod3bX27umiUSKtHuPCYzOUqrK6SSqtPk4pUA&#10;Zo42YW5KqT+kWUW15d2b+JaSvE3qjMp8/NSPU/tPSe5s7S8XRdxJKvo6qw8vJgfQfsHRa92fAX4O&#10;b5kkqN2fD74zZqtlYNJk6npDriPLvaZ6kocxTY5KrSZJJHZPNpZmYkEk+xNac/c82I02m8XqKPwi&#10;5m0+nwlyvAAcOg1d8hckXx1Xez2bsfxG2h1ca/EEDcSTx6LHun+SV/K63erDJfEza2Pc6Sku1t6d&#10;p7MaN44nhjdU2pnaONrByxV0ZGYKzqxVbCa197fdGzP6e7O3+njgk/6uRMf2Go8qdBm69lPa+8H6&#10;m0ov+kknj/6tyqP24PnXouG5v+E5P8tfPFjisB3LsrU8bAbZ7WrasIqQGJo1/vlSZbh2Ila9zqAC&#10;lUuhElr9433Kt/7WS3n/ANPAB5/8LaP7Ps+eeg5c/d19t5/7KO4h/wBJOT5f8MWT7ft+WOi77j/4&#10;S7fEWq1/3R+QXyOwd/Do/vHN1lunTp/z+v8AhmBw99XGi1tP51+xFbfei5uX/cvb7N/9J4yfZ8Us&#10;n+z8ug9c/dg5Sb/cTcLxP9P4L/b8MUf+x8+gB3H/AMJV8VIJZdo/NnIUZWOcw0W4+gqbIiebUTTR&#10;y5PGbvpfEoFldxSSEn1BR+n2f233qZRQXeyA8KlLoinr2tbtX5dw+3z6ILn7rMRqbTeyONA9qDU+&#10;XctwtPn2n/J0Be4v+EtXyCpnlG0/lH03m0EkIhbcW097bXeSFodVQ8qY3+LhGWS6ogZgy+osh9Hs&#10;9tvvS8vsB9XtdwnGuiSN/s+Lw/Ljwpwzx6I7j7rvMCk/Sbpbv/p45E+3h4nn9teOOHQJ5v8A4TJ/&#10;P7GyD+F9g/FzcUEk06o1Bv8A7HoqiKCNh4ZqyHMbQp0VpAf0Qyy6SCC1rEncH3m+QJB+rb30Zxxi&#10;hIr50K3B4fMDokn+7Pz9Ef0riykGeEswNPKuq3HH5E9Axlf+E8X8znHtCKTrXrnOiUOXfFdv7JhW&#10;mKEBVm/jdRRklrkr4w44NyOLnUX3h/bGSuu5mjp/Fby5+zSG/nToml+717mx00W0Mlf4biPH26iv&#10;8q9BHlf5Gf8ANTwywtV/E7LTCoLqgxXafRedZTGAW8yYPdFQYxyNJkChubXsbG0Xvn7VTV0bsop/&#10;FBdL+zVAK/l0Uy+x3unCAX2ljX+Ge2b9umY0/PoLMx/KU/mTYNJ5K34b91TrTzmmkGH2/BuF2kDm&#10;PVBFgJ6lpY7j/OxhktY6rEH2aw+7XttOQE3m2FRXucp+3WFofkc9Fc3tN7kQAl9nuTQ07UD/ALNJ&#10;NR8xjoO8n/Lk/mA4mpFLVfCT5XSymJZdWM6B7RzVNpclQDWYfFzwhuDdC+ocEgAi5jF7je38q6l3&#10;uxA/pXcCn9jOD+dOi6X265/ibQ+yXxP9G1nYftVCP59B5WfD75bY6OqmyHxb+RdBFQJPJXS1nSPZ&#10;dLHRx0qlqmSqefGKI1jCsZC5AUA3tb2YpzhyjIQse62bFqUpcwmteFKPmvl0XPyhzZGCZNru1C1r&#10;W2mFKca1TFPPpFVnRHeGPppq2v6a7WoaOnQyVFXWdebupqaCMGxkmnmo1RR/ixA9rU33Y5GCR3kD&#10;MeAE0ZJ+wBukT7Fvkal5LOdQOJMMgA/Mr0l26/34is77J3cqqCzM228yqqqi5ZiYbAAfU+1X7wsD&#10;gTx/72v+fpMdvvwKmCT/AHhv83SR9rOkfXvfuvde9+691737r3Xvfuvde9+691737r3Ssj2DvqaN&#10;JYtl7tlilRZIpY9uZh45I3XUjo6wkEEEEEGxHtIb+xBoZowR/TX/AD9KxYXxFRDIQf6Df5ulVR9E&#10;d4ZCmhraDprtauo6hBJT1dH15u6ppp4ybCSGeGjZGH+Kkj2kffdjjYpJeQKw4gzRgj7QW6VJsW+S&#10;KHjs52B4EQyEH8wvS7x/w1+X2WejjxXxU+SOTfIeH+Hpj+jez61677kBqf7NabFsZfICCmi+q4tf&#10;2gk5z5PiBMu62a6a1rdQClONavinnXpfHydzdMQItqvG1cKW0xrXhSiZr8uhDxX8t3+YJmWmWk+E&#10;3yohNOEZzleieysErCQkL4XzmOpxIeDqEZYrxe1xcvl9yPb6Gmve7E1/huoW/bpc0/Powi9uPcCY&#10;kJsl8KfxWsy/s1IK/l0KGG/lAfzL869KlF8PO2IDWQCphOZp8Bt1EjaHzhaqTcFdSrBJp4MU5Rw3&#10;oK6/T7K5veD2zgBL7xAdJp2l3+WNCtUfMVHnw6NIfaH3KnICbPOKivcET551stD8jQ+XHoWMD/Id&#10;/mpZ77ST/ZYf4NR1Xn/yzPdvdG477bwa1/yvG/3leuTWyaI/8kN9Sv8A5s6/ZTP78e1cFR+9NZFM&#10;Lb3RrX0Pg6ft7vlxx0a2/sT7pz0P7s0A1y9xbClK8V8bV9nb6HhnoZNv/wDCcn+ZRmREcjgOmtpG&#10;SGSV13B2tQ1JgdJNC08v91aTJgu49alCyW/Uyt6fZNcfeN9tYa+HJcTUP4ICK/P9Rkx9tD8ujm3+&#10;7r7kTU8SO3i/084NPl2K/wDLHz6HPbf/AAl/+ala0Tbq7t+Me34JDRMy4jOdo7lroIpSTXrNBUbX&#10;x0PlhFtCR1LJI1x5EUBmI7n70HJSVFrY3shFfiWBAfTInc0PnUAj0PDo8tvuxc6PQ3V7ZRjHwtO5&#10;HrgwoKjyoSD6jj0Pe3P+ErW9qpEO7vmjtXByGGZnTbnR2X3Si1C1GmCJJMnujDko0V3dyoKv6Ajj&#10;9z2QXP3qbJT/AIpsruP6dyqYpn4YJPPFPMZqOHR9bfdZvWH+N70if6S2Z81x8U0fl5+RxQ8ejEba&#10;/wCEtPQdLq/vj8p+387/AJ3T/drZuzNp2vp8Or+KPmr6bPq+mq4tp0nUHbn70u/v/uHtVvH/AKeS&#10;ST7fh8P/AFevQhtvuu7Cv+5m6XEn+kjjj/494n+r06Mrtb/hNb/Lq2+ytlsn8id8hdV03T2Zt6kV&#10;9UySDUdk7fw59IUxixHpZibtpZQ1dfeU9xbgUhW0g/0kLn/q5LJ9v5elR0JbX7t3t3b/ANq13P8A&#10;6eZB/wBW4o/s/P1oQZ7aH8jb+Vvs0RvSfFrE5yrQxtJWbv7C7Z3UahomcxmTH5rPS0Si0hVlipUV&#10;wFLhioIC9575e6V5UPurIPSOGBKcPNYg3l5saZpSvQntPY/2vs6FNrVz6ySzvXj5NKV8/JRXFeHR&#10;rNmfAL4N9evBPs74g/GzCVtMUaDLRdL9fVWcjMbxyx2ztfQS1lleGOQAz2DqH/Vz7Cl7z/zzuAK3&#10;m8XjqeK/UyhfP8IcLwJHDhjh0KrLkHkfbyGs9os0YcG+niLeX4ipbiAePHPHo0OC25t7a9CmM21g&#10;cNt3GxrEsePwWLocTQosMK08KpSUCRxgJGqooC8KABwAPYXnubi6fxbmRpGPmzFjnJySTxz0J4La&#10;3tU8K2jWNfRVCj04AAcMdPPtnp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Dr8fQZWkloMpQ0eSoZ/H56Kvpoaykm8UqzReWmqFZG0uqut14YAjkD3eOSSJ&#10;xJExVhwIJBHlxHVJI45UMcqhlPEEAg+fA9Jz/R7sH/nh9of+g1hf+vHtT+8L/wD3/J/vbf5+k37v&#10;sP8AfEf+8L/m69/o92D/AM8PtD/0GsL/ANePfv3hf/7/AJP97b/P17932H++I/8AeF/zde/0e7B/&#10;54faH/oNYX/rx79+8L//AH/J/vbf5+vfu+w/3xH/ALwv+bpQY3FYzD0wosRjqDFUau8i0mNo6ehp&#10;hJIbySCClVUu35Nrn2nkllmbXMxc+pJJ/aelEcUUK6IVCL6AAD9g6n+2+nO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u3r8ltqYv&#10;sCXpPrShfuHvaGmpKzK9e7WyEUWN69xleA1HuLuneqxVNHtXHuh80MdVHLk62NW/hWMyMimL2JLL&#10;lm7l28b3ubfR2BJCyuMzMOKW0dQ07+RKkRIaeLLGM9Bu95ltItwOy7av1l8AC0SHESng9zJQrAh4&#10;gMDK4r4UUhFOh121FuSHB4+Pd9dhsjuTxyPlarb2NrcThTPLO0qQY6hyNTWTiOGMpD5JagtIVMpW&#10;PX40Irk2zTsbRWWP8IchmpTiSFUVJzQDFaVNKk9thcrAou2VpPxFAVWteABZjQDFSc0rQVoHz2x0&#10;/wBe9+691737r3Xvfuvde9+691737r3Xvfuvde9+691737r3Xvfuvde9+691737r3Xvfuvdf/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A/wAh/k70L8UdhVPZfyC7O211ptOEyw0lRm6mSTK56uhi87Ynau3Mek2Qytbo9f2mOpZp&#10;Qt3KhAzA+5d5Y37mu/G2cv2r3Mx4hR2oOGqRzRI1/pOwFcVr0Rcw8zbDypYHcuYLpLaIcCx7mPHS&#10;iCru39FFJpmlOqodkd9fNH+anUmboOi3j8HPgjUzyQ1vyAzlBSRfJzvnEKTFU0XS2OmM9FtrHzjX&#10;E+4UNTJE4V6SplliqqFZXvth5L9qlpv7R75vwGLRSforVvI3Jw0zjj4XaCKh1AKv1FNlv3Ofum1d&#10;hWTY9iJobpgPrbpfMWwysKHh4vcQaFGJDJ1bh0R8feo/jVsGk636b2fRbU27FVVOVyk6yT5HcW7N&#10;x5BhJlt3b33PkWlr8xl61xrqsjkJ5Znsq6hGiIsSb9zBu/Mt+dy3mYyyEBVGAkaD4Y4kFFjjUfCi&#10;AKONKkky1sXL+08t2A23Z4RFGCWY5LyOfikkc1aSRvxO5LHhWgAAzeyXo5697917r3v3Xuve/de6&#10;97917r3v3Xuve/de697917r3v3Xuve/de697917r3v3Xuve/de697917r//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CSS&#10;OGOSWWRIookaSWWRlSOONF1PJI7WAAAJJJsB72ASaDJPWiQBU4A6C3Pd69IbWEh3P3J1VtwRUpr5&#10;Tnuw9o4gR0IZkNZJ/EKyO0V0ceQ+m6tzwfZpb7Fvl3/uLZzy1NOyGRs+mFOcjHRXPvuyWv8AuTeQ&#10;R0Fe6WNceuWGPn0EOb+fHwZ22ZkzvzK+K+LngpWrXo6v5AdUpkHplVmElPjhljPKW0MEWKNmdhpU&#10;FuPZxByDzzc0MGzXzAmlRaT0r8z4dB86nHn0UT8+8j21RPvNipArQ3UFafIeJU/Kgz5dBVlf5r/8&#10;t/DSRRVfzL6MmaZGkQ4rd0OdjCq2kiWXCJUJGf6K7AkcgW9msXtR7kTAlNmuhT+KPT/x4iv5dFUv&#10;ut7cQkB95tjX+GTV/wAdBp+fQYZT+d3/ACtMPDPPV/LXbUyU8gikXF7A7hzkzMZPFeCmwm3aiSVb&#10;8641Zbeq+nn2aReyHunMQqbQ4r/FLbr+0tMAPsP2dFkvvZ7XQqWfdkNP4Yrhj+QWEk/aOkDlf5/X&#10;8q7HNCtJ8iMznRKrl3xXSneEK0xQgKswzm3aMktclfGGHBuRxdfF7A+6klde3LHT+K5ts/Zpmb+d&#10;OkEvv57Wx00bi0lf4ba5x9uqJf5V6ReU/wCFEf8ALKx9QkNJ2B2bnI2hWVqvF9Rbshp43Z2Q07rm&#10;ko5dYChiViKWYWYnUFWxfd39zZF1PbwxmvBriOv29pYU/Ovy6RS/eG9s42olxM49Vt5KfZ3aT/Kn&#10;z6SmV/4Ui/y4ce0IpJO+M6JQ5d8V1dRwrTFCAqzfxvLUZJa5K+MOODcji6uL7t3uPJXX9LHT+Kc5&#10;+zTG386dJZfvHe3MdNBupK/wwDH26pF/lXpp/wCglf8Al2/86T5Hf+i02t/9kft3/gavcT/fln/z&#10;mk/609M/8El7efwXn/OFP+t3SeyX/CnD+X/Q1Jgpet/lfmIgiMK3G9e9WRUzMw5jCZfe1LNdfzeK&#10;39CfaiP7sfuA66mubBD6GWev/GbZh/PpPJ95nkBG0rbXzj1EUFP+NXKn+XUD/oJ8+A//AD6P5ff+&#10;gD0x/wDZ/wC3P+Bg5+/5TNv/AOctz/2y9U/4JzkL/lEv/wDnFb/9tXXv+gnz4D/8+j+X3/oA9Mf/&#10;AGf+/f8AAwc/f8pm3/8AOW5/7Zevf8E5yF/yiX//ADit/wDtq6VFL/wpc/l41FNBPLtr5LUMssSS&#10;SUdV1ts16mmZhcwztRbomhLL9CY5XX+jEc+0rfdo9w1YqJbJgPMTSUPzFYAf2gdKk+8p7esoYx3i&#10;k+RhjqPtpMR+wnqXH/wpU/l2PJGjYn5Fwq7qrSydZ7aMcSs1jJIItws9l+p0qTb6Anj3U/dq9xQK&#10;h7M/83n/AOtPVh95L28JoUux/wA2U/629Kz/AKCMv5an/PT9v/8Aop8r/wDVHtJ/wOfuX/vq3/5z&#10;r/m6V/8ABE+23+/bj/nA3+fpXQ/8KDf5XcqxM/c+8aYyKhdJumu0WaAuAWWU0+LkBK/RtBYceknj&#10;2jb7vnuiCaWUZp6XEGf2uP506Vr94H2wNK3sgr628+P2If5V6XlD/Pa/lTZCqho4PldSxzTllR67&#10;pv5CYylUqhc+auyW04oIxYGxkkUE2A5IHtA/sT7rRqXbaTQelxaMf2Cck/kOl6e+ntXI4Rd1FT62&#10;92o/aYAB+Z6XmK/nJ/yx8z5/s/l91xD9t4vJ/FcfvXA6vNq0eD+OYqn8ttJ1+LVp41W1LdBL7Ne5&#10;0NNezzGv8Jjb9ulzT8+Pl0vi94vbOaujd4RT+ISL+zUgr+XDz6EzDfzOv5eGeajSh+afxsgNdEZY&#10;Tme2dobcVFEJnIrH3DU0q07aQRoqCjarJbWQpLJvbH3Eg1a9lvDp46YJH+WNCtX7RX14dGUPub7e&#10;zkBN6sxq4ap40+edZWn509OPQoYT5qfDfcohO3Plp8ZtwCoqloac4TvjqzKietdlRKOE0GVk1Sku&#10;oEa3YkgW5Hsrn5K5ytq/U7Rex0FTqtZ1oPU1jGPn0aQc6cnXNPpt2s5Kmg03UDVPphzn5dC3hO1+&#10;rdy2/u52TsHP6qlKMfwTeO3cresl0+OlH2NTJ+42pdMf6jcWHI9lM+07pbf7k20seK90brj1yBj5&#10;9G0O67Xc/wC49zFJmnbIjZ9ME5+XS+9l/S/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k9uvdu1dh7bzO8d77kwOz9pbcoJsp&#10;uDc+58tQYHb+ExtOLz1+WzGUkip6eFP7UksiqP6+1FpaXV/cpZ2MTTTSEKiIpZ2Y8AqqCSfkB0nu&#10;7u1sLZ7y+kWGGMFnd2CooHEszEAD5k9a1fzF/wCFCWHn3QvQP8t/r3JfITt7cWSO2sP2LV7dzVdt&#10;L+Myu9Mafr3Y1OkeT3FUqyloqqZaeiGkSoK6nJPvJXk77vcy2v7/APci4Xb7OMa2hDqJNODWaUkp&#10;CPVRqfyPht1jbzh94KFrr9we3NudwvJDoWYoxj1ZFIohR5T6MdKeY1r0rPhv/Jv7K7d39j/mD/Nr&#10;3vku/O6MglPkdu9EbgylPm9j7EjD/dUlHvWPGN/DKnwOQYttYeKPDwEN5zX+Vo4UnOXvJtu0WDcn&#10;+0kC2FktQ90ilZZfImPV3rXzmkJmbGnw6VZXyd7O7lu9+vN/uzOb+9ahS1dg0UXmBJp7Gp5QxgQr&#10;nV4laDZCpaWloaWmoqKmgo6KjghpaSkpYY6elpaWnjENPTU1PCAiRogCoigBQAAAB7xvd2kYu5LM&#10;xqSckk8ST5k9ZGoixqEQAKBQAYAA4ADyA6z+69W697917r3v3Xuve/de697917r3v3Xuve/de697&#10;917r3v3Xuve/de697917r3v3Xuve/de697917r3v3Xuv/9X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Izd/Y3XvXtK1dv7fezNj0KQtUPWbv3RhNtUq06K7vO1Rmp4ECARyEsTYBWN/SbLbPbtw&#10;3B/DsIJJ24UjRnNfSig+o/b0jvNx2/b08S/njgXjWR1QU9asR6H9nRPd8/zR/wCXb12J/wC8nzK6&#10;BnkpmZKim2nv/Edg1kMiMySQyUOwGycwkUoyvGU1KbAgEi4wsfa33E3Gn02zXQrwMkTRD7ay6BT5&#10;1p0D773Q9vNur9TvNqSOIjlWU/si1mvypXonu9v+FCn8sTafmXDdq777Gkh1Ax7J6i35T+R14ZIZ&#10;t+UmDibngMJNB+oYix9jCx+717n3dPGtIrYH/ftxEf5RNKf5V6CF794L2ytK+DdS3NP9928o/nKs&#10;Q/nToo+8/wDhUT8T8eJl6/8Aj18gt1yIkgibdcnXexqaaZUfx2lxeWz0ixswjGtodQVmYx3UIwus&#10;vuu82SU/eG42kQ/4X40pHD+KOIV4+dK+eagJXv3n+VI6/u/b7uX/AJqeDECc/wAMkppwzSvyxQlW&#10;3f8A8Ko911DSx7B+Ge3sUiuVhrN3905LcDTxia4llxuF23jBEWjuNAqpArc62AsRXZ/dXtFob/eX&#10;f1EdsEp+bTPXPnpH2DoK3n3pbpiRYbMifOS5L1/JYUpjy1H7eitbs/4U3fPHMxyU+2utvjNs2JlG&#10;isptm9hZzLxuYXie0+Z3Q9IV1MsiqaG4ZFBZlLKwotPuychwnVc3N7MfQyQqv7FgDfL4vP1oegvd&#10;/eY57mGm2trOEeojlZuHq0xX5/D5elei17q/4UAfzSNxmUY/vfbuzIJlZHp9q9PdTELG9MKd0iqt&#10;z4fJ1EZJBlEiTB1ckqyqFVRNa+wHtbbU8SweYjze4n9a8EkQH0oRSnEdBu69/fdC5r4d8kIPklvB&#10;6U4vG5HrUGteB6Llub+bT/Ml3YZTlPmR3XS+Z/I/92dxQ7LAYwfb2iGzoaDxrpN9KWGr121+r2I7&#10;b2l9trSnhbNbGn8aeJ51/wBELV/Pyxw6Dlz7se5F3Xxd5uRX+B/D8qf6GFp+Xnnj0XzcfzF+XW8d&#10;f97vlP8AI7dOvw6/7x94dm5zX9v/AJjX/E8pLfRc6L/T8W9iC25O5Rs/9xNqs4v9JbQrx4/Cg49B&#10;+55w5tvP9y90vJf9PczNw4fE54dAbnNz7l3NMtRuTcOc3DUJLUzJPnMtX5aZJqxlerlWWvkkYNKy&#10;qZGBuxALXsPZ7Ba21sNNtGsYwKKoXhw4AcPL06I57q5uTquZGkOcsxbjx4k8fP16Y/b/AEx1737r&#10;3Xvfuvde9+691737r3Xvfuvde9+691737r3Xvfuvde9+691737r3Xvfuvde9+691737r3Xvfuvde&#10;9+691737r3Xvfuvde9+691737r3Siwe7927YZH21ujcW3mjqo66NsHm8liWSuhKmGsQ0EsdpU0rp&#10;kHqFhY8D2mns7S6xcxJJUU7lVsemQcfLpTBeXdrm2lePNe1mXI88EZ+fQ0YD5f8Ay02oYDtb5RfI&#10;rbRpZZJqY4DuzsvDmnmmUpNLAcdk49DOCQzLYkHn2S3HJ/KV3X6ra7SWuDrtoWrT1qh6Obfm/my0&#10;p9Lul3HThouZlp9lHHQ2YD+aV/MX20qLjvmh8hqkR0xpV/j/AGPnd2MYmkWQs7bpkrC0l1AEzEyA&#10;XUNpJBJLj2t9urn+02W0Ga9kKx/8cC4+XD5dHdv7o+4ltiPebs4p3zNJ/wAfLZ+fH59D7t3+ex/N&#10;P27Ipj+UVTmKbzNNLRbi6q6VzEc7GLxBGq6nbn3UaDhgkNQg1C5Bu1yC49ifau4GdrCHhVJ7lafk&#10;JtJ/MHo+t/fP3StjjdC4rWjwWzV/Mw6gPsI6HvbX/CkD+ZDghEMpW9G708a0oc7l6skpTOYGvK0v&#10;9zsnibGf6S6NIA/zYjPPshufu3+289fCW5grX4J60r/zUSTh5Vr869H1t9433Hgp4rW01KfHBStP&#10;+abx8fOlPlTowO2f+FRfyypAv98vjz8ds8Qkgf8AuyeytpBpDOGiZRlc1mrBY9SMpuWYhwVAKEPX&#10;P3XeUn/3D3G7j/0/gyeX9GOPz/lj59CC2+8/zYn+5m32kn+k8aPz/pSSeX88/Loxu2P+FU8J/a3p&#10;8KJEsHb7/bHfKy6mMqiKH+E5XaSWAQuWk+9N2CgIAxZQ5dfdWPGy3v8AJ7X/AJ+W4Pyxp/PoRWv3&#10;phwvdl/NLr/n1oB5Vzq/LoyO1v8AhUL8Pq0xrvLoX5IbdLhwz7fo+s92QxSedUiLtXZ/EOY/GWeR&#10;ljLKQFVHvqAbuvuvc4JU2V/Zyf6czRnh8opBWuBmnnUdCS1+89yg+LywvI/9IIZPP5yxmlMnFfKh&#10;49GX2j/wol/ll7kaAZnf3Z/X4lYCRt3dR7qrVpgZzDqn/uGubJGkCX9sOdJAtrugDN593b3Ntq+D&#10;bwXFP993CCuK48XwvszTPyz0JbT7w3tpc08a4mt6/wC/LdzTPn4XifbiuPnjozm0f5xn8srexhGG&#10;+YHWVF50WRP73Qbt6/Cq8DVAEx35jcb420oQVksQ2lCA7KpDF57Oe5tjXxtnman++zHL50/0J3r+&#10;XlngOhNae8Ptne08HeIVr/vwSReVf9FRKfn544kdGm2j8vfidv8AaKPYvye+PO85J/8AMxbW7o64&#10;z80h8yU5VYcVkpW1CSSOMra4ZlUi5A9ha75Q5s28E3213cIH8dtMg9eLIPIE/YK9Cm05u5Uv6Cx3&#10;O0mr/BcQv8vwufMgfaejAUdZR5CmhraCqpq6jqUElPV0c8VTTTxk2DwzwlkYf4qSPYfdHjYpICrD&#10;iCKEfkej9HSRQ8ZDKeBBqD9hHUn3Xq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hqKinpKeerq54aWlpYZaipqaiVIaenp4UMk0&#10;880hCoiKCzMxAABJNve1VnYIgqTgAZJJ8h1pmVFLuaAZJOAAOJJ6oN+dP/Cgj4q/GV8vsbon7b5Q&#10;du0T1FDULtXL/ZdTbYr4wUJzXYUMU8eTeJirGlwSVCNZ4ZayllBtPvIv3feauZgl9v1drs2oRrWs&#10;7j+jCSClf4pSpGCEcdQLzz7/APKvLJex2Km6Xa1B0NSBD/SloQ9P4YgwOQXQ9a5m3aT+aB/Pj7eF&#10;Fls/kJurNv5mGpzNcYcjs/41dNwyKEJoMNA8oyGX8LkU1OZK7LzKxMsy0qyzxZGXD+1/sPtGuKMC&#10;6kWijEl5cfaxpojqO40jhU8AXIU4626e53vtu+iWQm1jarHMdnb/AGKK65KcBWSYjiQtWG3/APy+&#10;f5Wfxs/l7bXD7DxP9+e48vQJS7x7w3dQUUm78ksiA1eG2vDGGjweHaS5FBRuZJQIzW1FZJFHIuIH&#10;uD7p8y+4V1S/fwLNDWO2jJ8MejOeMslPxNgZ0KgJBy89v/a7lv2+ta2CePeOKSXMgHiH1VBwijr+&#10;FcnGtnIBFlnuNOpJ697917r3v3Xuve/de697917r3v3Xuve/de697917r3v3Xuve/de697917r3v&#10;3Xuve/de697917r3v3Xuve/de697917r/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AX2Z8n/jZ0x5l7d+QHS/WU1Ok7vSb77O2XtXIM&#10;abiaKDHZqthnlkB9IiijZyxCqpYgE92zlfmXeqHaNvuboGmYoJHGfUqpAHzJpTPDoj3PmflvZq/v&#10;fcLe2IriWaNDj0DMCT8gK1x1Xp2X/Pd/lidbJURL8hH7BytPpIw/Wmwd+bnedWNtVPnpcfTYZrfU&#10;g5MH/D3IW2exHufuRBO3/TofxTSxJT7U1tJ/xjqPdy99fbLbQR+8PqHH4YYpXr9jaBH/AMb6r97J&#10;/wCFRnxpw/3MfU3xu7r39ND9ykMu+c3srrGgq5YvTTyRT4ebdE6wym51yUqyKtiYtRKLIO2/dc5l&#10;mod23K2twaV8JZJyPXDCAVHyahPn59ADcvvQctQ1G07bc3BFaeK0cIPplTOaH5rUDy8uiGdj/wDC&#10;ov5PZhqiPqn459HbDp5vMkL72ym+OzMjSRSRlI5IanEVW2adpoydavJSNGSAGiIuCPNt+67yxCAd&#10;23G5uCP99LFCD+TLMaH5MD8+gJuP3n+Z5qjatutoAf8AfjSzEfmrQio+akfLoifYP8+7+aBv0zxU&#10;vfeM6/x1QHV8b191l1ziQoddI8GZy+Nr8pGV50mOvU3NzchdI72/2E9r7Chawa4Yecs0zftVXRD+&#10;adAXcPfn3Ov6hb9bdT5RQwr+xmRnH5P0R7f3zt+anaPnTf8A8sPkPuekqGZpMTX9vb6TAgtKszeH&#10;b1LXR0MY1KjWjp1HpX/UrYcWHInJW10O37TaREfiFvFq9PjKlj+Z8z69Ai/56503Sov92u5Qfwm4&#10;l0/7wGCj8h6dFarKysyFTNW19VU11ZUuZKirrJ5ampnkIsXmnmLOx/xYk+xSiJGoSMBVHAAUA/Id&#10;Bd3eRi8hLMeJJqT9pPUb3fqnXvfuvde9+691737r3Xvfuvde9+691737r3Xvfuvde9+691737r3X&#10;vfuvde9+691737r3Xvfuvde9+691737r3Xvfuvde9+691737r3Xvfuvde9+691737r3Xvfuvde9+&#10;691737r3Xvfuvde9+691737r3Xvfuvde9+691737r3Xvfuvde9+691737r3Xvfuvde9+691737r3&#10;Xvfuvde9+691737r3Sm21vXeWy6h6vZ27dzbTq5P85Vbaz2VwVRJ6Gi9c2LliY+lmXk/QkfQn2lu&#10;bKzvV0XkKSgeTqrD9jA9Kra9vLJtdnM8RPmjMp/apHRqtnfzGfnvsIoNsfMf5I0sEbiSOgyHb+99&#10;w4qN9bSMY8RuKsq6VdTOzPaH1mxa9hYK3ntzyDf/AO5WzWZJ8xbxI3+9Iqt9mceXQps/cXn2w/3F&#10;3i8AHkbiR1/3l2Zftxnz6Nnsr+fL/NG2Y0SSfIuDeFDEVb+H716v6qy6yFSgPlytLhqbIkMqaSPv&#10;bcsws51ewle+w3tdegkbcYWPnHPOv/GTIU/4z/LHQssvff3Qs6A7iJlHlJBA3/GhGH/41/PPRu9l&#10;f8KcvnFhBBT7z6s+N++aWMw+apTbO/tr5yoVWQTBqzHbhlolLor6SuN9LvqsyKI/YRvfux8jT1az&#10;uryAngNcTqONMGEN6fj4D1z0LrL7zPO8FFvLWznA89EqMeFciUr6/g4n0x0b/ZH/AAqjpz4Kfsj4&#10;ZzR28f3OX2R3Uk2r9Cy+Dbue23Hb/djrqyh/sobcuQfffdXbLbbvVfRZban7XWY/L8Hz+XQvsfvS&#10;rhdy2anq0VzX9iNCPn+P5fPo4Oxv+FNXwS3AIod5dd/Ivr6sbR5p59pbK3Ng4tSDX463BZ9qx9La&#10;hzjVutiOSVUH333Zee7erWdxZ3A8gJJEb9jRaf8Ajf8AnIvsfvL8i3FFvLe7tz5kxxuv7Vl1f8Y6&#10;OVsT+eR/K938IY6X5PYrbFfLpEmP33sXszZ5pmdJJFWbLZjDpjTxG1zFWuASqsQzoGBt/wCxvuhY&#10;VLbW0qjzilhkrw4Kshfz81Hn6HoY2Hvf7YX9Au5rEx8pYpo6ceLNGE8vJj5eZHRztifNL4f9n+Je&#10;vPlL8e95VEzBVoNv9w7AyOVR2lEKRz4mDIGpjZmKhVkiUnUpAIYXBd/yXzhtdTuO1XcIHm9vKF9c&#10;MU0n8j0M7HnPlDc6Db90tJifJLiIt+ah9Q/MdGTp6inq6eCrpJ4aqlqoYqimqaeVJqeop5kEkM8E&#10;0ZKujqQyspIIIINvYaZWRijihGCDggjyPQkVldQ6GoOQRkEHgQes3vXW+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4syorO7KqKpZmYhVVVF2ZmPAAH1Pv3HA69wyeqVvmx/PZ+F/wASf4vtTaOd/wBmR7go&#10;PPTf3I6rytFPtbD5GK6/b7x7O0z42k0urRzQY5MhVwuNM1LHfUJr5J9iedObdF3eR/u2zah8WdSH&#10;YescGHb1BcxoRkOeoW5199OTOUtdpaSfvK8Wo8KBgUU+kk2UX0ITxHBwUHWnr80/5sfzQ+edbV7X&#10;3vvSbaPVuUr0ixfRvVkVbg9o1Qeo04+l3CYpJMluCcnxHTk6maHzDyU1NTkhBmDyV7T8l8hoLqxg&#10;8a6Ud1zPRpBjJTASIcfgUNpwzNx6xB5z91+c+e3NrezeDase22gqsZzgPkvKeHxsV1ZVV4dWi/y2&#10;P+E8fYHbTYPt/wCclPnOqutJVpMnhOkaSeTFdqbzgJWpj/vxOB5NtY+VSEkpARlnvIrLjWWOWSLv&#10;cr7w+37SH2fkYrd3IqrXJGqCM8P0hwmccQ39kMEGQEgSh7b/AHe9w3bRu/PAa1tjRltgdM8g4/q+&#10;cKHzX+1OQRGQCdzXrPq/rvprZGB636p2Vtvr7Ym2KNKHBbV2piqXEYighXmR1pqVV1zSteWoqJS0&#10;s0jNLK7yMzHDPc903Heb6Tct1ne4nlNWeRizE/aeAHAAUCigAAAHWZG27Xt2zWUe27VClvBEKKiK&#10;FUD7BxJ4kmpY1JJJJ6XftB0v697917r3v3Xuve/de697917r3v3Xuve/de697917r3v3Xuve/de6&#10;97917r3v3Xuve/de697917r3v3Xuve/de697917r3v3Xuv/X3+Pfuvde9+691737r3Xvfuvde9+6&#10;91737r3Xvfuvde9+691737r3Xvfuvde9+691737r3Xvfuvde9+691737r3Xvfuvde9+691737r3X&#10;vfuvde9+691737r3Xvfuvde9+691737r3Xvfuvde9+691737r3Xvfuvde9+691737r3Xvfuvde9+&#10;691737r3Xvfuvde9+691737r3Xvfuvde9+691737r3Xvfuvde9+691737r3Xvfuvde9+691737r3&#10;Xvfuvde9+691737r3XvfuvdFz7c+XvxY6FFWvcvyI6a63rKLUJsNuvsTa+M3G0iIZGgpdsyVP8Qn&#10;l0gnxQUzv/RfYj2jlDmrfqfubbri5DcGjhdk+0vTQB8ywHQd3fm7lbYajedxt7Zl4q8yK/2BK6yf&#10;kFJ6rB7a/wCFD/8ALY61NTBtrenZPddfTkxmm6t63ysNM02m4C5bsqTbtJJGDYNLTzSj8rr+nuT9&#10;o+7x7k7nRrmGGyU+c8y1p/pYRMwPyIHzp1GO7feF9t9tqttNNesPKCFqV/00xhUj5gn5V6rL7X/4&#10;VN1Beqo+jfiVCkYSUUW4e1+x3ldpCB4Wqtm7QoEChTcsqZ0lrgAra5k3afusrQPvm7n5pBD+2kkj&#10;H/q1+3qNN1+9G1Smx7T9jzzf4Y41/wCsv7Oq0u1P+FDf8y3sZpU25v3rnpiilLh6Pq/rHAzMYmN1&#10;jGS7MO46yMi364aiNvrzbj3Je1fd59tNuANzbzXrDznmf/BD4Kn7CCOo13X7wnuVuNRbzw2Snygh&#10;X/DN4zD7QQeq3uz/AJvfMTujyx9p/KDvfetDM7yHC5jtDd77bieS3kNLtinq48fDqsobw0y3sL/Q&#10;e5I2vkjk7ZaHatrtYGH4lgj1/m5UufzY9RxufO3OG81G6bpdTqfwtPJo/JAwQfko6K57FPQX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X&#10;uzO1Oz+uJfN152Pv3Yc3l83l2ZvDcO15fNx+75MHUQHVwPVe/tBe7Vte5DTuNtFcDhSSNHx/tgel&#10;9nuu57ca7fcywHj+nI6f8dI6OfsH+bH/ADIetvB/dz5j92VwpipiTfW5U7SjGmVpVSSLs2LLq6gs&#10;RocFdNktoVVAL3D2m9t9yr9Ts1stf99J4H/Vkx0/L7ePQzsPdf3H22n028XLU/36/j/9XhJX8/LH&#10;Do7XX3/Cjr+ZJs0043LmOl+2ViRUm/v71ZTYt6q0AhaWRurqzbgVyf3f21Vdf9nR6PYI3D7uPtte&#10;V+mS5tK/76nLUz/w9ZseWc08656Gu3/eL9x7On1L293T/fsAWuP+END9uMV8qY6PD1//AMKnuwKR&#10;oou0/iFs7cCMCs9b1/2nm9oNCxKkTRYvcWJzgkAs4MZrEvqB1jSQ4I3D7rG3vU7VvEkfoJYFk/40&#10;kkVPt0n7M4G+3/ek3BCBum0RyepinaP/AIy8ctfs1D7cZPD19/wp0+FO4DBTdg9S/ITryqlKCSrp&#10;MLsneuApg1QY2aWtoczSV5CoVkPjxbE+tQCVTyAbcPuxc629W2+7tLgDyLSxucehjZeOMv6fOg32&#10;/wC81yXcUXcLS7tyfMLHIgz6iRW+eEPn8qnm69/ng/ywOxTDBRfKDCbWyEniElB2Fs3sTYwpmmcp&#10;Gs2Z3BiYcY36SXMVc4QWLlbj2Btw9j/dDbqs+1tKo84pIZa0/opIX/aor5dDnb/e72x3GipuixN6&#10;SxzRUr/SeMJ+xjTz6PT138pvjL26adeq/kP0h2PNUmFIabZHauxt0VplqFLRU70WGrppklOlgYnQ&#10;OCrAqCpAAu48rczbRU7rt1zbAVzLBKgx51ZQKfOtOhzt3NPLO70G17hbXJPlFPE5z5UVia/Kleh4&#10;9kPR7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cJJI4Y5JZZEi&#10;iiRpJZZGVI440XU8kjtYAAAkkmwHvYBJoMk9aJAFTgDqlX5rfz2/hb8TFyu1tn58fJPt2iE0C7K6&#10;py1DU7UxOQQECHeHZ4WoxtKFYNHNBjkyFXE40zUsd9Qmrkr2I505t0XV5H+7bNs+JOpEjD1jgw7e&#10;oL+GhGQ56hfnT305M5T12tnJ+8rtceHAwKKfSSbKL6EJ4jg4KjrUL+a384b5pfNpsrt7de+26x6i&#10;r2lhXp3qmWu23titoHJVabeGVErZLOllCGaLIVTUhkHkhpIL6Rl7yV7Pcl8k6Li0g+qvF/4kT0dw&#10;fWNaaIvkUUPTDO3WI3Onu/znzrrt7uf6W0b/AIjwVRCPSRq65fmHbRXIRei2/D74M/JH5y7/AE2H&#10;0DsOqzcVHPSruzfWW82K682FRVRJWv3duh43jhJRXeGjgWasqAjCmp5mUgCTnDnnlvkbb/r9/nCE&#10;g+HEvdNKR5RpWp8gWNEWo1MOg5yhyPzJzxf/AEGwQFwCPElbtiiB85HoQPMhRV2odKnreh/lz/yX&#10;fjd8EqbD78ztPS92/I2OCGap7S3RioRidnV5Gqan6s2vUGWPGhDZBlJmlyEgDFZqeKVqZcF/cb3o&#10;5k57Z7CAmx20mggRu6QeRncUL146BSMYqGIDdZx+3Xszy3yKqX84F7uIAJnde2M+YgQ1Cems1kOc&#10;qCV6uS9w31MXXvfuvde9+691737r3Xvfuvde9+691737r3Xvfuvde9+691737r3Xvfuvde9+6917&#10;37r3Xvfuvde9+691737r3Xvfuvde9+691737r3Xvfuvdf//Q3+Pfuvde9+691737r3Xvfuvde9+6&#10;91737r3Xvfuvde9+691737r3Xvfuvde9+691737r3Xvfuvde9+691737r3Xvfuvde9+691737r3X&#10;vfuvde9+691737r3Xvfuvde9+691737r3Xvfuvde9+691737r3Xvfuvde9+691737r3Xvfuvde9+&#10;691737r3Xvfuvde9+691737r3Xvfuvde9+691737r3Xvfuvde9+691737r3Xvfuvde9+691DyGRx&#10;+JoqrJZWuo8ZjqKF6ityGQqYaOipKeMXknqqqpZY40UclnYAfk+7xxyTOIolLM2AACST6ADJ6pJJ&#10;HEhllYKq5JJAAHqScDqvfuj+bN/Lr6GSqj3x8rOr8nlKTyRybf62ydR21nVq4yV+wqaDrSLK/azF&#10;hpK1rQqv1dlXn3IWy+03uLvxBsdqnVD+OZRAtPUGYpqH+l1V8q9R9vXux7ebCCL7dYGYfghYztX0&#10;IhD6T/ptNPOnVS3c/wDwqD+Nm2mrKLoroDtjtWsgWSKHLb4y23eqduVE97R1NEaL+8ORlgAOorUU&#10;NLIxBTSoIk9y1sv3X+Zbmj77uEFop4rErzuB6GvgoD9jMPPPDqJ95+87y3bEpsW3z3RHBpWSBCfU&#10;U8VyPtVT5Y49VQdw/wDClH59b8FTSdZYfprougbWKOu25s2be+6oA6aQanJdi1GRxcpQ+pCmEjF/&#10;1Bhx7lfZ/u18g2FH3N7i/bzDyeFGfsWEI4/5yn5U6inePvI8+39U2xLexXyKR+I4+0zF0P8AzjHz&#10;r1VV298//mx3x9zF2v8AKPuvdWOrNX3O3v795rB7Sk121f787bclHih9B+mjHuVdn5A5J2Gh2na7&#10;aJhwfwlaT/nI4Z/+NdRZu/P3Ou+1G67pcyqeKeKyx/8AONCqf8Z6KD7GHQQ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HTrn5QfJTp8UydU/IHuvra&#10;Gj8Ap6XY3aO9trUSJTIY4IDQ4WuhhaNUZk8TIUKMylSrEEi3HlflreKndtvtrkmtTLBE5zxNWUmv&#10;nWta56Pdu5n5k2ig2rcLm2ApQRTyIMcBRWAp5UpSmOj4ddfzw/5nvW/iho/k5mN3Y+PweTHdi7O6&#10;/wB8fcrBwiy5nOYuTKLcEhzFXoXvdiWCkAPcfY/2w3KrPtiwtnMMksVK/wBFXCfZVTTodbd73e52&#10;20Cbm0y4xNHFLWn9JkL/AG0YV8+j5ddf8KevmNgBS0/ZPS/QPYlJA0InqsPRb32Fn62NWvOZ62PK&#10;5OgWRhwrRYtFU8lG+nsB7j92Hk64q223t3bk8AxilQelB4aNT7XJPqOh5t33m+cLei7lZWtwBxKi&#10;SJz61Ot1r9iAD0PR9uuf+FS/SORWAdt/FTtTZ72AqpOud77R7IXUJghkgh3NDtQ2Md5NDScNaPUw&#10;/c9gHcfutb3GT+6N1gm9PGikh/aUM/njh86eXQ82770WySAfvbap4fXwZI5v2BxB5Z4/L59H463/&#10;AOFA/wDLH394Ist25u/q2tqLiOi7I6u3pDZxzonymyqbN4+K4uQ0tYqcW1aioIC3L7v3udt9TFaR&#10;3SjzhnjP7FkMbn8lJ6Hm2+//ALZ39BLdyWrHymgk/m0YkQfmwHz6P71v87Phd28aeLrb5VdA7rrq&#10;po1hwtB2rs2HcZaZdUSybZrquLIIW5Ch6YXIYDlWAj/cuROdNnqdy2q6iUfiMEmj/ewpQ/k3Q/23&#10;nrkzd6Dbd1tZWP4RPHr/AN4LBx+a9GphmhqYYqinlinp54o5oJ4ZFlhmhlUPFLFKhKsrKQVYGxHI&#10;9hVlKkqwoRgg+XQpBDAMpqDwPWX3rrf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025jM4jb2KyOdz+VxuDwmIo58hlszmK6lxmKxd&#10;BSxmaqrsjkK1khghjQFpJZHVVAJJA9uQwzXEqwW6GR3ICqoLMxPAACpJPkBnpuaaG3iae4cIiAlm&#10;YhVUDiSTQADzJx1Qn8yP+FDvw6+PseU2x0T9z8p+yqbVTxts3ILhupcbU6beTI9l1EM614W6yIuC&#10;oqyGWzRtVU7eoT3yb93jnHmArdb7TarY5/UGqdh8oQRp9P1WQjjoYdQNzj94Tk/l8Na7FXdLkY/T&#10;OmBT85iDq9R4SuDw1qetT35lfza/mv8ANv8AiuC7H7Mm2f1ZkJpdHTfV6T7P2I9HJYLRbhNPK+Rz&#10;iWCuUzdfVRLINcMUPAGWHJvtLyTyRon2228a6X/iRPSSWvqlQEi/5tqppgk9Yp84+7POvOuuDcbn&#10;wbVv+I8FY4qej0JeX/m4zCuQB1W1Q0NdlK6jxmMo6rI5LI1VPQ4/H0NPNV11dXVcwp6Sjo6SnDSS&#10;yyyMqRxopZmIABJA9yTJIkSNLKwVVBJJNAAMkknAAGSTw6jeON5XEUQLMxAAAqSTgAAZJJwAOPWz&#10;f/Lm/wCE7XZPbn8F7X+b8mc6e63mWmyOI6ZxU0NJ21vCmkiFRC27ap1lTbNE+pBJSuj5Rx5Y3ixr&#10;iOdsZPcb7xO27Rr2nkfTeXIqGuGBMEZ4HwxgzMM0bEQwQZBVesmPbr7vO5bvo3XnfVZ2xoVt1NJ5&#10;BxHiHIhU+a5lOQRGaN1uU9QdMdVdA7BwnV3TGwtt9cbB27CIsXtrbFAlDRJIUVJ6+tl9U1XWT6Va&#10;qrquWWonf1zSu5LHDXeN63XmDcH3Terh7m4k+J3NT8gPJVH4VUBVGAAOsxto2batgsE2vZoEtreP&#10;4UQUHzJ82Y/iZiWY5JJ6E32WdGfXvfuvde9+691737r3Xvfuvde9+691737r3Xvfuvde9+691737&#10;r3Xvfuvde9+691737r3Xvfuvde9+691737r3Xvfuvde9+691737r3Xvfuvde9+691//R3+Pfuvde&#10;9+691737r3Xvfuvde9+691737r3Xvfuvde9+691737r3Xvfuvde9+691737r3Xvfuvde9+691737&#10;r3Xvfuvde9+691737r3Xvfuvde9+691737r3Xvfuvde9+691737r3Xvfuvde9+691737r3Xvfuvd&#10;e9+691737r3Xvfuvde9+691737r3Xvfuvde9+691737r3Xvfuvde9+691737r3XvfuvdcWZUVndl&#10;VFUszMQqqqi7MzHgAD6n37jgde4ZPRD+9P5nvwF+OTVdL2n8o+rqLNUJmjqtq7Sy83ZO76aphOn7&#10;Su2t11Fla6lkZvSv3cMS/UlgoYgebF7Yc/cx0batrnZG4PIvgxkeoeYorD/Sk9ATfPc3kLl2q7pu&#10;kCuvFI28aQH0KQh2U/6YDqmrvH/hUH8edtfc0Hx9+P8A2b2pXx+WFM52HmMH1Xtppf8AdVbQU+NG&#10;4MjVQgG5jqaahkJBX0iz+5l2P7r/ADDc0k5g3CG1U50wq07/AGEt4SKfmGceeeHUOb5953l62rHy&#10;/t810wxqlZYE+0AeK7D5FUP2ceqdu8f+FFP8xHtVquj2JneuegMHOHgjp+tdlUeXzzUrE8Ve5exn&#10;zUiz2NjPj4aMiwKqpuTMWx/d19u9qo9/HNuDjNZpCqV+SQ+GKfJy/wA69Q/vn3h/cPdapYyQ7ehx&#10;SGMM1Pm83iGvzQJ8qdVF9ufJL5Bd+1rZDuzuztPtWfzeeKPfm+tybmoqN73VcbjcrUSU1Ki/2I6e&#10;JEX+yo9y7tHLfL2wJ4eyWMFoOH6USIT9rKAW+0knqJN35k5g39/E3u9nujx/VldwPsViQv2AAdAp&#10;7O+iT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hT697z7s6jlSfqnuLtPr&#10;GeN/JHN172Du3ZcqSCTzB0k23V0xB1kvcG9+fr7Ktw2LZN3GndbOC6B/37FHJ8vxq3Rrt++b3tJ1&#10;bVeT2p/4VLJH/wAcYdH563/nVfzOOsfBHiflXu/ctFFcSUPZGC2X2T90h50T5TeuNrcgvIBDRViP&#10;+NWksCAdy9lfbHc6mXao4mPnC0kNPsWN1T9qkdD3bfej3M2ygi3WSVR5TLHNX7WkRn/YwPz6sE60&#10;/wCFO/zK24Kem7N6f6E7LooTB5azF4/eWwNx1aKx+589fSZPI48M62EbRYlAhuSrggCPtz+7Fybc&#10;1bbLy6tmNcMY5UHpQFEf7ayGvy6H+2/ea5xt6Ludna3IFMqJInPrUh3T7KRinz6sC6z/AOFSvRWU&#10;ECdw/FrtfZLkaaifrfeO0ezog4YqJI4dyx7TYKwsxXUStyoL2DNH+5/da32Kp2fdYJ/QTRyQ/wA0&#10;M/8As/Lof7b96LYpaDeNrng9TDJHN/JxB/sfPzsH6z/n6fyxexvDBW935vrLJVDwJFjOzOt98Yn1&#10;TcMZs5t+jyeJhEZIWRp8ig5upZQzCPdz9gvc7bqlLFbpRXuhmibh6K7JIa+VEP7epB2z369stxor&#10;3zWzGnbNDKvH1ZFeMU86uP2dWD9Z/MP4n9y/ap1V8lOi9/1dbYQYva/aey8rnBIbWgqMBT1prYZO&#10;QfFNAr2IOmxF4+3Pk7mzZqnddturcLxZ4JFX7Q5XSR8wSOpA2znDlTeaDatytrgtwVJ42b7CobUD&#10;8iAejH+w30I+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CfuLvbpn4+bTqN8939n7&#10;I6s2pTiW2Z3tuHHYKGsmhUO1FiYax1mrao3UR0lHHLM5KqkbMQCbbPsW88w3YsdjtZbqU/hjQsR8&#10;2IFFX1ZiFHmeireN92bl+0N9vd1HaxD8UjhQaeSgmrN6KoJPkOtbv5ff8Kaep9nfxXanwz6xrO28&#10;7GklPS9p9oQZTaXXFPU8MlZitkwGDPZaG11ZaybDsG5XyIBqyQ5Q+7Lu15ou+c7oWkfEwQFZJiPR&#10;pTWKM/6UTY9Dwxx5u+8vtNnrteTbU3cnATzho4QfVYxSWQf6YwmvqOOrn8qvn78tvmhl5K75A9y7&#10;n3VhEqY6rG9f46ddt9aYSSC4ppcXsPBiDHeeNTo++nhlq3H+dqJDz7yj5V5A5S5Lh0cv2SRPSjSk&#10;a5mrx1StV6H+EEIPJR1i/wA08/c285zeJv8AePKlaiIHRCtOGmJaJUfxEFz5seicexl0DurAvg5/&#10;LP8AlR8+tyJS9PbMfE9d0FetJuvufeaVeG6225oINXSwZXxtJlcgisv+4vExT1C643nWCBjOsfc8&#10;+5nKvINtr3ibXcMKx20dGmf0JWtEQ/xyFVNCF1MNJkDkj215p59udOzw6LdTR7iSqwp6gNSruP4I&#10;wzCoLaVOobyH8vv+UB8XPgNQ4/cuHxY7Z76FK0eT7t3vjKQ5SgmqIhFWU/Xm3dU9Pt+lYa11QSTV&#10;zo7xz100TCNcHPcH3g5p5+draZvpLCvbbRMdJpwMz4MrfaAgIBWMHPWb/t/7Q8r8hItzCn1d/Tuu&#10;ZVGoV4iJMiJfsJcgkM5GOrXfcUdSr1737r3Xvfuvde9+691737r3Xvfuvde9+691737r3Xvfuvde&#10;9+691737r3Xvfuvde9+691737r3Xvfuvde9+691737r3Xvfuvde9+691737r3Xvfuvde9+691737&#10;r3X/0t/j37r3Xvfuvde9+691737r3Xvfuvde9+691737r3Xvfuvde9+691737r3Xvfuvde9+6917&#10;37r3Xvfuvde9+691737r3Xvfuvde9+691737r3Xvfuvde9+691737r3Xvfuvde9+691737r3Xvfu&#10;vde9+691737r3Xvfuvde9+691737r3Xvfuvde9+691737r3Xvfuvde9+691737r3QZdo91dP9IYJ&#10;tz9x9pdfdWbfVJXXL9g7wwG0aGcwga4qObOzwCeS7KqxQ6nZmVVUswBM9r2XeN8n+l2a1lupP4Yo&#10;3kIr6hQaD5mg8+izdN62fZIPqt4uorWP+KWRIwaemoip+QqfLqmfv7/hRT/L56iWrx/XeV7A+RO4&#10;4WaCKDrfas+F2tFVKNRGQ3dv84tTBa4E+LpK4FrAKV1MszbB93X3B3ciTcUi26M5rM4Z6fKOLXn5&#10;O0eP2dQ3v/3h/b/aAY9ueXcZBikKFUr85JdGPmiyf5RSX31/wpu+Wu+DVY/oTqnq3onESs/gy2a+&#10;+7a31TgLoieDI5dMdhVBuXdJcBMb6QHsreSbdg+7JylY0k3+7nv3HFVpbxH7QpeT7CJV88cKQrv3&#10;3mObL6sew2sFgh4M1Z5R9hYJH+RiPlnjWlbvf5z/ADB+TTVUfefyL7V7AxdYzNPteu3RWYvY4ZyC&#10;7QbB2/8AaYWEnStzFQLewv8AQe5p2HkXk/lmh2LboLdl4OEDS/nK+qQ/m56hffeeeb+ZiRvm4z3C&#10;nihcrF+USaYx+SjoqXsWdBT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HrrP5T/Jnpjwr1H8hO6+t&#10;IYEgiSj2P2fvTbOOaCl/zFLPjMRWxU8sK/QQyRMluNNvZBufKvLO9VO77fbXJNcywRuaniQzKSD8&#10;wa9H22c08zbNT907hc2wFMRTSIKDgCqsAR8iKdWE9Zfz4f5nfWhpYJPkBB2JiaWUy/wjs3YGxdyi&#10;pLLpZKrcNNQUmaZTYHSMoACLra7Xj3c/Yf2x3OrDbzbufxQyypT7ELtH/wAY/wAnUg7Z77e5u20U&#10;7gLhB+GaKJ6/a4VZP+N9WF9Zf8KkPkNiBTR9wfGXp/fqRqsc8/X+5t49X1c4VlAmb+PHdUQkKhi4&#10;SNVLG6qijT7j3c/ut8uzVOz7ncW9eAlSOcD5dvgGn5k09ePUg7Z96HmGGg3fbLef1MTyQE/7144r&#10;+QFfTh1Yb1n/AMKefh1uLw03Z/TXfXWlbM8CtVYej2b2Ft2lV+KiSqr4cli8hZCbr4cTIWUE2VrK&#10;0ebn92HnG3q213trcqK4YyQufSgKOmfnIKfz6kLbPvN8n3FF3OzurZjTKiOVB61IdHx8ozX+XVh3&#10;WP8AOj/lldqvTU+G+VmytsV87iJ6Ls7F7s6tSklILBanMb9x9BjdNhfyx1rxi4Uvquojvc/Zf3N2&#10;oFptqklUecLRz1+xYnd/yKg/KnUhbZ7z+2e6kLDuscTHymWSCn2tKiJ+YYj59WBbA7f6m7Xo/wCI&#10;9W9odd9lY8w/cCu2BvbbW8qM0+pU8/3O3ampTRd1GrVa5HPI9x/uGz7ttL+HutrNbNwpLG8Zr6Ud&#10;Qeh/YbvtO6p4m13UNytK1ikSQU9aoxFOhE9l3Rj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VxfKz+bF8Ffh79/jOz+6sPuDfdB5I36t6tEPYX&#10;YC1cWrVQZPH4eUUeJm9JsucrqIHizepbyPyp7T89c4aZdrsmjgb/AEeesUVPVSw1SD/mkr9RzzV7&#10;r8jcn6otzvVknX/QIP1Za+jBTpjP/NVk61mfll/wpf8AkP2KMltn4odeYHoPbU3mgi33uxaHsHtK&#10;phZNEdVQ0NXF/AMUWDNrhejyTqwRo6pLEHJnlL7tHLu3abnmy4bcJRnwo6xQD5Eg+LJ8jqjHEFT1&#10;jTzZ95TmHcdVtypbrYRnHiyUlnPzAI8JPsKyHgQw613O1O4+1+8t2Ve++5Oxt6dn7wrRon3FvjcW&#10;U3Jk1gDF46OmqMpJJ4KeO5EVNCEijHCIo495E7Vs207FaCw2a2jtYV4JEiotfUhQKk+ZNSfM9Y87&#10;rvG675dm+3i5kupm4vK7O1PQFiaAeQFAPIdBt7Mui3oRuqeoe0O898YbrXp7Ye6OyN+Z+Qx4ra+0&#10;cRVZjKTpGR9xWTRUylYKWBTrqaudkhhS8ksiICwLd23fa9isX3PeLhLaCP4nkYKo9Bnix4KoqzHA&#10;BPRjtW0bpvl8m27PA9zPJ8KRqWY+pxwUcSxoqjJIHW3R/L4/4Te7c2u2D7R+e2UpN35+JocjQ/Hr&#10;Z+Uc7Rxk6ESwR9j71xrrJlZEP+dxuJeOkDoA9bXQO8RxG9wfvIXN14m18hIYYzUG7kX9Rh5+DGRS&#10;MejyVehwkbAHrLf2/wDu5W1r4e6c+MJpBkWkbfpqfLxpFNXPqkdEqMvIpI62otq7U2vsbbmF2fsr&#10;buD2jtPbmPp8Tt/bO2sVQ4PAYPF0ieOlx2JxGMSKnp4I14SKKNVA+g94r3V3dX1y95eyNNNISzu7&#10;FnZjxLMxJJPmSa9ZSWtpa2NslnZRrDFGAqIihUVRwCqoAAHoB0/+0/Sjr3v3Xuve/de697917r3v&#10;3Xuve/de697917r3v3Xuve/de697917r3v3Xuve/de697917r3v3Xuve/de697917r3v3Xuve/de&#10;697917r3v3Xuve/de697917r3v3Xuve/de6//9Pf49+691737r3Xvfuvde9+691737r3Xvfuvde9&#10;+691737r3Xvfuvde9+691737r3Xvfuvde9+691737r3Xvfuvde9+691737r3Xvfuvde9+691737r&#10;3Xvfuvde9+691737r3Xvfuvde9+691737r3Xvfuvde9+691737r3Xvfuvde9+691737r3Xvfuvde&#10;9+690WD5AfNP4o/Fmlefv/vzrbrSrWNJo9u5jPw1u9KuCSPypPjth4QVWaqo9JBL09A6jUtz6luK&#10;OX+SubOaW08v2E1yOGtUIjB9DK2mNT8i48/ToMb/AM6cqcrLq3+/htjx0M4MhHqIl1SMPmFPl69U&#10;U/If/hTr8btm/fYn43dNdg91ZaGaSnh3NvWppeq9iyp9I8jjonTJ5uqT8mnq8Zj3P01r7nXl37sX&#10;Ml5pl5kvYrJDkpGDPL9hyka/aryD5HqDOYfvNct2eqLluzlvXGA8hEEX2jDyN9jJGfmOqKfkL/Pz&#10;/mMd7ivxuE7Lw3Qe1qxpkGD6OwK7bygp2YinL78zcuRz8c6IbPLQZKlR2u3iX0qs68vewftzsOmS&#10;e2a/lFO65fWtfP8ASUJER8mRiOFTmsGcw+/XuJvuqOC5WwiNe22XQ1PL9Vi8oPzV1BOaDFKg9473&#10;3p2Jn6zdfYG790b63TkWDZDcu8c/ltz5+vYMWDVmYzc09RKbsTd5DyT/AF9y/Z2Nlt1utpt8KQRL&#10;wSNFRB9iqAB+Q6iK8vr3cbhrvcJnnlbi8js7n7WYkn8z0l/arpL1737r3Xvfuvde9+691737r3Xv&#10;fuvde9+691737r3Xvfuvde9+691737r3Xvfuvde9+691737r3Xvfuvde9+691737r3Xvfuvde9+6&#10;91737r3Xvfuvde9+691737r3XvfuvdZIYZqmaKnp4pZ6ieWOGCCGNpZpppWCRRRRICzMzEBVAuTw&#10;PemYKCzGgGST5dbALEKoqTwHQm4Xo7urciq+3en+0c8r1S0KNhev92ZRXrmCFaNTQ0kl5T5EtGPV&#10;6l45Hssn3zZbbFzeQR4r3Sxrj1ywxg5+XRnDse9XObeznkzTtikbPphTnIx0LGK+CnzdzscsuE+H&#10;HypzEUDrHPLivj125kI4ZGXUqSvSYhwpI5AJvb2US898kQECfebFCeGq7txX9snRtFyNztOCYNnv&#10;nA46bSc0/ZH0K2L/AJVf8xvL1D01J8Mu/YpEhadmymxMlhKcorrGVSrzQp4me7C0auXIuQpCsQVS&#10;+6ntxCup96tSOHbKrH9i1P50p0axe1nuLM2lNmugePdEVH7WoPy49CBjv5MH8z7J0qVlN8Q9+xQy&#10;F1VMjnuvcRVAxuUbXQ5bMwzqLj0lowCORcEH2Xye9HthE+ht3iJ+STMP2rGR/PpfH7Ne50q612iU&#10;D5tEp/Y0gP8ALoRKX+Ql/NbqKmCCX4vQUMUsiJJWVXeHx3emplY2M060W7Jpiq/UiOJ2/opPsub3&#10;79qVUsN0LEeQtrup+QrAB+0joxX2H91WYKdrCg+ZubSg+ZpOT+wHpY0f/Cez+aBU1MME3UWx8fFK&#10;+l62s7j63emp1tfyTJQV88xH4/biY/4e0b/eE9r1Ust5KxHkLeap+yqAftI6WJ9333OZgrWkSg+Z&#10;uIaD9jE/sB6U3/QOd/Ms/wCeX6g/9Gxif+vHtN/wRntp/v24/wCcDf5+lP8AwO3uT/vq3/5zr/m6&#10;VVP/AMJrf5is9PBNJkvjvRyTQxSyUlR2buFqileRA7087Um35Yi6E6WMUrpcHSzCxKRvvKe3SsVC&#10;3ZAPEQpQ/MVlBofmAfUdK1+7d7iMoJa0BPkZnqPkaREY+RI+fWb/AKBqP5iX/O7+OP8A6MvdP/2O&#10;e6/8Er7d/wC+7z/nDH/1u63/AMDb7h/x2f8Azmf/AK09e/6BqP5iX/O7+OP/AKMvdP8A9jnv3/BK&#10;+3f++7z/AJwx/wDW7r3/AANvuH/HZ/8AOZ/+tPXv+gaj+Yl/zu/jj/6MvdP/ANjnv3/BK+3f++7z&#10;/nDH/wBbuvf8Db7h/wAdn/zmf/rT17/oGo/mJf8AO7+OP/oy90//AGOe/f8ABK+3f++7z/nDH/1u&#10;69/wNvuH/HZ/85n/AOtPSUm/4Tl/zKYppYk2705UpHLJGlRD2vj1hnVGKrNEtRSxyBWHqUOitY+p&#10;Qbj2rX7xvtqQCZLgV8jAcfLDEfsJ6Sn7uvuSCQI7c/Pxxn9qg/tHSayP/Cef+Z7Q1Jgpuqtg5iII&#10;jCtx3cPX8VMzMOYwmXrKWa6/m8Vv6E+1Uf3hfbB11NdyofQ28tf+Mqw/n0mk+757nI2lbWJx6i4i&#10;p/xplP8ALpD5D+Qr/NYoZapI/jBDkYKbWRWY/uz4+vFVIi6i9LT1W6oqlr/QK0AcngL9Pa6P369q&#10;ZACd00k+RtrvH2kQEfzp0hk9h/dRCQNs1AeYubTP2Azg/wAq9Bplf5NP8zrDRxS1fxB7EmWZ2jQY&#10;rJ7HzsgZV1EyxYTLVDxj+jOoBPAN/ZlF7y+2MxITeIRT+JZV/wCPRiv5dFkvs57mwgF9omNf4Wib&#10;/jrmn59BTnP5Z38wvb3k+/8AhV8mqjxVj0LfwPpvfG57zJru8f8Adqjq9cPoa1Ql4jdbOda3NoPc&#10;z28uKeHvdkKivdcRJj/bsuc8OPyweiuf209wbf8AtNlvTQ07beV8/wC0VsY48PnkdAvn/it8n9p6&#10;v70/HDvnbWh6mN/4/wBQdhYbRJRf8DI2/iOOjs0X+7QeV/tW9nNvzVyvd/7i7lay8PguIm48ODnj&#10;5evRLccrcz2n+5W3XUfH47eVeHHig4efp0C2TxGVwtSKPMYzIYmrMSzClydFU0FSYXJVJRBVKjaS&#10;VIDWsbH+ns7imimXXCwccKqQR+0dEssMsLaJlKH0YEH9h6b/AG5031737r3Xvfuvde9+691737r3&#10;Xvfuvde9+691737r3Xvfuvde9+691737r3Xvfuvde9+691737r3Xvfuvde9+691737r3Xvfuvde9&#10;+691737r3Xvfuvde9+691737r3Xvfuvde9+691737r3Xvfuvde9+691737r3Xvfuvde9+691737r&#10;3Xvfuvde9+691737r3Xvfuvde9+691737r3Xvfuvde9+691737r3Xvfuvde9+691737r3Xvfuvde&#10;9+691737r3Xvfuvde9+691737r3XvfuvdTMfkchiayDI4uurMbkKV/JS12PqZqOsppCpQvBVU7K6&#10;GxIurA2PukkccqGOVQyniCAQftBx1eOSSJxJExVhwIJBH2EZ6OT1l/Me+enT/wBvHsD5cd9YyhpP&#10;F9rhcr2Jn93bbphDfQtPtjeMtfjkU39arSgNYBgdK2Bm5+3HIW8VO4bRasx4ssKRufteMI//ABrH&#10;l0Mts9xufNooLDd7pVHBWmaRB9iSF0H+858+rEOsv+FG38yHYpp03Zmun+5YIiqz/wCkDrCjxFXP&#10;DpVGC1PVlTtxVksCyO0TAMbsrr6fcebn93L23vqm0S4sieHhTlgPynE2PlUY4EcepC2z7xfuPY0F&#10;29veAcfFhCk/nA0OfnQ54g8OrEesf+FTzWpaTuX4hAm5+93B1j2mVGktwKXZ+6sSeQPy+c5P4H4j&#10;vc/usDL7NvH2JNB/hkST/rF1Ie2fek4JvO0fa8M/+CN4/wDrL1Yd1n/wo7/lw74WmXd+U7j6anki&#10;Q1Tb86xq85Q009rSpFUdV1O4ppIwQdD/AGysy2LIjXVY73P7uPuPY1NmtveDy8KcKSPsnWEA+oqf&#10;tPHqQts+8Z7c3wAvGuLM+fiwlgD9sDTEj0NB9g4dWI9afzJPgR280EOwvlz0Pka6qMK0uHzHYOD2&#10;duCqecgRx023d5yY+ukYllUqlOSCQpAPHuO9z9tuftoqb/aLpVHFliaRBT1eMOo/b1Ie2+4/IW7k&#10;LYbvasx4K0qxua+iSFGP7OjnY/I4/LUcGRxddR5LH1SeSlrsfUw1lHUxhiheCqp2ZHFwRdWIuPYM&#10;kjkicxyqVYcQQQR9oOehlHJHKgkiYMp4EEEH7CMdTPdOr9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QLd1/I7&#10;oX44bd/vV3v291/1ThHjnko596bmxmGq8uaa3np8BiZ3+8yM66h/k9BBNKb8IfZ1snLm/cyXH0uw&#10;2ct2+KiNGYLXgXYDSg+bED59Eu9cx7Dy5b/Vb7dxWiZoZHVS1OIRSdTn5KCfl1r7fKX/AIUz/HfY&#10;RyO3/it1lufvfOx+eCn3xvE1nWvW0cgdkhrqHG1sEmfyKenU1PPRYwlWW099QGQXK33ZuYr/AE3H&#10;NV0lhGaExR0mm+YLAiJD8w0v+l6gDmj7y3L1hqt+VrZ7+QVAlkrDD8iAQZX+wrF/putbv5Tfzgvn&#10;z8tDkcXvbuzLbE2HkDMjdZ9OfcdcbQajnULLjsrPiJTlstTtYEw5rKViBhdVX3kjyr7P8g8paZbG&#10;yWedf9GuKTSVHmoYeHGfnGiH1r1jjzT7vc+82aor29aCBv8AQbesMdD5MVPiSD5SO49KdVje5O6j&#10;Lr3v3XuskMM1TNFT08Us9RPLHDBBDG0s000rBIoookBZmZiAqgXJ4HvTMFBZjQDJJ8utgFiFUVJ4&#10;DrYK+Af/AAn1+SPyXOF7B+SDZb40dM1ZhrIsdlsdH/po3hjXUSL/AATaGRUrhIpRdFrc7Gsq+mWP&#10;H1MTKxx85/8AvBct8s69v5b07neioqp/xaM/0pB/aEfwxGh4GRTjrIDkH7v/ADHzLo3DmPVttkaG&#10;jD/GZB/RjP8AZg/xSio4iNga9bnPxU+Ffxr+FuyRsf489ZYbZlPVRwDcO5pFbLb53jUwKLVm7d4Z&#10;DXW1h16pI6cyLTQFmFNBCh0e8Mua+deZedL367mG6aYiuhPhijB8o4xRV9CaFmoNTMc9Zlcq8l8t&#10;8mWX0PL1ssINNb/FLIR5ySGrN6gV0rU6VUY6NR7CvQp697917r3v3Xuve/de697917r3v3Xuve/d&#10;e697917r3v3Xuve/de697917r3v3Xuve/de697917r3v3Xuve/de697917r3v3Xuve/de697917r&#10;3v3Xuve/de697917r3v3Xuve/de697917r//1N/j37r3Xvfuvde9+691737r3Xvfuvde9+691737&#10;r3Xvfuvde9+691737r3Xvfuvde9+691737r3Xvfuvde9+691737r3Xvfuvde9+691737r3Xvfuvd&#10;e9+691737r3Xvfuvde9+691737r3Xvfuvde9+691737r3Xvfuvde9+691737r3RUfkN85fiN8UqW&#10;eXv7v/rnr3IQQNUrtWrzS5nflXAsYl8uP6+22tZm6hbFfXBQMt2UE3YXFfL3I3N3NbAbBt81wpNN&#10;YXTED85X0xD83Hn6dBXmHnjlLlVSd/3CG3YCugtqlI+USapD+SHy9eqDfkh/wp+6e22a/C/Fnond&#10;fZuRjZ4IN7dq5CHYO0VkClkr8ftjDmvytfATZfHVTYuT9R4CjXPnLf3YN4udM/NN/HarxMUAMsn2&#10;F20xofmolH+SBeY/vObPbaoeV7GS5bgJJyIo/tCLqdx8mMR/y0CfJD+dJ/MR+S4r8dnu9cn1htGv&#10;V0fZHRcEnWGHWCViZqWXO4qWTcFXBIto3gr81PGyDSVsz6p/5b9lvbvlnTJBYLdTL/ot0fHavkdL&#10;ARKRxBWNTXzwKQHzH7z+4fMuqOe+a1hb/Q7YeCtPMalJlYHgQ0jCnlk1q0rKysyNXUV+Qqqmurqy&#10;aSoq6ysnlqauqqJW1yz1FROWd3YklmYkk8k+5SREjQRxgKoFAAKAD0AHAdRc7vI5kkJZjkkmpJ9S&#10;Tx6je79U697917r3v3Xuve/de697917r3v3Xuve/de697917r3v3Xuve/de697917r3v3Xuve/de&#10;697917r3v3Xuve/de697917oStm9Mdw9iiI9fdUdlb6E+rwnZuxd0bnE2hJJG8RwlLPqssUrG34R&#10;j9FNiy93rZ9ur+8LuGCnHxJUT0/iYeo/aOjOz2beNxodvtJp68PDid/X+FT6H9h6NltD+Vd/Ma3u&#10;0SYb4Y/ICiMziNDu/YGV6+UMZjCDK+/VxoRbi5ZyBp9d9Jv7Cd57qe3NiCZt6tGp/vuVZfn/AKFr&#10;r+X2cehXae1vuLe0EOzXS1/35E0Xy/0XRT/UeHRptn/8J/P5om6VhlyPSG2NjQTokscu8O3usNXi&#10;kiWZHmo9rZTKVMROrSYpYVkVgwdF4uFbz7wHtda1Ed885H++7ef+RdEB+0Eg+R6FNn7A+590AZLF&#10;IAf9+XEP+BHcj7CAR5jo0u0v+Ew3zcypil3f2/8AGnaVK8iLJFR7i7H3NloYhPomkakh21S0pPjv&#10;JEq1x1GysY+SAtd/ee5IiqLSzvZj80hReGM+MzccHtxxFehRafdk52lobu8s4R8nmduOceCq8Mju&#10;zwNOjM7S/wCErWfm8Uu+/mjh8dp8LTUG0ujq3M+a+v7iKLLZjdFB49NoyjmifVdgUXSCwZu/vU24&#10;qLDZWb0MlyF+ztWBq+eNQp6noS2n3Wbg0N9vSrwxHbFq+vc0y08qHSfsHRlNqf8ACXH4uUZh/vx8&#10;kO/NxBUhFR/dSg682aZZFgK1DQnL43PeMPJpdFbWUUFCXJ1gNXf3o+aXr9DttrHxp4hmk88V0vFX&#10;HHhU5xw6Etr91/ldKfXbldScK6BFH5ZpqSWmeHGgxnj0YvbH/Cb3+W/gBAMrS96b2MP2nkO5+0oa&#10;Q1X26aZvP/czF4gDzn1S+IJY/wCa8Y49h26+8h7kXFfCNrBWvwQE0r6eI8nDyrX516EVr93L24gp&#10;4ouZ6U+OelaevhpHx86U+VOjB7a/kW/ystsrG0HxaoMvUokayVe5ez+58+1Q0UnkWSSiyO4npFJP&#10;DeKmQMOCCLj2Hrn30907murdSg9Egtkp+Yh1ftJ6EFt7G+11tTTtYc+rzXD1/Izaf2AdD9t3+V9/&#10;Ls2uYjjfhb8cqnxNMy/3i6u2xu8EzrpfyjdkFbrAB9Ae4Q8ppPPsgufdD3Euq+LvV4K/wTvHw/5p&#10;laflx8+j+39sPby1p4Wy2hp/HAknH/moG/2PLoccB8UPi1tRY02v8a+gdtpFBBSxLgOnOu8OsdLS&#10;gClpo1x2OjAjjAHjQcLYWA9kdxzZzTd5utzu5aknvuJmyeJy5yfPo7t+VOV7UUtdttY6ADst4VwO&#10;AwgwPLoacVgsJgo5YsJh8Vh4p3WSeLFY+kx8c0irpV5UpEQMQOASL29kks885BndnI4aiTT9vR1F&#10;BBACIEVAeOkAV/Z06+2uneve/de697917r3v3Xuve/de697917r3v3Xuve/de697917r3v3Xuve/&#10;de697917r3v3Xuve/de697917r3v3Xuve/de697917qFkMZjsvSvQ5XH0WTopWRpKPIUkFbSyNG4&#10;kjZ6epVkJVgGUkcHke7xySQtriYqw8wSD+0dUkijmTw5VDKfIgEfsPQDbp+I3xQ3wHG9fjF8ed4C&#10;S3kG6elut9wB7TmpGv8Ai2NmvaQmTn+0dX159n1rzdzZY/7hbpdw/wCkuZk8qfhceWPs6IbrlLlS&#10;+/3N2y0m/wBPbQv51/Eh88/b0WLd38oH+WhvZZUzPw86mohN+s7Rps7sBh+08P7T7ErsaY+JGPoI&#10;9QV/1IhUUWnu/wC5liQYd4nan+/Csvz/ANFV68PP7OBPQZu/aL21vQRNs8C1/wB9hovl/oTJTj5f&#10;bxA6KhvT/hOr/LP3SZzg9mdrdbibV412X21uGuFLqdmHg/0iLnibAhR5S/Ci9zqJFdl94r3MtaeP&#10;NBc0/wB+W6Cv2+D4X8qdBS9+7v7a3VfAhntq/wC+53NPs8bxf516J3vr/hLV8f8AICf/AEZ/KXuL&#10;aJby/bHfW0NldiiK6SCDzjb52v5NLGIvpKagrgadYMYxsPvS8wR0/ee1W83r4UkkPpWmvx6efrSo&#10;40yD777ruwSV/dm6XEPp4scc3rSujwK+Xp58K4Jzvv8A4S1/ITHmo/0ZfKLprdyq7ikO+9qb366M&#10;8YdwjVA2+N0+IlQhKqZACWFzpBYZWH3peXpKfvPa7iH18KSKan2a/Ar5+n88A6++67zBHX92bpbz&#10;enipJDX7dHj08vX/ADky33/wnf8A5mu0DN/AevOte0Eh1FZNidt7SohOqvGuqGPsh9vObh2YBkBt&#10;GwtqMauM7D7xHtleU8e4mta/79t5DTj/AL5Eo/4sfOgNvvu9e5lnXwLeG6p/vqeMV4cPGMR/4o/K&#10;pMd9/wArX+Yp1x5W3L8Nu+54oAXnqNobEyfYlJDGsRmeaas69GUiWNVBLyM4Vf7RB9jOw90vbrcq&#10;fTbzagngJJVhJ8qUl0GvypXoG33td7ibdX6nZrogcTHE0wH5xaxT58Oic7v657C6+qmod/bE3lsi&#10;uSZqd6Pd+183tqqWoRnR4Gp81BA4cGOQFSLgqwt6TYY2e47fuCeJYTxzrStY3VxTGaqTjI/aOgfe&#10;bduG3v4d/BJA3CkiMhr6UYD0P7Okb7W9Iuve/de697917r3v3Xuve/de697917r3v3Xuve/de697&#10;917r3v3Xuve/de697917r3v3Xuve/de697917r3v3Xuve/de697917r3v3Xuve/de697917r3v3X&#10;uve/de697917r3v3Xuve/de697917r3v3Xuve/de697917r3v3Xuve/de697917r3v3Xuve/de69&#10;7917r3v3Xuve/de697917r3v3Xuve/de697917r3v3Xuve/de697917r3v3Xuve/de697917r3v3&#10;XuhB2D232r1TXjKdXdm9g9bZNZhULkdg7z3Hs6vWoVPGs4rNu1NNIHC+kNqvbi9vZduG0bVu0fhb&#10;paxXK0pSWNJBT0o4Ip0YWG7brtUni7Xcy2zcaxSPGa+tUIPVgXWH86D+Zn1T9vFhflbvjc9FCnik&#10;oez8ftbtP7uLg6ajKb+oMhkA11B8sVYkn1GvSzBo/wB09l/bLdqmbaYomPnAXgp9ixMifkVI+XDq&#10;QNs95vcvaqCHdZZVHlMEnr9rSq7/AJhgfnx6sO6y/wCFO/zI259vTdn9O9C9m0MPiEtXiqHePX25&#10;KsC/mNRkKXJZLHBm9OgxYhAvNw1wFjzc/uxcm3NW2u8urVj5MY5UHpQFEf8AbIfy6kLbPvNc421F&#10;3OztblR5qJInPrUh3T9kY/PqxDrL/hUh8ecuaePuD4y9wbCeQrHPP1/ubZ3aFJAzKo8zfx47VlMY&#10;YsXCRs4UXVXY6fcd7n91vmGGp2fc7e4pwEqSQE/Lt8cV/MCvpx6kLbPvQ8vTUG77ZcQepieOcD/e&#10;vANPyJp68OrDOsf57/8ALF7LSmif5ATdd5WoQOcP2dsLfG2Xp+SCtTnqehq8MrCw4GTP1Fr82jzc&#10;/Yf3O2wkjbxcoPxQyxPX7ELLJ/xjqQts99fbLcgAdw+nc/hmilSn2sFaP/jfVh3Wfyf+Nnc/hXqL&#10;5AdL9mzVCQOlJsTs7Ze6sgpqeIYp8dha2aeKQn0mKWNXDAqyhgQI83PlfmXZand9vubUCuZYJEGP&#10;QsoBHzBpTPDqQts5n5b3mn7o3C3uSaYimjc59QrEg/IitcdDp7Iujz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pBdi9qdZdQbdqN3dr9h7I602tSKzVG4t+7pwm0sLHoAu&#10;hyWenghLcgBA5YkgAEkD2v27atz3i4FntNvLcyngkSNI37FBPSDcd02zaLc3e63EdtEOLyusa/tY&#10;gdUd/JL/AIUbfBbp05DD9Q0++Pkvuqk8kULbNxr7N6++8hYpJT1u+d5RRVDJceipxeGroXHKuRz7&#10;nHlv7uXPW8aZt3MW2RH/AH4fElp6iKMkfk8kZHmOoQ5k+8VyNs+qHaBLuco/32PDir6GWQA/mkcg&#10;PketfL5M/wDChz5695HI4frTJ7V+NGzap5Y4KPrOgbKb5egZ2aOLJ9i7nE86zqCAanD0eNJ0iyC7&#10;asg+Wfu8chbHpm3NX3OYcTMdMVf6MKUFP6MjS/bw6x/5l+8Jz5vmqHbWTbYTwEI1S0/pTPU1/pRr&#10;H9nHqkbeW+N6di7iyG7+wd37o33uzLyebK7o3ln8tufcWTmvfy5DN5uaepmbk+qSUn3N1lY2W3W6&#10;2e3wpBCmFSNFRF+xVAUfkOoTvL693G4a83CZ55XyzyOzu32sxJP5npL+1XSXr3v3Xuve/de6tF+C&#10;/wDKK+X3zsnxu4dm7RbrjpmonQVfdnZFLW4falTSiVo6h9lY4qK3cMqmOWMHGxmlSVfFU1dMSD7i&#10;7nr3d5Q5EVre8m+pvQMW0JDSA+XiH4YhkHvOog1VG6lDkb2k5v56Zbizh+msic3MwKxkefhj4pTg&#10;jsGkEUZ163TPgd/J0+I3wUixe6MJt3/S53jSJFLP3V2PQUVbmcZXLGUkk6+25+7Rbej9UgSSl8lc&#10;Ucxz186BQMLOfPeLm7nsvazyfSWJ4W0JIVh/w18NMeGGpHUVWNT1mdyJ7PcpcihLqCP6u+HG5mAL&#10;Kf8AhSZWIccrV6GjSMOrXvcUdSt1737r3Xvfuvde9+691737r3Xvfuvde9+691737r3Xvfuvde9+&#10;691737r3Xvfuvde9+691737r3Xvfuvde9+691737r3Xvfuvde9+691737r3Xvfuvde9+691737r3&#10;Xvfuvde9+691737r3Xvfuvde9+691//V3+Pfuvde9+691737r3Xvfuvde9+691737r3Xvfuvde9+&#10;691737r3Xvfuvde9+691737r3Xvfuvde9+691737r3Xvfuvde9+691737r3Xvfuvde9+691737r3&#10;Xvfuvde9+691737r3Xvfuvde9+691737r3XvfuvdAn3b8keg/jdt47o747f6/wCqsM0by0su8ty4&#10;3E12V8bBHiwOGlc1uQlBP+ZoaeWT6nTYH2d7Jy3v/Mlx9LsNnLdv5+GhYL/pmppQfNiB8+iXe+ZN&#10;h5ct/qt9vIrVPLxHClv9KtdTn5KCfl1QB8mv+FNPxs2E2QwXxj6t3j3zmollhp937qll6v67WUlo&#10;4qykp6+nqc7XKhAdqebG0GtSAs6m5E/8sfdl5lv9M/M91HYIeMafrzfYSCIl+0PJT+HqAuZvvL8t&#10;2GqDlm1kv3HCR/0IftAIaVvsKR1/i615vkx/O5/mHfJg1uOrO5J+mtnVgniOy+hIazrmjNNUKI5q&#10;ar3TBUVG4qmORBolhqMy8LAsPEFdgchuWfZH285Z0yJZC9mWn6l0RMajzCECFSDwIjBGM46x75l9&#10;7PcLmXVG94bOFq/p2oMIofIuCZmBHEGQjjjPVT1dXV2UrKrI5KsqsjkK6eWqra+uqJqusrKqdzJN&#10;U1VVUFnkkdiWZ3Ykk3Jv7lhI0iQRxKFVRQACgAHAADAHUUvI8rmSUlmY1JJqSTxJJyT1F936p173&#10;7r3Xvfuvde9+691737r3Xvfuvde9+691737r3Xvfuvde9+691737r3XvfuvdSaOjrMhUw0VBS1Nd&#10;WVLiOnpKOCWpqZ5CLhIYIQzsf8FBPujukal5CFUcSTQD8z1dEeRgkYLMeAAqT9gHRrdgfAf5udov&#10;D/cP4l/IfcFNOdMeVh6j3vRYAN5PHpl3Hk6KCgjN78SVI4DH6KxAU3Dn7kjawfr92tIyPw/URF/9&#10;4Vix/IdCqw5C523Qj6DabuQH8XgSBP8Ae2UKPzPR3dg/yDP5oG+fDNWdD4fr+gn0GOv392h1vjrK&#10;2vW02IweTyOSi0FQGEtCpOpSoYaioIv/AH89r7GoS/a4YeUUEx/YzIiH8mPDPQ2sPYX3OvqF7Bbd&#10;T5yzwj/jKu7j81HHHR1dh/8ACXr5bZZoZOx+/Pj9sqmlCO8e1z2Bv7J0ysU1Rz0tdicFTmRQZLiO&#10;sdbqoDkOSgKv/vQ8pRAjbdvu5yP4/CiU8eBEkppw4qD8sZGlh92Hm2Wh3G/tIAf4PFlYcOIMcQrx&#10;4MR884OfsX/hLF1ZQ+NuzPl32BuckEyw7F6w25sXQxia0cdTn8puLUFcodZiXUqkaVLAoC7/AO9P&#10;ur1G2bRFF85Z3l/kiQ+Xzx6mmRnY/db2tP8AkpbvLL/zShSL+bvN5/LPoK4Obsj/AITg/wAtzajQ&#10;tnsf3f2YIiC6b37T+wWpALHTMet8dt8gHUP82VPpXn9WoGX33j/ci7r4DW1rX/fUFaf85nl/nXoZ&#10;WX3c/bi0p463NzT/AH5PSv2+CkX8qcOjhbJ/k9fyzdgeH+BfD3qyv8GnR/fYbl7L1afp5v8ASNkM&#10;r5P8fJqv+fYPvfeH3M3Cvj7xOtf996If+rKR0/LoX2XtB7abfTwNngan+/Nc3/V53r+fRvdl/Gn4&#10;49brGnXfQHSewkiXTEuy+qtibWWJQLBY1wdBAFFuLD2EL3mXmPcs7juFzcV/35PK/wDx5j0L7Llr&#10;lzbaDbtvtoKf77giT/jqjobPZJ0dde9+691737r3Xvfuvde9+691737r3Xvfuvde9+691737r3Xv&#10;fuvde9+691737r3Xvfuvde9+691737r3Xvfuvde9+691737r3Xvfuvde9+691737r3Xvfuvde9+6&#10;91737r3Xvfuvde9+691737r3Xvfuvde9+691737r3Xvfuvde9+691737r3Xvfuvde9+691737r3X&#10;vfuvdRqyjo8hTTUVfS01dR1KGOopKyCKppp4yblJoJgyMP8ABgR7sjvGweMlWHAg0I/MdVdEkUpI&#10;AyniCKg/aD0V3ffwW+FvZpnk378TvjruesqRpkyuS6c2C2dA0oh8OfhoErYyVjRSY6hSQoB4AHsU&#10;2HPXOm2UFhu13EB+EXEun/eNWk8TxHQXvuRuTNzqb/abSUn8Rt4tX5OF1DgOB6JXv7+RB/K934Zp&#10;x8dH2VkZrg5HYPY/Ze3xGpd5NMOEfLT4pfU5IIoL2CrfQoUDSw99/dCwov7x8dR5Swwv+1vDD/8A&#10;G/nx6Bd/7Fe2F/Vv3d4LHzimmT/jPiFPP+D5cOiS7+/4TA/DrNeebrvu35CbEqpg3jp85W7C31ha&#10;VxEqR+CjXD4qsK6gXcS5FySSFZBYAb2H3n+cYaLuNjaTgeaiWJj9p8R1/Yg/PoFX/wB2Pk+arbde&#10;3cBPkxilUfYPDRvtq5/LolG/f+EsXZVG08nV/wAvNj7jRnZqal371dn9lNDG0p0QT1+3srnxIyR2&#10;vKtMgdr/ALaA8DWw+9Ptr0G6bRLH6mKdJPzAeOKmfLUaep6BV/8Adb3JCTtm7xSeglgaP8iUeWuP&#10;Ogr6DokW/wD/AITkfzJ9nJM23cF0z2u0S3SPYHa1HjnqT49emE9pUe2lBv6f3GUX/Onn2N9v+8b7&#10;a3hAuJLm0r/v2Amn2+A038q9Am/+7p7kWYJt47e7p/vqcCv2eOsP86dEg7A/lT/zGuslqJN0fDnu&#10;+phpVkeoqNl7Uk7MpYo4Qplmeq62ky0fjUOGMmrTYMb2Ryo42/3W9udzoLXebYE8BJJ4J/ZMIzX5&#10;fZ6joE7h7V+4u2VN1s9yQOJjj8YfthMgp8+HH0PRK94de7+68rv4Xv8A2Pu/Y+T1zR/w7eG2s1tm&#10;u8lPIYp4/tM1BBJdGBVxpuCCDY+xrZ7hYbjH4u3zxzr6xurjPDKkjPQLvNvv9vfwr+CSBvSRGQ44&#10;4YA46SHtZ0j697917r3v3Xuve/de697917r3v3Xuve/de697917r3v3Xuve/de697917r3v3Xuve&#10;/de697917r3v3Xuve/de697917r3v3Xuve/de697917r3v3Xuve/de697917r3v3Xuve/de69791&#10;7r3v3Xuve/de697917r3v3Xuve/de697917r3v3Xuve/de697917r3v3Xuve/de697917r3v3Xuv&#10;e/de697917r3v3Xuve/de697917r3v3Xuve/de697917r3v3XujL9Z/M75c9NtSjqz5Nd77FpKNw&#10;8WJ292nvSi2+5WMRKlXtwVhoJ0ChQI56Z19K8XUWDO58mco7zX967ZazlvxPBGX/ACfTqH2gg9CX&#10;bOcubdmp+69zuoAPwpPIE/NNWk/YQR1YV1l/P9/mcddCngyPcm2u0cdShVix3ZvWuzcgWUMptUZr&#10;a1NiMpMTYgtNXs1mPN9JEe7n7Ae2O41aOze1Y+cM0g/YrtIg/JAOpB2z389zNuosl4l0o8poYz+1&#10;kEbn82PVhfWn/CpjuPHtTx9x/FLrPdyMYUqqvrTfe6eumiUkLPUU+P3TT7pEhHqZIWqUvwplX9fu&#10;PNz+6zs0gJ2fdpofQTRJN9gJQwU+3SfWnl1IW2fei3iMgbxtUM3qYZXh+0gOJ6/ZqHpXz6sF6z/4&#10;U2/CXc4gpuyOsu++rq+RbzVUeD2pvnbUB1Eaf4jhspBkXNtJ4xFvqL8C8fbn92Tna1q223VrdL5D&#10;VJE5/JkKf9VOpA2z7zHJV1Rdytrq1bzOlJUH5q4f/qn1YN1n/OU/lm9q+FMD8teu9v1MrwRSU3Zk&#10;G5epvtpp+BHNXdk0OLpCFPEk0dQ8S/UyW59x9ufs17mbVU3G0TSAVzCUnqB6CFnb7AQD8upA2z3j&#10;9tN1oIN2hjJpiYPBQn1Myov2kEj59H42H2z1Z2pRHJdYdl9f9j44R+Y1+w95bc3fRCHyeLymq29U&#10;1CadXp1arX4+vsA3+07rtT+HultLbN6SxvGf2OAeh5Ybtte6J4m2XMVyvGsUiSD9qEjoQPZf0Y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Ap3L8kegPjxif413n3N1r1RQvTPV0o3zvDB7frsnDG5jb+C4mumWrrn1AqIqOCVyQQFJHs72bl&#10;vmDmKXwNisprtq0PhRs4U/0mA0r9rEDol3nmPYOXovG3y8htFpUeLIqFv9KpOpvsUE9Uj/IT/hSh&#10;8JOsTWY3pTbPZPyOzsDTpBW4vGt1nsKWSFbBJdy71h/ioDudKyQbdmQqGcMRoDzby992vnfc6S73&#10;LDtsZpUMfGlz/QjOjh5GZT5U40hPmD7yPJO2Vj2WKbcZBWhUeDFj+nINfHzETDia8K0QfIr/AIUV&#10;/PruSOvw/WlXsT437YqvPDGOusEM7veShnFvDX733sa7RMvOiqxFBj5B+CDz7njl37uvIOzFZtzE&#10;u5Sih/WbTFUekUemo/oyPIOoK5i+8Rz7vAaHbTFtsRqP0V1SUPkZJNVD/SjWM9Un9i9qdm9v7iqN&#10;3dr9h737L3TVszVG4t+7pze7c1JrIuhyWennmC8ABA4UAAAAAD3Nm3bVtmz24s9pt4raIcEiRY1/&#10;YoA6hXcd03Pd7g3e63ElzKeLyu0jftYk9IL2v6Qde9+691737r3XvfuvdHa+IP8ALx+WXzhz8OM6&#10;G6uyeR20laKLN9pblWo231XtlgwFQctvGqieOWWIEM9BjY6qtK8pTP7BHN/uHynyPbmXfrpVlpVY&#10;Eo87+mmMGoB/iconqw6G3KHt7zZzvcCLYbVmirRp3qkCeuqQihI/hQM/op63Evgn/wAJ8/i58aXw&#10;e/u/3g+TXcFCKetSm3FjlpunNr5SKRZ0kwexZ9TZWSFg0Yqc7JNDILSpQU0oBGHfPf3g+aeZQ9hy&#10;/XbLNqiqGtw68O6UfADx0xBSOBkYdZgci/d/5X5aKX+/03O8Who4pbo3HtiPxkcKylgeIjU9X+09&#10;PT0lPBSUkENLS0sMVPTU1PEkNPT08KCOGCCGMBURFAVVUAAAAC3uAGZnYu5qTkk5JJ8z1PqqqKEQ&#10;UAwAMAAcAB1m96631737r3Xvfuvde9+691737r3Xvfuvde9+691737r3Xvfuvde9+691737r3Xvf&#10;uvde9+691737r3Xvfuvde9+691737r3Xvfuvde9+691737r3Xvfuvde9+691737r3Xvfuvde9+69&#10;1737r3Xvfuvde9+691737r3X/9bf49+691737r3Xvfuvde9+691737r3Xvfuvde9+691737r3Xvf&#10;uvde9+691737r3Xvfuvde9+691737r3Xvfuvde9+691737r3Xvfuvde9+691737r3Xvfuvde9+69&#10;1737r3Xvfuvde9+690053P4La2Ir9wbmzWJ27gMVAarKZvO5GjxGIxtKrBWqa/JZB44YYwSAXkcC&#10;5HPt6C3nuplt7VGkkc0VVBZmPoFAJJ+wdNT3EFrC1xcuscaCrMxCqB6kkgAfaeqT/lJ/woE+A/x7&#10;NfhNh7nzHyY3xS+WKPF9Ox0tRsqCqjcBBkuz8u0WMkgddRWfCDJm4AZADqE18rfd+5+5h0z38S7Z&#10;AfxXFRIR/RgWrg/KTwvt6hXmj3+5C5f1QWErbnOPw29DGD85mohHzj8X7OtcL5Q/8KIvnV3p/EMJ&#10;1RU7Y+MOyqrXElN13TjP9gz0j6W8OR7J3LE0kcist0qMJj8ZJpJViwJvkfyv93fkXYtM+7B90nHn&#10;MdEQPyhQ0I+Ujyjzx1jnzP8AeG553zVBtRTbID5RDXKR85nFQfnGkR8s9Uc7w3rvLsPcFduzf+7d&#10;z743VlHEmT3LvDPZXc24MjIPo9dmc1LPUzEf1kkJ9zjZ2Vlt1utpt8KQRL8KRoqIPsVQAPyHUIXl&#10;7ebhcNd38zzyt8TyMzuftZiSfzPSZ9qukvXvfuvde9+691737r3Xvfuvde9+691737r3Xvfuvde9&#10;+690/bc2tufeOUiwm0duZ7dWamRpIcRtzEZDOZSWNCFeSLH4yOWVlBZQSEsLj+vtPc3VrZxGe7kW&#10;JBxZ2Cr+1iB0otrW6vJRBaRtK5/Cilm/YoJ6PB1v/Ku/mK9rmnO0Ph53fFDVtGKat3ptKbrDGzpK&#10;uuOeLKdmPiKdoiORMJdH+1ewPuXup7dbTX6zeLYkcRHJ47D5aYfENflSvQ2232t9xN1p9Js9yAeB&#10;kj8EH56pvDFPnWnz6P71x/wm4/mKbzFLNu49HdRQyJHLVQbz7IqM7k6VTIVkgSDrTHZ2mkmVRqC/&#10;eLGbgeUG9gBuX3kfbqyJFp9TeEcDHCFU/OszxMB/ta/Lof7d93D3EvKG7+mtAeIkmLMPlSFJQT/t&#10;qfPo/fXP/CWBisVT238wgr2YTYTrnqUsoa3oki3RubNAkX+qHED/AIMPYB3H704qV2nZ/saa4/58&#10;SP8A6ydD3bvut8G3bePtWGD/AJ/eT/rH+fR9eu/+E2X8vHaAhk3dW979r1AfyVEe7OxMdgsbIdAT&#10;wwU3XmLw1RHHxqAard7k/uFbKAFuP3k/cO8qLRbW0Hl4cJY/aTM8gJ/2oHy6Hm3fdv8Ab2zobtrq&#10;7Pn4kwUfYBEkZA/2xPz6Pf17/KR/ls9Y+H+7Xw66crzAVaJ9/Yeu7XkDJEIlZpe0qnMsxAUG7E+q&#10;7/rJYgPcfdv3J3Sv1O83C1/30wg/6sCP/iscOh1t/tL7b7ZT6bZ7dqf79Uz/APV8yf8AF549He2X&#10;1n1v1vSHH9d9fbI2FQFWU0Wy9qYHa1IVbRqU02Dp4EsfGlxp/sr/AEHsEXu57luT+JuNxLcN6ySM&#10;5/axJ8z+3ob2W2bbtqeHt1vHAvpHGqD9igeg6W/tD0t697917r3v3Xuve/de697917r3v3Xuve/d&#10;e697917r3v3Xuve/de697917r3v3Xuve/de697917r3v3Xuve/de697917r3v3Xuve/de697917r&#10;3v3Xuve/de697917r3v3Xuve/de697917r3v3Xuve/de697917r3v3Xuve/de697917r3v3Xuve/&#10;de697917r3v3Xuve/de697917r3v3Xuve/de697917r3v3Xuve/de697917r3v3Xuve/de697917&#10;r3v3Xuve/de697917r3v3XuoWRxmOzFFPjcvj6LKY6qCrU0GRpYK6iqFSQSos9LUqyOAyqwDKbEA&#10;/Ue7xyyQuJIWKMOBBII+wjPVJIo5kMcyh1PEEAg/aDjopPYH8vf4Mdo+WTfPxG+PGarZyDNmI+p9&#10;m4fcElpWm0NuPB0lNX6S7u5T7nSSxJBJPsW7f7hc9bXQWO73aKPw+PIyf7wzMv8ALoJbh7f8jbpU&#10;320WjsfxeBGr+vxqobz9eiMdgf8ACfj+WHvdZWxPT27utKuchpK3r/tffysGAYExY/elbmqKMHUt&#10;1ipVX0rYC76h1t/3gvc+xI8W8juQPKWCL/DGsbH828/soB9w9gPbK9qYrOS2J84p5f8ABI0ij8lH&#10;D7akY7C/4S2fHrJ+Y9VfKDuPZTOWMI39tTZXZkcIMRCqy7f/ALqM4D6W/WDpBW9zrA62770nMMVP&#10;3rtdvP8A80pJIf8Aj/j+X88/LoDbh917l+Wv7q3S4h9PFSOb/jngef8AL9vREewv+EvHyrxHmk6w&#10;+QfQ++oYmZki3dTb766yNTEsRa0EGOx+4acSl9KqklWiWJJkFrEd7f8Aeh5UmoN02+6gJ/32YpgP&#10;tJeI0+xSfl0Bdw+7DzVDU7ZuFrOB/vwSwk/YAkor9rAfPoiPYn8h7+Z/16Jqhfj1DvvGwvoOR677&#10;E673EZGKFwYcHNk6bLMCARqGPsDYEgsoYebd78e2G4UU7j4DHymhmT9raDH/AMb/AMvQF3H2J9zt&#10;vqw2/wAdR5wzRP8A8Z1iT/jH+Toh3Ynw4+WvUjzDs34y99bGhh5NduXqffOMxUi2J8lNmKihFLMn&#10;DDXFMy3DC91IA827nLlLdwP3ZudrOT5JPEzfmobUD8iB0BNx5O5s2kn957ZdQAebwSqv5MV0n7QT&#10;0W72JOg31737r3Xvfuvde9+691737r3Xvfuvde9+691737r3Xvfuvde9+691737r3Xvfuvde9+69&#10;1737r3Xvfuvde9+691737r3Xvfuvde9+691737r3Xvfuvde9+691737r3Xvfuvde9+691737r3Xv&#10;fuvde9+691737r3Xvfuvde9+691737r3Xvfuvde9+691737r3Xvfuvde9+691737r3Xvfuvde9+6&#10;91737r3Xvfuvde9+691737r3Xvfuvde9+691737r3UzH5HIYmsgyOLrqzG5ClfyUtdj6majrKaQq&#10;ULwVVOyuhsSLqwNj7pJHHKhjlUMp4ggEH7QcdXjkkicSRMVYcCCQR9hGejhdb/zFfnf1IadNhfLj&#10;v7E0VK0bU2Gr+y9zbm25CYl0L49s7pnrceBpAVh9tZgFDXCiwO3L265E3epv9otXY8WEKI5/26BX&#10;/wCNdDDbfcTnraaCw3e6RRwUzO6D/aOWT/jPVgXWv/Cif+ZZsOOmi3DvHqvt+Omi8QXsrqzEUsky&#10;hwYzU1PV822pXZVHj1mTUw9TlnOv3H+5fd29tL8k28M9mT/vmdj+wTiYD1pT7KDHQ/237w/uTYAC&#10;4mgvAP8Af0Civ2mAwn5cftqc9WA9b/8ACp3eVM0FP298Q9sZpXcipy3W/aOV2w1NH4wQ0G3tz4rL&#10;+YlwQVbJxAA3uStnj/cvusWTVbaN3dPRZoFev2ukkdP94P8APA/2370l4tF3faEf1aGdkp9iOklf&#10;97H+c+vW/wDwpj+CG6jT02/dj9/dWVrtGKmrr9pbZ3dtyAOvqaOv2tl5shIEYEN/uJU20lQSSFAW&#10;5fdn57tKtYT2t0vkBI8bn8njCD/nJ/sjzbfvK8i3VFv4Lq1bzJjSRB+aSFz/AM4+j+db/wA4n+Wh&#10;2mKcbf8Al51hhJp1jvB2Q2f6lNPI7aGiqKns6ixMAKNcM6ylLDUHKWYgDcvZ33M2qv1G0TuB5w6J&#10;6/YIWkP8q+VK46Hu2+8HtrulPp93hQnym1wU+0zLGP508606PZsPtvqrtOkFf1j2b192NQmFqgVu&#10;w957c3fSGnWQQtOKnb9TUJoDkIWva5Avf2BL/aN12p/D3S1ltm4UljeM140o4HQ6sN22rdE8TbLm&#10;K5WlaxSJIKcK1QnHQg+y/ow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m/LZfFYHG1uZzuTx+Fw+NgeqyOVy1b&#10;TY7G0FLGLyVNbXVjJFFGv9p3YAfk+3IoZbiVYYFLuxoFUEsT6ACpJ+zpuWaKCNpp2CIoqWYgAD1J&#10;OAPt6rS7z/nJ/wAuDoL7yl3J8mdmb2z1IkmnbfTgre28hUVMVxJj2yux46vE0s6kFXjyGSp9LDS5&#10;VuPcl7F7N+5G/wCl7bbJIIz+O4pbgD10ylZGHzRGqMjqNd894/bnYNSXO5xzyD8FvWck+mqINGp+&#10;TutDg9Uw97/8KktuUwrcb8ZvjFlstIWlWh3h3fumlwtNF420xPN1/sY1kk6yC7f8fHAyWAKsWOiZ&#10;9h+63ctpk5m3RUHnHbIWP/OWXSBT/mi1fl5w1vv3obddUfLW2M58pLlwo/5xRaia/wDNZaf4KUu/&#10;P53n8yHv4VlDXd91/VO3Kvyj+7PReNp+s4KdZk8cscW6sa0u43Qrxonzcij6gAkkzXsHsh7b8v0d&#10;LAXcg/HdMZif9oaQj7RGD1C2/e9vuPv9Ue/NpGfwWwEIH+3FZvyMh6qtzedze5srXZ7cmYyu4M5k&#10;5vuMlmc3kKvK5XIVGkJ567I17yTSvpUDVI5NgBfj3KkEEFtEsFsixxrgKoCqB6ACgH5dRbPPPcyt&#10;Pcu0jtksxLMT6kmpP59NXt7pnr3v3Xuve/de697917r3v3XujZ/Ff4N/KT5obl/u78eupNxbzpqa&#10;qjpc5vGaJcJ19tYuA7NuPe+WMWPp5FjJlWkEz1Uqg+CCVvSQlzVzzytyXbfUcw3aQkiqx/FK/wDp&#10;Ilq5FcaqBQfiYDoWcrcj80c53P0/L1o8wBo0nwxJ/p5GogNM6aliPhU9bbnwd/4TfdFdQyYrfXzC&#10;3FTfITfUCQ1MfW+DGUwnTOCrlZZAK+VjT5TcRidQUNWKKjdWaOfHzrZveJPPH3kN93cPYcnxnboD&#10;jxm0tcMPlxSGv9HW4wVkXrLPkj7uWxbQUvub5BuE4z4K6lt1Pz4PNT+loQ5DRt1shbY2ttjZO38T&#10;tPZm3MDtHauBo48fgts7YxGPwG38LQRXMVDicNio4qamhW50xQxqovwPeN11dXV9cPd3sjTSyGrO&#10;7F3Y+rMxJJ+ZNesjrW1tbK3S0so1hijFFRFCIo9FVQAB8gKdP3tjp/r3v3Xuve/de697917r3v3X&#10;uve/de697917r3v3Xuve/de697917r3v3Xuve/de697917r3v3Xuve/de697917r3v3Xuve/de69&#10;7917r3v3Xuve/de697917r3v3Xuve/de697917r3v3Xuve/de697917r3v3Xuve/de697917r//X&#10;3+Pfuvde9+691737r3Xvfuvde9+691737r3Xvfuvde9+691737r3Xvfuvde9+691737r3Xvfuvde&#10;9+691737r3Xvfuvde9+691737r3Xvfuvde9+691737r3Xvfuvde9+690T75O/Pn4h/DygqKj5Ad5&#10;bN2Zmo6YVNLsWmrJNydkZNZYfNSfYbA22tVlTHNdVSrlpY6ZSymWeNDqAw5Y5B5v5xkC8v2MkyVo&#10;ZSNEK5zWV9KVH8IYsaYUnHQQ5m595R5PjLb/AH0cL0qIgdczYqKRJqeh/iKhRUVYDPWtZ8rf+FPe&#10;drjkttfDTpODB0rCemg7S7xaPI5dg6+L7vC9abZqftKaSMgyU81fmKtXBXzUS6WRsleVPuwwR6bn&#10;nO9MhwTBbYX7GmcamB4EJGhHk549Y281febnfVbcm2QQZAnuct9qwodII4gtI4OKoOHWt98ivmX8&#10;pPllmDmPkL3fvvsspUvV0eDyuV+w2biKiR2dpMDsXBrS4agPqK3o6GMlQFJIUAZH8u8mcrcpw+Dy&#10;9YxW2KFlWsjD+lK2qRv9sx6xy5i5y5o5sm8bmG+luc1Cs1I1P9GJdMa/7VR0WX2J+gz1737r3Xvf&#10;uvde9+691737r3Xvfuvde9+690Ybqz4k/KTu/wC0fqD46919kUlciy0+U2h1nvDN4PwPbTVT5+jp&#10;GooYTqUeaWdUuyjVdhcO7rzbytsdRvG421sV4rJNGrV9AhbUT8gCehDtfKXNG90O0bdc3Ibg0cMj&#10;LT1LBdIHzJA6sc6s/kBfzNey/tJ8l0/tnqjGVqLJFlO0+x9p43xI2mxq8DtOfMZeA8m6TY1XFjdb&#10;2vHG6+//ALZbZVY7x7tl/DBDI37GkEcZ+0OR1I21+wXuZuVGks0tFb8U80Y/asZkkH2FAerGurv+&#10;Es3Ztd9tP3V8sNibY0wo9XjOruv9wb78tQeHpqbObsq9ueNB9RO2Ocm1vCt9Sxzun3ptsSq7JtMs&#10;vo08qRY9SsazV+zWPt6kXa/uubm9G3rdoovVYInlz6BpGhp9ug/Z1Yl1j/wmi+BW0BDUb/3Z3x23&#10;XBYvuaXL7xwW0duSNG2pzS4/ZmLpchGJP0uHy0nFtJU3JjvdPvL8+3lV2+G1tF8isbSP+ZkdkNPl&#10;GPnXqQ9s+7XyHaUa/lurtvMNIsafkI0VxX5yH5U6sR60/lM/y3upTE20vh705WS08izQVG/8LWdt&#10;1cM0a6Y5YqvteozUqstgysHuGAcWbn3He5+7PuRu1Rd7xcAHBETC3B/KARj/AGMcOpD232n9uNpo&#10;bTZ7ckcDKpnP7ZzIf9nPHo9m19nbQ2PjI8Lsvau29oYeL/NYna+DxmAxkfJb9ugxMUMQ5Zjwn5P9&#10;fYEury8vpfGvZXmc/idmdv2sSehza2dpYxeDZRJCg/Ciqi/sUAdKT2m6U9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A52H8dfj926Jx2t0Z0/2Z9yqrUNv/AK02ZvB5QjM6&#10;a5Nw0VQxKs7MpvcEkixPs527mLmDaKfum+uLWnDwppI/+OMOifcOXdg3ev71sbe5rx8WGOT/AI+p&#10;6IR2L/JG/lh9lfcTZD4t7d2tkJgwiyHXW6t/df8A2bPKJHkp8NtfKU+LY8FQJqCRVUkKo4IHu3e9&#10;3ufttFj3R5VHlNHFLX7WdC/7GHQC3H2T9styqZNrSJj5wvLFT7FRwn7VPy6IR2T/AMJh/htuH7mp&#10;6z7j7962rZ/uTFS5av2Xv/btGz80qwUFRi8bkCkZJDiXLOzrYalYFmH22/ee5yt6Ludna3KimVEk&#10;Tn1qQ7pn5RinoeHQD3L7snJ1xVtsvLq2Y1wxjlQelAUR8fOQ19Rx6IF2R/wlo7wxzTt1D8qeqd5L&#10;rBpouyNlbv61bxtHqKzz7Yl3Zyr2TUsdmHrsh9Hsf7b96XY5AP3vtU8Pr4Mkc37A4g/w44Z49AHc&#10;fuu75HX90brBN6eNHJD+0oZ/8GeOOHRAOyP5AH8zrr9Z58b01tns6gpkDzV3W/Z+x6xtJk8YEGH3&#10;XV4jJTG9iVgoXIBuRYNpH+2+/wD7Y7hRZL17Vj5TQSj9rRrIg/Nh/g6AO5ewXubt9Wjs0uVHnDNE&#10;f2K7RufyU/4eiB9k/B35k9P/AHMnZnxa792dRUv3JlzOW6q3ou3WWj/4FSQblp6OTHypGLM7xVLK&#10;FIa+lgSP9t545N3ig2zdbWZjTtWePXnhVCwcV9COgDuXJHOO0VO57XdQqK9zQSaMcaOFKGnqCeiu&#10;SRyQySRSxvFLE7RyxSKySRyI2l45EaxBBBBBFwfYpBBFRkHoLkEGhwR1w97611737r3Xvfuvde9+&#10;691737r3Xvfuvde9+691737r3Xvfuvde9+691737r3Xvfuvde9+691737r3Xvfuvde9+691737r3&#10;Xvfuvde9+691737r3Xvfuvde9+691737r3Xvfuvde9+691737r3Xvfuvde9+691737r3Xvfuvde9&#10;+691737r3Xvfuvde9+691737r3Xvfuvde9+691737r3Xvfuvde9+691737r3Xvfuvde9+691737r&#10;3Xvfuvde9+691Jo6ysx9TDW0FVU0NZTOJKero55aapgkAsHhnhKup/xUg+6OiSKUkAZTxBFQfyPV&#10;0d42Dxkqw4EGhH2EdGy67+fvzf6oSKDr/wCWfyD29QQf5rDR9rbxyG3kNwSw25lquooNXAGr7e9u&#10;L29hPceQOR92JbcNptJGPFvAjD/72qhv59CvbufudtqAXb92u41H4fHkKf7wzFf5dHy69/4UFfzO&#10;9jmNMv27s7s6kiBWKk7C6p2KQFKgASZDZFJhK2Ug3YNLVM1zYkgAAB7h9332xvsw2clqT5xTy/4J&#10;WlUfkoHQ72/7wHubY4mu47oDylgi/wAMaxsfzY9Hs6//AOFS3fmN8f8ApT+LHUG8rW83+j/eW8+t&#10;Nf0v4/7xpuzR/a+ur6j+nIE3D7rWwSf8krdbiH/mrHHN/wAc8Dodbf8Aei36On702u3m/wCaUkkP&#10;/H/H/wAvR6uvv+FQvxQzBii7M6A762LNJrVp9qzbE7CxtOwdfG089dkcDUaCuosY6R2BCgIwYsoF&#10;3D7r3NkNTtm4Ws4HlJ4sJP2AJKP2sPt9Rzt/3nuVJqDc7C6gJ808KUD7SXiNPsU/Z6Hn6+/nyfyv&#10;9/Gnp5PkJU7FyVRbTjuwet+yMCIrvo/yjOUuLqsTHYkE6sgODf6BiALuHsN7oWFWG3idR5xTQt+x&#10;S6yH/eOhzt/vv7Y39FO4GBj5SwzL+1gjRj/e+jx9ffN34cdrCBeuflN8ft31VQyLHjMP25safNq8&#10;raIo58C9ctbEzkelZIFJ/APsDbhyRzltVTuO1XcIH4mt5Qv5Np0n8j0N9v525O3Wn7u3S0mJ/Cs8&#10;Rb811ah+Y6M5T1FPV08FXSTw1VLVQxVFNU08qTU9RTzIJIZ4JoyVdHUhlZSQQQQbewwysjFHFCME&#10;HBBHkehOrK6h0NQcgjIIPAg9Zveut9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Jjdu9tmbBw&#10;824d97t2xsrAU1/uM5u3PYrbmHg0oZG82TzEsMK2VSx1OOAT9B7VWlle7hMLewheeQ8FjRnY/Yqg&#10;n+XSa7vbOwhNxfTJDGOLSMqKP9sxA/n1Wv3D/Op/lpdMCphyvyd2nvzKweQRYnp6izPaxrXjTWUp&#10;s/s2nqcMt+ArzZONCTw3BtJWz+yvuXvVGi2uSBD+K4KwU+1JCsn7EJ6jbePej212aqy7nHO4/Dbh&#10;p6/Y8YaP9rgdVPd0f8KkepcX9xR/Hz4xb+3pIbxQ57tzdeB69o4JF+tUm3dpLuKWqiYiyI+QpHKk&#10;M2ggxmWNl+63u0tH5h3SKD+jbxvMT8tcnghT89Djyzx6inefvQ7TFVOX9slmPk08ixAfPRH4xYeg&#10;1ofPHDqo/uz/AIUO/wAxvtf7uj2ju3r7obDVOuIUfVexaGoyppDwiS7k7DfO1cc1rFqigala/wCg&#10;IDp9y3sn3ePbjaaPeQy37jznlIWv+khESkfJtXzrx6iXevvC+4u61S0lisEPlBEC1P8ATzGVgfmu&#10;n5U6qS7Y+Q3fPfGQ/indXc3aHa1aJjPDJ2Bvncm64qNzcBcfS5qpmipkUEqkdOiIo9KqBx7lvaeX&#10;th2GPwtksoLRaU/SiSOv2lQCfmSST59RLu3MO/b7J4u9Xs923H9WV5KfYGJA+QAAHl0Dvs56J+ve&#10;/de697917r3v3Xuve/de697917r3v3XujbfFj4L/ACo+Z24kwPx86h3LvGjjqlpcxvSenGD6720e&#10;GlbcG+cv4sdBIiHyCkWZ6qRQfBBK1lIR5p565V5Mt/H5hvEhYiqxg6pn/wBJEtXIrjVQKPxMB0Le&#10;VuRuaecrjwOX7N5lBo0hGmFP9PK1EBpnTUsfwqT1tofCf/hNr0V1Z/CN7fMPdX+n3e8Hgq/9HG2Z&#10;Mptzp3EVaWfwZCs/yfMbg8bqGVpjQUzgtHPQzIbnEznb7yW+7rrsuTov3fAajxn0vcMPUDMcVR6e&#10;Iw4q6nrLDkr7uGxbXovecJfr5xQ+CmpLdT6E4klofXw1PBkYdbImz9mbQ6921iNm7C2rt3ZO0cBS&#10;pQ4Pa+08Ljtvbew9GhJWlxmGxMcNPBGCSdMcYFyT9T7xuvL283G5e9v5XnmkNWeRi7sfVmYkk/ae&#10;sjrOys9vtks7CJIIYxRUjUIij0VVAAH2DpS+03Snr3v3Xuve/de697917r3v3Xuve/de697917r3&#10;v3Xuve/de697917r3v3Xuve/de697917r3v3Xuve/de697917r3v3Xuve/de697917r3v3Xuve/d&#10;e697917r3v3Xuve/de697917r3v3Xuve/de697917r3v3Xuve/de697917r3v3Xuve/de6//0N/j&#10;37r3Xvfuvde9+691737r3Xvfuvde9+691737r3Xvfuvde9+691737r3Xvfuvde9+691737r3Xvfu&#10;vde9+691737r3Xvfuvde9+691737r3XvfuvdRqyso8dR1WQyFVTUFBQU09ZXV1ZPFS0dHR0sRnqa&#10;qqqZyqRxxorPJI7BVUEkgD3ZEeRxHGCzMQAAKkk4AAGSSeA6q7pGhkkIVVBJJNAAMkknAAHE9Ur/&#10;AC2/n2/BD4zDJ4DZ+7an5KdkUXlhTa/Tk1LkNqUtZHJ4wmd7Sqf9w6RkiRX/AIU+RnjZQJKdQysZ&#10;q5R9hOe+ZtNxeQjbbZvx3AIkI/owD9Qnh8fhqfJjTqF+bffnkXlrVBZzHcrlfwW5BQH+lOf0wOPw&#10;eIw81z1q/wDy0/n8fO35JjJ7f2LuWi+M3XVcs9ONv9QTVNPvOqopWPjXMdq1oGWE6qSjSYb+GRuP&#10;1wn3k/yl7A8ictabi+iO53K0Ou4oYwf6MA/Tp8pPFI8m6xj5s9++euZNVvYyjbLdqjRb1EhH9Kc/&#10;qV+cfhA+a9UoZTK5POZGtzGayNfl8tkqmWsyOUylZUZDI19ZO2ueqra2rZ5ZZHYku8jFieSfc2RR&#10;RQRrDCoRFFAqgAADgABgD5DqFZZZZ5GmmYu7GpZiSSTxJJySfU9QPbnTfXvfuvde9+691737r3Rj&#10;epfiB8qe+GpD058de5uxqStWN4MxtbrrdOR26sMxAjqKncqUwx8ER1C0s1Sicj1ew5u3OHKuw1/f&#10;O421sV4q8yK/2BNWsn5BSehHtPKHNO+0/c+3XFyG4MkLlPtL00AfMsB1Zt1T/wAJ5f5lnZHgl3Ds&#10;Hrvpihn8bR1faXZmDeQwv9ZHxXWy7jrYmH5jqKaN/wCqj6+4x3b7w3tpttRb3E16w8oIW/49N4Kn&#10;7QSOpM2r7vfuTuVDcW8Nkp855l/47D4zD7CAerOeqP8AhLJCBR1neXy2kc6k+/251R1usYChryCj&#10;3pu/INckcAvgBY8kN9PcY7t96Zspse0fY883+GONP8EvUmbV91wYffN2+1IIf8Ekj/8AWLqyrq7/&#10;AITv/wAtPrz7aTcex+yu5Kun0MKjs3s/OU8bzLz5Jcf1mu3KZxf/AHXLCyEcMrD3Gu6feI9y9wqL&#10;aeGzB8oYFP8AObxmH2gg9STtf3evbbb6G4gmvCPOaZh/KHwVP2EEdWVdW/Cf4gdJiFuqfjL0bsat&#10;gCKuZwnWe0otxyCNg8f3O5p6V8hMVKhlMtSxB5HPuNd1525w3uo3bc7mdT+FppNH5IGCD8lHUk7X&#10;yVyhslDtW2W0DD8Swx6/zcqXP5sejP8AsL9Cf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oH+xfj10F3Asq9s9IdRdnidVWU9g9bbO3k0gQWj1PuKjqDdf7Jvcfi3s427mHf9nodpvri&#10;1p/vqaSP/jjDon3Hl7YN3qN2sbe6r/v2GOT/AI+p6r87L/kffyxOzjUVFb8ZMNs7JzicR5PrTdu+&#10;thCkadQGkp8DgclHiCVIDIJcc6qRYKAzBpA2z3w9ztroqbm0yinbNHFLWnq7oZPto4/wdADcvZH2&#10;y3OrPtiwsa90MksVK+iq4j+yqGn7eq+ezP8AhL78T8991P1T313p1zV1F2hpt0Q7L7JwdC5uAlPR&#10;09Fga1ox6fTNkne9/wByxAWQts+9BzZBRd1sLW5A4lDJCx+0lpVr9iAfLqP9z+7FypPVtqv7m2J4&#10;B/DmUfYAsTU+1yfn1Xv2Z/wl0+TOF80nUfyO6U7CgiecpFvjDb06vyNTAnMHgp8RDuinE0g+sclW&#10;iKf92kc+5C2z70XLM1Bu+23NuTT+yaOcA+dSxgNB6hSfl1H25/dg5mhqdp3G2uAK/wBqskBI8qBR&#10;MKn0LAD16ry7N/kYfzO+shUVEvxwqt94qnViMr1lvXYu8zUFWYFafb1FkUzLGwDC+MAIYAEtqUSH&#10;tnvn7Y7nRRuQgc/hmjljp9rlPD/431H25+x3ubtlWO3GdB+KGSKSv2IH8T/jH8+q9OzPjl8gul5Z&#10;4u3uje3er2ppPFK+/wDrjd+0YAxsUKVOeo4I3VwVaN0Yq6kMpKkEyFtnMfL+9AHZ763uq/76mjkP&#10;7FYkfMHh59R7uXLvMGzEjd7G4taf79hkjH7WUD7PXy6Bn2ddE3Xvfuvde9+691737r3Xvfuvde9+&#10;691737r3Xvfuvde9+691737r3Xvfuvde9+691737r3Xvfuvde9+691737r3Xvfuvde9+691737r3&#10;Xvfuvde9+691737r3Xvfuvde9+691737r3Xvfuvde9+691737r3Xvfuvde9+691737r3Xvfuvde9&#10;+691737r3Xvfuvde9+691737r3Xvfuvde9+691737r3Xvfuvde9+691737r3Xvfuvde9+691737r&#10;3Xvfuvde9+690Iexu3e1+sJvuetezuw+vKjyGbz7G3puTaU3maMwtL5cBU07aijMha97Ej6E+y6+&#10;2jad0XTudrDcD0ljSQev41PRjY7vuu2Nq226ltzxrFI8Zr/tGHR19g/zdP5lXWxhO3vmN3FkTBbR&#10;/f7LY7tYNZ0ceZe0aXMCTlFv5NXBYfR3DAm/9ovbXcq/UbNbrX/fSmD1/wB8NHTj5fL0HQ0sPdv3&#10;J22n0+8XDU/36wn/AOr6yV4ef+U9HV2J/wAKQf5j+0hCu4qvo7tER6RK+9+rnxstQAkisXPWuS2+&#10;qsdatdUABjTjSZFcFX/3b/be7r9OLm1/5pT6qcP9/JL6evmflQa2P3jfca0p9Qba6p/vyCleP++X&#10;i/1AfOp09if8KnuxqM08fZvxB2VuFWdFq6vYnaud2aYo2dBJPT47cGIzutkXWRE1Ugc6R5EsWILv&#10;/usbc9Ttm8SR+glgWT8iUkip5Z0mnoehnY/ek3FKDc9ojk9TFO0f5gPHLXzxqFfUdHO2J/wqB+H+&#10;X8UXYfRnyE2RUSAaptv02wN84qBxEHfz1M+Yw9Tp1akUx0Tk+klVBOkF3/3X+cIanbr60nA/jMsT&#10;H7AI5F/aw/zjOx+87yhNQbhY3cBP8AilUfaTJG37FP8AmOZsf+fp/K73n4IqzvvMbErqjiOh3x1V&#10;2fRWYeUus+VweKyGOissYa8taoOtFUs5ZVBt97Be6NlUpYLOo84p4D6cFaRHPHyXyPlkjGx9+vbC&#10;9oHv2gY+UsEw9eLKjoOHmw4gDOOjjbH/AJivwN7HMce0PmD8dMhVzW8OMre2tm4DMzanMf7WE3FV&#10;0lY3K86YDa6k2DLcG33t1z5ttTebPeKB+IQSOv8AvSKy/wA/8B6GNj7icibjQWe8WjE/hM8aN/vL&#10;srfy/wAPRr9vbp2xu2iGS2ruPA7mxx02yG3svj81RHWLpaqxskkfIBI9XPsJ3FrdWj+FdxtE3o6l&#10;T+wgHoV291a3aeLayLKvqjBh+0Ejp+9sdP8AXvfuvde9+691737r3Xvfuvde9+691737r3Xvfuvd&#10;e9+691737r3Xvfuvde9+691737r3Xvfuvde9+691737r3Xvfuvde9+691737r3Xvfuvde9+69173&#10;7r3Xvfuvde9+691737r3Xvfuvde9+691737r3Xvfuvde9+691737r3Xvfuvde9+691737r3Xvfuv&#10;de9+691737r3Xvfuvde9+691737r3Xvfuvde9+691737r3Xvfuvde9+691737r3Xvfuvde9+6917&#10;37r3SL3r2R131tQJlexd+7L2Di5Cyx5Leu6cHtagkZFLuqVmdngjJABJAbge1tltu47lJ4W3W8lw&#10;4/DGjOf2KCekV7uW3bbH4u4zx26nzkdUH7WIHRBOzf5xX8tDqcTruH5ddZZ6ohRzHTdZPne3TVSq&#10;hZIIKvrCjy1MGcjSryTpGCbu6rcgfbZ7O+5e7U+n2iaMHzm029PmRO0bfsBPoD0Atz94PbXaq/Ub&#10;vDIR5Q6rivyBhWRc/MgepHVcnaX/AApy+GW1xNTdW9T969q5CNXMdXX47avXu2Kghisax5LJZCuy&#10;QJtqbXhgApWxZtSrI+1fdj5zuqNul3a2inyBeZx/tQip+yT/AGY63T7zPJtrVdrtLq6YeZCRIfzL&#10;s/8A1T6rZ7U/4VFfJXPLLD038cunOtIZVdPuN853d3a+Vpgw9MlJUYttrUokX+s1FIp/Ke5J2r7r&#10;vLVvRt53G4uSPKJY4FP2hvHan2MD8+o33X7z/Mk4K7Pt1vbA+crSTsPsK+AtftUj5dVkdt/zo/5m&#10;HcLVsWY+U29NmYyqLCHFdSUWA6oXHQsb+CizmxqSiy5ANyJKjJSy828mkACTto9l/bPZ9Jh2qOZh&#10;xa4Lz1+ZWVmj/IIB8uoz3b3m9yt41CbdJIVPBYAkFPkGiVZPzLk/PquLeG/N8dh5Z89v/ee6985y&#10;QMr5reG4svubLOrNrZXyOamnmILEkgv9efcj2dhY7dF9Pt8McEf8MaKi/sUAfy6jm8v77cJfHv5p&#10;J3/ikdnb9rEnpKe1fSTr3v3Xuve/de697917r3v3Xuve/de697917r3v3Xuve/de6P38Rf5ZHzO+&#10;bFRR1XSvUOWTYtTOIZ+298ibZnVlIiVH21VLT7pyUZOTanY/5RS4SCtqUHJg9gDm73O5L5JVk3q8&#10;XxwMW8VJJzioqinsr5NKUU/xdD7lH2z5y51YPstm3gE5nl/TgGaGjkd9PNYw7D+Hra6+G3/CcH4v&#10;dMfw7dnygz9Z8mt9w/a1a7Z8Nfs7qDC1semcxfwOhqTkM345QU8mSq46Woj4lxi3I94o85feP5o3&#10;rVacrxjbIDUa6iS4YcPiI0RVHkil1PCXrKvk77ufLGzabvmeQ7nOKHRmO3U8fhB1yUPm7BWHGLrY&#10;c2xtbbGydv4naezNuYHaO1cDRx4/BbZ2xiMfgNv4WgiuYqHE4bFRxU1NCtzpihjVRfge8eLq6ur6&#10;4e7vZGmlkNWd2Lux9WZiST8ya9ZCWtra2VulpZRrDFGKKiKERR6KqgAD5AU6fvbHT/Xvfuvde9+6&#10;91737r3Xvfuvde9+691737r3Xvfuvde9+691737r3Xvfuvde9+691737r3Xvfuvde9+691737r3X&#10;vfuvde9+691737r3Xvfuvde9+691737r3Xvfuvde9+691737r3Xvfuvde9+691737r3Xvfuvde9+&#10;691737r3Xvfuvde9+691737r3Xvfuvdf/9Hf49+691737r3Xvfuvde9+691737r3Xvfuvde9+691&#10;737r3Xvfuvde9+691737r3Xvfuvde9+691737r3Xvfuvde9+691737r3XvfuvdILsvtPrXpraGT3&#10;/wBtb92j1tsnDhf4lune24MZtvB00kgJgpjkMrJFG08pUrBAhMkreiNWYge1+2bVuW83i7ftNvJc&#10;zvwSNGdj6migmg8ycAZJA6Qblum27NZtuG7Tx20CcXkdUUegqxAqfIDJOACetcj5gf8AClvoXrk5&#10;XanxD2FkO+d0wianh7E3lFlNldT0dUFdEqaHFSrDn8yscijyQmLGRup1Q1bD3kdyf92nftx0XfN9&#10;wLCI5MMemScj0LZijqOBrKQcFB1jrzf95PYdu12nKMBv5RjxpNUcAPqFxLJQ8RSIEZDnrVq+V/8A&#10;Mh+ZPzRrKpe8u59xZDaMs5mper9rSts/q/HhX106DZuEaOCtkh5ENXlTV1Sgkecgm+UnKftvybyW&#10;gOx2SLMBQzv+pOfX9RqlQfNU0J/R6xd5r9x+cec3I3y9doSaiBP04B6fprQMR5M+t/6XRGfY66A3&#10;XvfuvdLXYvWvY3aGXGA602BvXsTOnx2wuxdq53duXPl1eK2NwEFRN6tLafRzY2+h9ob7ctu2uH6j&#10;c7iO3j/ildY1/a5A/n0tsdt3HdJfp9tt5LiT+GJGkb9iAn+XVmXT38j3+Zh3GaaopfjnleuMNP4/&#10;Jm+4c/t7roUnkfSv3O2cxUHPHgMzeLEPpA9ViyBoz3j3w9s9mqrbkty4/Dbo81fsdR4X7ZB/hpJe&#10;z+yPuVvFGXbmtkP4rh0hp9qMfF/ZGf8ABW07p/8A4S19q5Jqaq76+UmwtoQqsMtVheqNmZ/f1VUa&#10;iPNRruDdku3Y6ZgCbTjH1K3FvGQdXuLN4+9LtUdU2Ha5ZjmjTyJEB6HRGJifs1r9vUpbR917dZCG&#10;37dIoR5rBG8pPy1yGED7dDfZ1aP1D/wnD/l3defbVO/KTtzvOvj0vUR777An25g5J1vY02M6wgwV&#10;Qkf0Pjnrp7kWZipK+4t3j7x/uJuNVsDb2Knh4UQdqfNpzKK/MKv7epQ2j7uft5t9GvxcXzefiylF&#10;r8lhERp8izfs6tB6j+B/ww6ISkPU/wAX+kdn19E6yU+4Kbr3b2S3cHjIaIy7zzcNTlpNBF08la2k&#10;klbEm8X7vz5znvxP723S5mVuKGVxH/zjUrGPnRc9SdtHInJuxAfuna7aFl4OIkMn/ORg0h+VWx0b&#10;L2E+hZ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FlV1ZHVWRlKsrAMrKwsysp4II+o9+4ZHXuOD0Vbsz4L&#10;/DLuNp5uzfiz0Ju+vqWmaXN5Lq3Z6bk1VBLTtHuejpIsghdmLOUqRdrMfUAQK9s565z2ai7Zut1C&#10;o/CJ5NGOHYWKGnzXhjoK7lyNybvFTue12szH8Rgj15494UOPybqu3s3/AIT0/wAs3sETvguueweo&#10;auoRw9Z1l2juVikroVE8GP7GO4qKNl4ZUSlEdxyhBIMibZ94X3M2+gnuYrwDymgT9hMPgsfzavz6&#10;jzc/u+e2m4VMFtLaE+cM7/tAm8ZR+S0+XVdfZ/8Awlj2bU/cVPTHy33NhdCXpcN2f1ritz+eTm61&#10;G5tqZHEeIfT1LiZDweDfiRds+9PerRd52hH9WhmZKfYkiSV/5yDqPNz+65ZtVtm3Z09FmhV6/a6P&#10;HT/nGeq6u0f+E2P8wfZK1dTsTIdIdy0sYV6Kk2pv6r2vuCqUizRzUXY1BiKCGQEHgZR1K2Ou5KrI&#10;u1/eT9vb6i363NkTxMkQdB9hheRiP9oD8vPqO90+7f7gWVWsWtrwDgElKOftEyxqD/tyPn5dV0do&#10;fyvf5hXTpq23z8Qu746WhZhW5XaWz6rsjBUiIoZp6jcHW5y1EkXIHmao0X9OrVx7kXa/dD293in0&#10;O8W1W4LJIIWPyCTeG1flSvUd7p7Ye4Oz1+u2i5ovFo4zMo+ZeHxFp8606I/l8Nl8BkKnE57FZLCZ&#10;Wjfx1eMy9DVY3IUsg+sdTRVipIh/wZQfY4hmhuIxLA4dDwZSCD9hFQegRNDNbyGKdCjjirAgj7Qa&#10;EdNvt3prr3v3Xuve/de697917r3v3Xuve/de697917r3v3Xuve/de697917r3v3Xuve/de697917&#10;r3v3Xuve/de697917r3v3Xuve/de697917r3v3Xuve/de697917r3v3Xuve/de697917r3v3Xuve&#10;/de697917r3v3Xuve/de697917r3v3Xuve/de697917r3v3Xuve/de697917r3v3Xuve/de69791&#10;7r3v3Xuve/de697917r3v3Xuve/de697917r3v3Xuve/de697917pyxOZy+BrYslg8rksLkYP8zk&#10;MTXVWOrYbkE+Kqo2SReQDw349tSwwzoYp0DqfJgCP2HHTsU00DiWByjDgVJB/aM9Gb2Z87fmv14Y&#10;hsr5bfJDbtPCqquOoe6Owv4QyorLGsuFmyD0kgQO2gPCdJJK2PsMXvInJO41+t2izkJ8zbQ6v96C&#10;ah+R6E1lz1zrt1Pot2vIwPIXEun/AHkvpP5jo3Gzf55H80bZRjSk+UmWz9Io0yUe8tgdVbsE4Cy+&#10;PyZHNYOWuUq0pe8VUhYqivqRAvsJXnsb7XXuX2tYz6xyzx04eSyhfLzU+dKE16Ftn73+6FlhN0aQ&#10;ekkUElePm0Rbz8mHlWoFOjZbO/4Uu/zBdveGPcW1vjlv6BWUVEud6+3ZiMjLH5dbmCo2juLH08ch&#10;X0KzUjqBYlCbkhK8+7R7fXFTby3lufLTLGw/MSQuSP8AbA/PoV2f3lPcC3oLiK0uB56opFP5GOVA&#10;D/tSPl0avZ3/AAqh7Go4ol7A+HWydxz6FWafZ3b+d2VEZPHGrSxUubwWfIGsSsEMxNmRdd0LuFbz&#10;7q+3OSdv3mSMeQkt1k9fNZYvlmnqaZoBVZ/el3FABuGzxyHzMdw0fp5NFL88V9BXFSajZ/8AwqR+&#10;NVb4v7//ABn7y2yC37/9z83sHfPjXyuCYv41V7e1nQI2sdPqZlvZQzhW8+63zKlf3fudtL6eIssX&#10;/HVm86+v86AU2f3oeWnp9ftlzF6+G0Uv/Hmi+Xp/KpM9tL/hR3/La3GkL5jL917BaVAzxbt6qmrH&#10;pmNOJzHMdiV2aUkMTCfGzDWCQfHZyF7v7uPuTbEiFLa4p/vuelc0x4qx/bmmPnjoT2n3jPbe5AMz&#10;3NvX/fkFaYrnwmk+zFc/LPRntrfzq/5Xu8FU4v5b7NoSyM5TdO1ezNksuiRInVjvHCUIvdxYAnUA&#10;zLdVZgGLr2V90LP+12iRv9JJDJ/1blb/AFY4noTWvvR7YXn9lu0a/wCnSaP/AKuRr/qzwHRlNrfP&#10;j4O710Ltb5g/GXMTve1DT949bR5RQJxTBpMTUZJKlQzkKjNEA1xpJuLhq65B54sv9ytnvUHqbabT&#10;wr8QTTw+eOhLa8+8kXv+4u8WTn0FzDq40+EuG4/Loxu298bK3jEJ9obv2vuqBopJlm23uDE5yJoY&#10;pzSyyiTGTSgqsoMbNewb0nnj2HLmxvbM6byF4jwo6MvlX8QHln7OhFbX1leDVaTJKP6Dq3nT8JPn&#10;j7elR7S9Kuve/de697917r3v3Xuve/de697917r3v3Xuve/de697917r3v3Xuve/de697917r3v3&#10;Xuve/de697917r3v3Xuve/de697917r3v3Xuve/de697917r3v3Xuve/de697917r3v3Xuve/de6&#10;97917r3v3Xuve/de697917r3v3Xuve/de697917pI7q7A2HsWA1W997bR2dSiMTGp3VuTDbegEJZ&#10;lEpmy80K6bqw1XtcH+h9q7Xb7+/bRYwSTH0RGc/8ZB6SXW4WFiuq9njhHq7qg/40R0VHev8AMo/l&#10;/wDX3kXc/wAyPjpFUQ/5+gwvau0t2ZSAnQQs+J2nU11ShIdWCtECV9Q9IJAssvbX3A3Cn0uzXhB4&#10;FoJI1P2NIFU8PXoKXvuRyBt9RdbxaAjiFnjkYfasZZhx9Oigb3/n9/yvNnLMtB3pn9+1kAJeh2R1&#10;P2bOzNZWWOHI7lxeMoJCQ17x1ZUWYMwYWIvsfYH3QvCDJYpbqfOWeEfyR3YfmvQQvffz2ws6iO+e&#10;4I8o4Jj/ADdEU/k3RNN/f8KhPiRiBNH1v0L3/vioiuEl3MNg7BxdQwRyGgqqPK5ypCFhGLyUSNyx&#10;0ekBxnYfdf5umodyv7SAH+DxZWH2gpEPXgx8s5wDr/7zvKUNRtthdTkfx+FEp+wh5T6cVHnjGSTb&#10;+/4VN9u1/mXq34ldcbU/WtPNv7sfc/YF/wBAjlmptu0G2bXtIWjWXjUoDnQS422/7rO0R0O6bvNL&#10;6iKFIv5u03yzT8s4BV/96Pd5Kja9phi9PFmeX+SLD88V/PGSN9h/8KJP5mG9/uV2/vnq/qaOo8gE&#10;fXnVG3qz7dJJ/LoppuzW3JKulLxKxkLhTq1eQCQDnbvu7e2djT6iCe7I/wB/TuK48xD4I+fClflj&#10;oD7h94b3Kva/TzwWlf8AfUCGmfIzeMflxrT556Ih2R/Mo+ffbQqI98fL3vutoqsSLV4jCdh53ZmA&#10;qklbU0dTt3ZUmPoZFv8ApV6chRwoA9jzbfbXkDaaGx2e1VhwZoVkcfY8gdh+3oCbl7kc+7tUX273&#10;TKeKrK0aH7UjKKf2dE0y+Zy+fyFTls9lclm8rWP5KvJ5euqslkKqQ/WSpraxnkc/4sxPsZQww28Y&#10;igQIg4KoAA+wCgHQOmmmuJDLO5dzxZiST9pNSem327011737r3Xvfuvde9+691737r3Xvfuvde9+&#10;691737r3Xvfuvde9+691737r3WSGGapmip6eKWeonljhgghjaWaaaVgkUUUSAszMxAVQLk8D3pmC&#10;gsxoBkk+XWwCxCqKk8B1cl8Q/wCRX87vlR/Ds/mdjp8eOta1IKkb17spsjt/LZChmuwl2311HGc1&#10;VFk0ywS1dPR0kyMrR1ZB9w1zf768icq6reGf943K1Hh2xDqD/Tmr4a5wQpdwRlOpj5R9jeeuadNx&#10;NB+7rZqHxLkFGI/oQ08RsZBYIhBqH62n/h//ACD/AIOfGE4zcm99vVPyZ7NofBOdz9uUVHNs6hro&#10;XWQzbe6rp2kxcaa0V0/iz5KeMg+OoUEj3ixzh7+c88z6raxkG2WrVGi3JEhHo85o5+fh+Ep816yk&#10;5Q9huSOWNNzfRnc7laHXOB4YI80gFUHy8TxGHk3V2dLS0tDS01FRU0FHRUcENLSUlLDHT0tLS08Y&#10;hp6amp4QESNEAVEUAKAAAAPcJu7SMXclmY1JOSSeJJ8yepqRFjUIgAUCgAwABwAHkB1n916t1737&#10;r3Xvfuvde9+691737r3Xvfuvde9+691737r3Xvfuvde9+691737r3Xvfuvde9+691737r3Xvfuvd&#10;e9+691737r3Xvfuvde9+691737r3Xvfuvde9+691737r3Xvfuvde9+691737r3Xvfuvde9+69173&#10;7r3Xvfuvde9+691737r3Xvfuvde9+691737r3Xvfuvde9+691//S3+Pfuvde9+691737r3Xvfuvd&#10;e9+691737r3Xvfuvde9+691737r3Xvfuvde9+691737r3Xvfuvde9+691737r3XvfuvdAj3v8kuh&#10;vjFs6o37372ts3qza8KTNBV7oy0VPX5eWBQ8tDtvAU4kyGVqgDqFHjaWecjkRkA+zvYeW9+5nvBY&#10;bBaSXUp4hFqFr5u5oiL/AEnZV+fRJvvMmw8s2Zv9/u47WIcC7ULU8kQVd2/oorN8utXX5k/8Kbf+&#10;Ljs/4O9X/wDK1Rv3J3Tj/wDg0C12zutcXU/8FnpavNVn9Fnxf1HvKLk37snw3nPF16H6e2P50kmZ&#10;fyZY1+ay9Ywc4/eY+Kz5ItfUfUXI/KscKt+atI3yaLrV877+TXf3yi3c2+vkD2zvLtTci+ZaOo3P&#10;lGlxuFgqH8s1Ftrb1IIsdi6ZmGo0uOpIIr86L+8odg5Z2Dlez+h5ftI7WLFQi5YjgXc1dz/SdmPz&#10;6xi37mbf+aLv67mC7kupM0LthQeIRBREH9FFUfLp36c+IXyl+QclKOlPj32/2XSVb6I8ztXYW4sh&#10;tqL1BS9buoQDG0yAkAyVFUi3IF7n2zvPN/K3LwP773C3tiPwvKgf8krrJ+QUnp7Z+UeaOYCP3Lt9&#10;xcg/iSJyn5vTQPtLAdWzdM/8Jxv5h/ZIp6vsCj6o6ExrlJJ49/79p9ybhNK7AB6HD9XQ52naXSQ/&#10;grK+lIFw7I40e4m3r7x3t3ttU29p79vLwoiiV+bTmI0+ao3yqM9Svs33dPcLcqPuCwWC+fiyh3p8&#10;lgEor8mZfnQ46tf6c/4S49IYb7Wr75+S/ZW/p1/dqMR1htjbvWuOD8FaV8nuNtyVE0Y51ukVO7A+&#10;nxkX9xPvP3o98mqmw7ZDbjyad3mP26U8EA/IlgPn1K2z/df2SGj79uU1wfNYUSEfZqfxiR8wFJ+X&#10;Vr/Tv8mb+Wt0p9lUYD4ubK3fl6TxvJm+2qnN9sVFZUxX0Vc2I33U1uKif6emkx8KXAYJq59xRvHv&#10;N7lb3qW43SSFD+GALAAPTVEquR/pnJ+fUrbP7N+22y6Wt9rjmcfinLTkn10ysyD/AGqAfKvVj+19&#10;pbU2Rh6fb2y9s7e2hgKT/gJg9r4XG4DD03oWP/J8ZioooU9KqvpQcAD6Ae43uru7vpjcXsrzSHiz&#10;sXY/azEk/t6ka1tLWyhFvZRJDGOCooRR9iqAB+zpQ+0/Sj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Qu+ur+s+0cacN2Z13sXsTEE&#10;aTit9bSwG7saVIIKmhz9PURW9Tcafyf6n2usd03Pa5PG2y4lt3/iikeM/tQg9Ib7a9t3SPwdzt4r&#10;hP4ZY0kH7HBHVe3af8mD+Wb2193LmvinsfatfVO0seQ6srty9VfZTNf9ykxGwa2gxukBiBDLQvF9&#10;D47qpEh7V7z+5m0UEO6yyqPKcJPUfNpVd/zDA/Pj1H26ezPtpu1TNtUUTHzgLwUPyWJlT8ipHywO&#10;q4u0/wDhMF8SNx/d1PU3d/ePV9dUOzwUm4htHsvbdBfVaKmx5o8LkGQXW3my8jcG7c3Ej7X95/m6&#10;2ou7WNtdKOJTxIXP2nVIn7IwPl1HO6fdj5SuattN9c2rHgH8OZB9g0xv+2Qn59Vv9o/8Je/lRgPu&#10;Z+o+/ukeyqSDU0dNu6i3j1hnKyMcIlLR0lNuKiEh49M2SjQC/wC5cAGR9r+9ByrcUXd9vubYnzjM&#10;c6j7STC1PsQn5dRzun3YuaberbRf21yB5SCSFj9gAlWv2uB8+q3u1P5Kv8zTqVaypy3xa3du/GUr&#10;HxZLqvL7V7RavjAF5aPA7KrqzLgXNgk2Ojc2JCWsTJO1e9Xtlu9Fh3WOFj5TrJBT7XlVY/2OR8+o&#10;43X2X9y9pq0u1yTKPOBknr9ixs0n7UB+XVd+/uqe0eqcmcL2j1tv7rbMK5jbE7+2duLZ2TWRRqaM&#10;0G4qamlDAckaL+5D2/dtr3aLxtruYrlP4opEkX9qEjqPb/at02qXwd0tpbZ/4ZY3jb9jgHpA+zDo&#10;v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nHJJDJH&#10;LFI8UsTrJFLGzJJHIjakkjdbEEEAgg3B96IBFDkHrYJBqMEdC7tv5Dd/bNFtod49wbUAWVQNt9mb&#10;0wYCzsHnW2LrYuHKqXH5IBP09lFzy9sF7/uZY28v+nhjbhw+JTw6N7bmHf7P/cS+uIv9JNIvHj8L&#10;Dowm3P5mn8wzavi/hXzS+Sk4hmaeNM/25vLdsYZ4BT+Mxbqqq1TGFA0wkFFa7qoYk+w9c+2Xt5dV&#10;8XZbMVx2W8cfnX8Crn58fKtOhBbe5nuFa08Lerw0z33EknlT8bNj5cPOleh425/PB/ml7YES0Pyw&#10;z9dFHFBCY9x9e9PbpMsMDBgstRuPb1VMWa1nmEglYfV78+yG59j/AGtuqmTaUUmp7JbhOPySZR9g&#10;pT5dH1t73e6NrQR7s7DA74rd+HzeJj9prX59Dvt7/hRX/Mwwro2S3l1Ru4LO8zR7h6lwFMkkbwiJ&#10;aVztR8W3jVgZFKsH1EhnKWUENx93X2znFIoZ4cfgnc/n+prz5enyrno9t/vEe5UJ/Umgmz+OBB+X&#10;Zox5+vzpjobdv/8ACnj50Y9YodwdSfFzcMMcMitPFtLtDC5OedpNUc089Pu6Wm0qt10R0aX4Oq4O&#10;okuPuw8iyVNvd30ZPl4kDKB8gbcH9rHo6t/vN88x0FxaWUgHn4c6sT8yJyP2KOhmwX/CpruunVP7&#10;y/E7q3LMKWNJDguwd2bdVq4BfNUItfR5TTE3q0wklluLytY6iaf7rOyN/uLu06Z/FFG+PIYZM/P+&#10;Q6OYPvR70v8AuTtMD4/DLImfXKvj5fz6F/C/8KqsdIyx7i+D9bSKtKuurwvyHgyDTVylFYLj67ZV&#10;MIomGtgTUyMtlWz3Lgnm+6rIM2++A54NaEUH2i5ap4fhFeOOHRxD96eMmlxshGOK3YNT9htloOP4&#10;jThnj0K+F/4VKfHudqUbi+LncuKV4dVacLuvZGfanqPHcRUq1xxvmTXZfI5iNvVov6fZTP8Ada5h&#10;Wv026W75xqjlSo+dNdD8s/b0aw/ei5fan1G13C+umSNqH5V0V+3H2dCbif8AhT98GaiKL+M9N/Kz&#10;F1TzaHWi2l1JlqKGEsAs7VUm86WU2Fy6rTEi3p1H2WS/dg55UnwbyxYU85LhT9lPp2H8/wBnRnF9&#10;5zkdgPGs75T8o4GH21+oU/y/b0JuL/4Uk/y5K+oeGrXv3CRrC0q1eU6vxstPI6uqCnRcLmayXWQx&#10;YFogllN2B0hiyX7tvuPGupPpXPos7V+3ujUfzr8ujOL7x/t1I1H+qQerQCn2dsjH+VPn0vMX/wAK&#10;Gv5YmQp3mq+0OwcHIszRLSZTp/fk1RIiorioRsLS1kWglioDSh7qbqBpLIJfu8+58baUtYpBTitx&#10;FT7O5lNfyp8+l0X3hPbKRavdSofRreWv29qsP51+XS4o/wCfd/KlqaaGeb5P1OPllQM9FWdH/IZ6&#10;mma9vHM9BtSeEn/lnMw/x9oX9hPdZWKrtYYDzFzaUP7Zwf2gdLk9+faplDNuZUnyNtd1H20gI/YT&#10;0saX+dx/K2rKaCqi+W210iqIkljWq2J27Q1Kq41AT0dbt6OaJv6pIisPoQD7Rt7I+6SMVO0PUekt&#10;uR+REpB+0HpYnvX7XuocbslD6xXAP5gxAj8x0qsf/OH/AJZmTpUrKb5g9XRxSF1VMgNz4mqBjco2&#10;uhyuPhnUXHpLRgEci4IPtLJ7O+5sT6G2ecn5aGH7Vcj+fSqP3g9tJV1rvEAHz1qf2MgP8unOn/m4&#10;fy16qogpo/mP02slRNFBG1Rma6jp1eZxGjT1dXTJFEgJ9Ukrqii5ZgAT7ab2j9ykUsdmuKAVwoJ/&#10;IBiSfkBU+XTq+7XtszBRvFvU4yxA/MkAD7TgdKr/AIc//l2/95pfHH/0ae1v/qj2k/1sPcT/AKMt&#10;5/zgk/zdKv8AXO9vP+j1Z/8AOdP8/Xv+HP8A+Xb/AN5pfHH/ANGntb/6o9+/1sPcT/oy3n/OCT/N&#10;17/XO9vP+j1Z/wDOdP8AP17/AIc//l2/95pfHH/0ae1v/qj37/Ww9xP+jLef84JP83Xv9c728/6P&#10;Vn/znT/P17/hz/8Al2/95pfHH/0ae1v/AKo9+/1sPcT/AKMt5/zgk/zde/1zvbz/AKPVn/znT/P1&#10;GrP5pX8uihppqub5ofHp4oEMjpR9j4LIVLKDa0NFQSSzSH/aY42P+Huye1vuLIwRdlu6n1hcD8yQ&#10;APzPVX90fbtFLtvNpQekyk/sBJP5DpMf8O8fy0/+8xeoP/Pjlv8A6k9qv9aH3L/6M1x+xf8AoLpL&#10;/rue23/R4t/2t/0D0w5T+c1/LDxFQlNV/L3r6WR4VnVsXh9+ZunCM7RhXq8LiKiJXupvGzhwLEqA&#10;ykqIvZj3PmXUmzygcO5olP7GkB/OlOmJfeT2yhbS+7xE8e1ZWH7VjI/Lj0k8r/PO/lV4eSKKr+WO&#10;KmaZGdDiuqu9s7GFVtJEsuE2vUJGf6K7AkcgW9q4vYz3VmBKbSwp/FPar/x6cV/LpJL74+1kJAfd&#10;lNf4YLpv+OwGn59IrJf8KAP5WVDUmCm7+3DmIgiMK3G9LdzxUzMwuYwmXwVLNdfzeG39Cfa2P7v/&#10;ALpuuptvRD6G5tq/8ZlYfz6RSe/vtcjaVv3ceotrin/GolP8ug6yn/Cjb+WvQR1b0mf7lzbUzssM&#10;OL6prYpK9Vl8YkpDmqukRVI9Y87RnT9QG9Psxi+7l7lSEB47dK8dU4x9ulW+zFf2dF0v3ivbeMEp&#10;JcPT+GA5+zUy/bmn7eg3y3/Cm7+X/j5hDRddfKvOq0AlFTjevusKelSUsyiml/jO9KWYMNIZmWFl&#10;swsxYMoMovuye4Egq9zYx54GWcn7e22Yfzr0XS/eY5AjNEt76THERQgfZ3XCn+VOgny3/CpD4yQ/&#10;b/wP41d7ZHV5fuv4tluv8L4bafB9v9nXV/k1XfXq8emwtq1HSbQ/dc5navj7lar6aVlavrWqpT+d&#10;fl5lMv3oOWRTwNtum9dTRL9lKM1f5fn0DmZ/4VU4aJUXb3whyda7xzeSXM/ISlxa081gICkFDsys&#10;My3uXBkiPFgebg5h+6rMT/jG+Kv+ltC1fXJuVp+w9E833p4R/uPsjN/prsLT0wLdq/tHQJbj/wCF&#10;THetUjDaPxT6mwchhiVG3HvneG6UWoWo1TytHjIMOSjRWRIwwKv6y7j9v2d233WtiU/45us8mfwR&#10;Rx4pj4jJmua+YxQceiS4+9FvjD/FNqgT/TyyPmufhEfl5eRzU8OgK3H/AMKa/n3ljLHhOvvjBtWD&#10;yTmnkoNh9iZPIJDIpWJKioze7KiCRo/1B0pYwT9V0+n2e233ZeQIqGa4vZTitZYVH5BYARX/AEx+&#10;3ojufvL8+y1EFvZRDNKRTMfzLTkGn+lH2dF73N/woH/mj5/V/De8NrbMVnjYptnpvqieyJA0Twq+&#10;7MRlHAckSMwbWGA0Mq3UiG2+797W2/8Aa2Lzf6e4nHn/AMLkThw9KcanoP3Pv/7oXH9lfJD/AKS3&#10;gPl/wyN+PH1rwIGOi47p/m4fzKN4qy5b5j9y0gbTc7WzVFsVhoieEaX2TTY8jhyTY8tpc3ZVIEdr&#10;7R+2tn/Y7Nbn/TqZfn/opf0/ycCeg5de7XuReCku8XA/0jCL5f6GE/1Z4gdFk3d8rflH2AZTvz5J&#10;d+72NQjRznd3cXYe5DNG8C0zxy/xnIzalMaJGQeCqqv0AHsT2fKnK230+g221gpw8O3hSma/hQeZ&#10;r9vQZu+auaNwr9fuV1PXj4lxK9cU/E58gB9nQE1FRUVdRPV1c81VVVU0tRU1NRK81RUVEzmSaeea&#10;Qlnd2JZmYkkkkm/s9VVRQiCgGABgADyHREzM7F3NScknJJPEk9Yfduq9e9+691737r3Xvfuvde9+&#10;691737r3Xvfuvde9+691737r3Xvfuvde9+691737r3Xvfuvde9+691737r3XvfuvdCt0/wBF9y/I&#10;DdUOyOker98dqbqm8bNhtj7cye4KijglYqK3KSUEbx0dMNLF6qqeOJACWcAEgp3jfdm5ftDfb3dR&#10;WsQ/FK6oCfRamrH+ioJPkOjXaNj3nf7oWWyWst1KfwxIzkD1agoo9WYgDzPWxT8Tv+EzHfG+Wxu5&#10;Plz2Xg+kduyrT1FR19sGbH7/AOzZkJDVOPyOdjLbexcmk+iopp8sNQIaECxOOvNn3mdhsdVtyjbN&#10;fSCoEstYofkQv9q49Qwh+3rIjlT7tO+3xW55tuVsYzQmKKksx9QW/skPoQZf9L1s6/E7+WL8Kvhh&#10;FRVvS/S+D/vvSxaJe1N7/wC/27MqZTbyT025c2rjGiTSnkgwsFFTsVDGHVdjjHzZ7nc686Fk3q9b&#10;wD/oEX6UI+RRfjp5GQu3zp1k1yp7Zcl8mBX2ayXxx/o8n6kx+YdvgriojCLjhXo/fsAdD3r3v3Xu&#10;ve/de697917r3v3Xuve/de697917r3v3Xuve/de697917r3v3Xuve/de697917r3v3Xuve/de697&#10;917r3v3Xuve/de697917r3v3Xuve/de697917r3v3Xuve/de697917r3v3Xuve/de697917r3v3X&#10;uve/de697917r3v3Xuve/de697917r3v3Xuve/de697917r3v3Xuve/de697917r/9Pf49+69173&#10;7r3Xvfuvde9+691737r3Xvfuvde9+691737r3Xvfuvde9+691737r3Xvfuvde9+691737r3QD/IH&#10;5PdAfFfZku/vkF2ttHq/bYWcUUu4chbLZ2op0EktBtfbdEs2SytUFIY02OpJpQPUU0gkH3L/ACvz&#10;BzVejb+X7SS6lxXQO1QfN3NEjX+k7KPn0Rcwcz7BytZm/wCYLuO1jzTWe5iPJEFXdv6KKx+XWvZ3&#10;d/OP+b3ynat2V/Ks+HHbuU27WmSii+R+9ut6zJwuHJiSu2xjq5DtnFgsNdPVbgyVUZIyddBA6m2Q&#10;myezfJHKum991N5t1kXP0cUwX8nI/Wf0KxIlDwkYHrH3e/eLnbmnVZe1mz3DRtj6ySEsPtQH9FPU&#10;NK7VHGNSOiA4X+Qd/M/+XG8Z+0/mB3JtLZW4c06DMZTs3f8Ak+3+yYadmMsNLjsTs77vDpSwBmWK&#10;jj3BTxw+lIogn6ZAn9/Pa/lGzG1cn2ck8afCsMS28NfUtJpkLHzYxMTxJrxAMPsL7nc23h3Tm+8j&#10;hkf4mmla4mp6BY9UYUeSiVQOAFOFl/S//CYr4k7Pelre6+4+3+6a+n8Zlx2DiwnU+0a4gDzCqxlA&#10;MvlgGI9Igz0ZUEgljYiM96+87zbeApslnb2SnzbVPIPsY+HH+2I/l1JWzfdl5TsyH3q8uL1h5Lpg&#10;jPrVR4kn7JR+fVu3S/8ALR+BPx+Slbq74q9QYzI0XjNLuPce2o+wt3U7xEMJIN4dhtlcnGxYBm8d&#10;WtyAT9BaIt69y+feYCRum63DK3FEfwYz9scOhD+a9S3svtryHy+Adr2q3Vl4O6eLIPskl1uPybo8&#10;McccMccUUaRRRIscUUaqkccaLpSONFsAAAAABYD2BySTU5J6G4AAoMAdc/eut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Tbl8NiM/j6nE57FY3N4qsTx1eMy9DS5LH&#10;1UZ+sdTRVivG4/wZSPbkM01vIJYHKOODKSCPsIoR03NDDcRmKdA6HirAEH7Qag9EZ7T/AJW/8vLu&#10;ZqqXffxD6WesropI63KbP2uvWWaqzKbvUVGc6zkxFY8/4FQ05lAAAcAAAdbV7pe4ezUFhu9zReCy&#10;P4yj5BZhIoHypT5dAbdPa/293kk320W1W4tGngsfmWhMbV+da/PqtvtH/hNN8CN5fcVPX25u9On6&#10;59ZpKTC7yxG79twFvoJ8fvfHVmQlC8WC5dD/AFJ+okna/vLc+2dF3CK1vF8y0bRufsMTqg/5xnqO&#10;N0+7ZyHeVbb5bmzbyCyLIg+0SIzn/nIOq1u0f+EtPcmN+5m6X+VHWu8V9b0tB2bsjc/XMiD6rTy5&#10;La8+6FkI+nlFNGCedC/iStr+9Ls0lBvW1TQ+phlSb86OIKfZqP2nqNt0+67vEdTsu6wzegmjeH8t&#10;SGav26R9g6rV7X/kR/zNuqhWVK9BR9lYejZwcx1RvbaO7TUhW0q1HtqWrpc7IGHqFsTe36gDx7kr&#10;afff2y3WincPpnP4Z45I6fa+loh/zk6jbdfYv3M2qrfQfUoPxQSRyV+xNSyn/nH1W/2f8eu++k6m&#10;Wk7i6U7Y6rnikWJl7C693Zs9GZyBEYZs/SU6SLJcGN42KuCChIIJkja+Ydg3tQ+zXsF0D/vmaOT9&#10;oRiRTzB4efUc7ny/v2ysU3iyntSP9+xSR/8AH1Fa+VOPl0D/ALOOif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yQwzVM0VPTxSz1E&#10;8scMEEMbSzTTSsEiiiiQFmZmICqBcnge9MwUFmNAMkny62AWIVRUngOrYPi7/JQ/mC/KT+HZbGdP&#10;VPT+xK/xSDf3eslX15jmpZrPFVY7a9VBNuGujljvJBUUmHencabzqHUmJ+aPev2+5W1RS3gvJ1/0&#10;K1pMa+hcEQqQcENIGH8JoepW5X9lvcDmjTLFZmzgb/RbqsQp6hCDKwIyCsZU/wAQqOtkf4sf8JrP&#10;ij1Z/D9wfJPem6/kjumnaKeTbtN9z1p1dBMsonWKTEYOqlzNcYyBGXmzMUEy6vJRgNoXG7mr7ynN&#10;m66rflqGPbYjjWaTTny+JlEa140EZZTwfFTkfyt923lTa9NxzJM+5SjOgVhgB4/CrGRqcKmQKw4p&#10;mg2AesepOreldq0ex+oeu9l9ZbQoAgptubG23idsYkSLGIzUy0eIiiWWdwAZZ5Q0khuzszEk4/7n&#10;u+6b1dG+3e4kupm4vK7O32VYmg9AKAeQ6n7bNp2vZbUWO0W8dtCvBIkVF+2igVPqTk+Z6EP2XdGH&#10;Xvfuvde9+691737r3Xvfuvde9+691737r3Xvfuvde9+691737r3Xvfuvde9+691737r3Xvfuvde9&#10;+691737r3Xvfuvde9+691737r3Xvfuvde9+691737r3Xvfuvde9+691737r3Xvfuvde9+691737r&#10;3Xvfuvde9+691737r3Xvfuvde9+691737r3Xvfuvde9+691737r3Xvfuvde9+691737r3Xvfuvde&#10;9+691//U3+Pfuvde9+691737r3Xvfuvde9+691737r3Xvfuvde9+691737r3Xvfuvde9+691737r&#10;3XvfuvdYpo2lhliSaWmeSKSNKiEQtNAzqVWaJahJIyyn1KHRluPUpFx72pAIJFaeR8/lih/YR1og&#10;kEA0+fp+2o/aOiyY/wCF/wAYafes3Zmc6g2z2L2dN4x/pK7fFd3FvyjSKRpYqXB7n7OmytVi6WN2&#10;cwUGKempYQSkEEaWUCeTnTmdrIbZBePbWo/0G3pbxH5skIjV2PmzhnbizE56DMfJnLC3p3OezS4u&#10;j/o1xW4lHyV5i7Io8lQqq8FUDHRnY444Y44oo0iiiRY4oo1VI440XSkcaLYAAAAACwHsMEkmpyT0&#10;JgABQYA65+9db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sNRT09XTz0lXBDVUtVDLT1NNURJNT1&#10;FPMhjmgnhkBV0dSVZWBBBIIt72rMjB0NCMgjBBHmOtMqupRxUHBByCDxBHRL+1v5cPwP7s80nZHx&#10;N6Oy9fU+T7nO4rYuJ2duio8n1+43XspMdknsblNVUdJJK2LEkabT7j8+bJQbbu1yijgrStIg+yOT&#10;Wg/3nPQM3X255E3up3LabZ2PFliWNz9skehz/vWPLqtLtP8A4Ta/y9N8NVVOxKjuzpaqdpJKKk2f&#10;2DDufA0zsfRFUUfZlDmq6aJQeFXJxubC8h5BkvavvJe4djRb8W16PMyRaGP2GFo1B/2hHy6jXdPu&#10;4e319VrE3NkfIRyh1H2iZZGI/wBuD8+q1+1/+Es3YlGayp6N+V+y9xh1d6DC9r7BzmyzTsFtHT1m&#10;5toVWf8AMCRczJiI7A2ER03aStp+9Ntz0XfNpkj9WglWSvzCSLFT7DIft6jfdfuubilW2PdY5PRZ&#10;4mjp8i8bS1+0Rj7Oqy+2v5Cn8zPqpKirpeksV2riKbX5cr1Lvva25HOkgJ9vtrLz47OTa+SPDi2t&#10;b16SVBk3affr2y3UhGvmtHP4Z4nT9rqHiH5uPl1Ge7ew/uXtQLrZLdIPxQSo/wCxGKSn8kPzp1Wf&#10;2f8AHrvvpOplpO4ulO2Oq54pFiZewuvd2bPRmcgRGGbP0lOkiyXBjeNirggoSCCZM2vmHYN7UPs1&#10;7BdA/wC+Zo5P2hGJFPMHh59RrufL+/bKxTeLKe1I/wB+xSR/8fUVr5U4+XQP+zjon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o73xp/lwfNj5bvR1PSHx+3xndtVnhdN/5+jh2R119vKC&#10;7VFPvfeL0WPq9CDW8NBNPNYrpiZnQMB+ZfcjknlEFd83CKOVf9CQ+LNX0MUYZ1rwqwVeOcGg35a9&#10;uedebSG2Tb5ZIj/orjw4aeokkKo1ONFLNwxkV2FfjL/wl6kdcfnfl78gDCGjimquuuhqFGmjkYLN&#10;4azsvetKyXX1RTw023mBNzFV2AY49czfehA1QcobfX0muj/MQxtX5gmX7U6yC5Z+7CSFn5u3CnrD&#10;aj/DNItPkQIvsfrYl+M38ur4X/EOKjm6L6C2RtzctHHoHYGZo5N49kSM5LVDrvvdj1mSp1lYlnp6&#10;Oohg/SFiVURVx35m9xedObyy77uEskR/0JT4cPy/Sj0oaeRYFvUkk9ZDcte3fJnKIDbFYRxyj/RW&#10;HiTfP9WTU4r5hSF9BQDo6/sE9DXr3v3Xuve/de697917r3v3Xuve/de697917r3v3Xuve/de6979&#10;17r3v3Xuve/de697917r3v3Xuve/de697917r3v3Xuve/de697917r3v3Xuve/de697917r3v3Xu&#10;ve/de697917r3v3Xuve/de697917r3v3Xuve/de697917r3v3Xuve/de697917r3v3Xuve/de697&#10;917r3v3Xuve/de697917r3v3Xuve/de697917r3v3Xuve/de6//V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WGop6erp56SrghqqWq&#10;hlp6mmqIkmp6inmQxzQTwyAq6OpKsrAggkEW97VmRg6GhGQRggjzHWmVXUo4qDgg5BB4gjol/a38&#10;uH4H92eaTsj4m9HZevqfJ9zncVsXE7O3RUeT6/cbr2UmOyT2NymqqOkklbFiSNNp9x+fNkoNt3a5&#10;RRwVpWkQfZHJrQf7znoGbr7c8ib3U7ltNs7HiyxLG5+2SPQ5/wB6x5dVmdtf8Js/5fe+lq6jrut7&#10;m6Rr5Gkkoafa2+k3ft2ldwfHFU47silytfNEhIsq5aNzYXk+t5N2j7yXuDYELuK298vmXi8Nz9hh&#10;aNAf+bZHy6jTdvu3+398C23NcWTeQSXxEH2iZXYj/m4D8+qye1/+EtPbmO88/SHyo673greR4MZ2&#10;lsjcnXkkIH+bp3zO1J9zLMTzeX7KEX/sD6+5N2n70u0SUXfNqmh9WglSavz0yCGn2aj9vUZ7r913&#10;do6tsm6wzeizxvFT5aozNX7dI+zqsjtn+RV/M16netmPx8fsnDUfk05zqbeG095pWrGNRai20tXT&#10;55rj9IbEKT9AL8e5O2n319st2Cr+8Ppnb8M8ckdPtfSYv+qh6jPdvYz3M2os37v+pQfigkjkr9ia&#10;hL/1T6rV7J6S7m6arlxnb3UvZnVmReUwx0PYuxN0bKqpZQGbRDBuSlpmc2ViNINwCRwPclbbvezb&#10;zH4u0XcN0vrDKkg/ajN1G25bJvOzP4W72k1q3pNE8Z/Y6joMPZp0V9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R6Pjr/LT+cvyoajqem/jj2Dld&#10;u1uhot8bmx8WwdgvC0Ymeem3nvh8fQVWiMhzFRTTSkFdMbF0DAXmL3L5G5Vqu87lEki/6Eh8WWvo&#10;Y4g7rnFWCjjU4PQ55d9tueOaaNs23SvG3+iuPCipxqJJSitjNFJPCgyOr5/jf/wl43bkRQZn5Y/I&#10;bGbap3VJKzYfReMbO5gxyMG8MvYe9KeCkpZ0X0usWBrY9Z9EzKoLwLzJ96G0j1Q8p7c0p8pbptK/&#10;84YyWYHyrKhpxFTid+XPuw3cmmbmvcFjHnFbLqb/AJzSAKpHnSJxXgaDN/nxv/lHfy/fi6aDIbA+&#10;PW1Nx7uoGSaPf3aqN2fu5a1FCLkcfUbs89HjJ9Itqw9FSDlvTdmvAPMnu57gc0ao9w3GSOFv9Cg/&#10;Qjp6ER0Zx/zUZ/5DqfeXPaXkDlfTJYbfHJMv+iz/AK0lfUGSqof+aap/M9WRKqoqoiqqKoVVUBVV&#10;VFlVVHAAH0HuNuOT1I/DA65e/de697917r3v3Xuve/de697917r3v3Xuve/de697917r3v3Xuve/&#10;de697917r3v3Xuve/de697917r3v3Xuve/de697917r3v3Xuve/de697917r3v3Xuve/de697917&#10;r3v3Xuve/de697917r3v3Xuve/de697917r3v3Xuve/de697917r3v3Xuve/de697917r3v3Xuve&#10;/de697917r3v3Xuve/de697917r3v3Xuve/de697917r3v3Xuve/de697917r//W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CyWMxuZoanF5fH0WVxtbGYazHZKkgrqGrhJBMVTSVStHItwDpdSPd&#10;45ZIZBLCxRlyCCQR9hGR1SSKOZDFModWwQQCD9oOD0Rbtr+Vz/L17veon7B+I/TU1dWazWZjaG3D&#10;1hn615AFaet3D1jLh66aWwAWWWoZwAAGAA9jrafdH3C2QBdv3e4Cjgsj+Og+QScSKB8gKdAbdva/&#10;2+3sltw2m3LHi0aeC5+ZeExsT8ya9Vh9tf8ACZv4PbxFTV9Xb97v6byUgIpaOHcGE39tOmJbVqkx&#10;W6KIZSQj9I/3OKLfUE8+5P2n7zHPFnRN0t7a8XzJRopD/tkbQP8AnEeox3b7tPJF5V9rnubNvIB1&#10;ljH+1ddZ/wCcvVY3bX/CXb5H4F6ifpT5GdQdk0ceuSOk3/g919V5mZLArBTx4hNz0jyXuuqWrhQ2&#10;1ErfSJO2j70XLc4C73t1xbMfOJo51+06vBYD7FY/bx6jPdvuwcxwEtsu429yB5SrJA32DT4y1+1l&#10;H2dVg9s/yXf5mHT/AN3NmfixvXeGNprtFk+pq3b3a/38Q48tJg9h1ddlhzceOfHxycX0aSCZP2n3&#10;o9s94osO6xwsfwzh4Kfa0qrH+Ycj59Rju3sz7lbPVptrkmUfigKT1+xYmaT8igPy6rk3hsPfHXmW&#10;fA7/ANmbr2NnIwzPhd4bdy+2csiq2hmfHZqGCYAMCCSn149yPZ39juMX1G3zRzx/xRurr+1SR/Pq&#10;Orywvtvl8C/hkgf+GRGRv2MAekp7V9JO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pQ7X2luvfGao9tbK2zuHeG&#10;48g4joMBtfC5LcGarpCwQJR4rExTTym5AskZNyP6+091d2ljAbm9lSGNeLuwRR9rMQB+Z6UWtpdX&#10;0wtrKJ5pG4Iil2P2KoJP5Dq1voX+Rb/Ml74+yrP9CH+hnb1b4v8Afxd9ZmHrv7Ty6T/luzfHWboj&#10;0q2pv9wJtYr+safcUb976e22w6k+u+tkX8FqvjV+ySqwH/nL/LPUq7D7G+5G+6X+h+jjb8d03g0+&#10;2OjTD/nF/PHV3fQH/CXXrTENRZT5N/I3de9Z1Ec1Ts/pzBUGysRHOhVmpZ947rXK1dZTsQyuYcZQ&#10;ylSNLowv7hDmD70W5zBouWNtjgHlJcMZGp6iOPQqn7XkHqD1Nuwfdg22ErLzNuMkx847dRGtfQyP&#10;rZh9iRn0I6vI+Pf8sf4IfF80NZ1H8a+u6HcWP0PTb23Zjpuw98w1KuZHq6Pdm+5MjWUjsxuVoZYU&#10;HCqioqqIO5h9zue+aNSbvuUzRtxjjPgxU9DHEEVh/pgx9TXqb+X/AGz5F5Y0vtG2wrIvCSQeLLX1&#10;EkpdlP8ApSo9BSnR8PYD6HfXvfuvde9+691737r3Xvfuvde9+691737r3Xvfuvde9+691737r3Xv&#10;fuvde9+691737r3Xvfuvde9+691737r3Xvfuvde9+691737r3Xvfuvde9+691737r3Xvfuvde9+6&#10;91737r3Xvfuvde9+691737r3Xvfuvde9+691737r3Xvfuvde9+691737r3Xvfuvde9+691737r3X&#10;vfuvde9+691737r3Xvfuvde9+691737r3Xvfuvde9+691737r3Xvfuvde9+691737r3Xvfuvde9+&#10;691//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m91bO2&#10;hvrETYDe+1dt7xwNT/wIwm6sHjNw4io/5bY3LxTQv/yEh9qbW8vLGYXFjK8Mg4MjMjD7CpB/n0mu&#10;rO0vojb3sSTRnirqrqftDAj+XVePbX8nT+Wt3M9RU7l+KHXe3cjPrZcj1ac31FLDO4AapFD1rV4u&#10;ilfi5+4pZFJJZlJJPuQ9o94vcrZgFtt2mkUeU+m4x6VmV2A+xh1Hu7ez3ttvJLXO1QxsfODVb0Pr&#10;SFkU/mpHVZna/wDwmB+J25BV1PUHefdnVlfUF3gpdzQ7T7Q23QFmusdNjlpsFkWjUcWmy7sfrr9y&#10;btP3n+bLai7xY210o4lDJA5+01lSv2RgfLqNN1+7Hypc1baL65tWPAOI50H2CkT0+2Qn59Vo9rf8&#10;Jhfl3tlqip6k7q6Q7Ux8IYx02fbdfWe5qsgnQtPjZKTMY4Ei1/LmEAJ+pHPuS9q+89yhc0Xd7K5t&#10;GPmnhzIPtbVG/wCyM9Rruv3ZObrarbTe210o8n8SFz9g0yJ+2QdVtdp/ybf5l/UbynPfE3sTc1In&#10;laGt6sbBduJVRRC5lioOt6vJ1qav7Mc9LHIfoEv7knaveT203cDwN2hiPpPqt6fnMqKftDEfPqON&#10;09nfcraSfH2maUesGmev5Qs7fkVB+XVe28ev9+dd5L+DdgbJ3dsXL6pV/hW8dt5nbOS1QFROv2Ob&#10;hglumpdQ08XF/qPchWe4WG4xeNt88c6fxRurrnhlSR1H15t9/t0ng7hBJA/8MiMhxxwwB6SPtZ0j&#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pmPx2Qy1bS43FUNZk8jWzJT0WPx9&#10;NNWVtXUSG0cFLS0ytJI7HgKikn8D3SSSOFDLKwVVySSAAPUk4HV445JXEUSlmbAABJJ9ABk9WI9J&#10;/wAo/wDmK9+faVGyfix2Ph8NWaJE3F2ZSUfU2E+0fkV9PP2NNjZauG3IahhnZh+hW9x3vfu57dbB&#10;Vb3dYXcfghJnavoRCHCn/TFaefUh7L7S+4m/Uay2uZEP45gIFp6gzFCw/wBKGr5V6t96R/4S7d45&#10;1qKv+QnyM6567omaOeqwPWOAzvZOdaC4MlDNls9/AKKlnIuDLElbGp5AkHuIN7+9FscGqPl7bprh&#10;uAed1hWvrpTxWYfI6Cfl1Luyfdg3yfTJzBuMNuvErCjTNT0LN4SqfmNYHz6uO6M/4T0/y5eoWpK/&#10;dmzd9d+52lMM6V3be9a3+ERViG8jxbU2CmEx80DcqKbJw1i6baizDV7hzffvC+428VjtJotvjNRS&#10;3jGqn/NSUyuD80KH7BjqYtj+757dbRSS7hlv5Bms8h01/wCacQjQj5OHH2nPVvXWHSvT3SeGXbvT&#10;vVfXfVmCCKjYrr3Zm3tn0MoQ6tdTBgKenErk3ZpJNTMxLMSxJ9xBum97xvc31G8Xc11J/FLI8h/I&#10;uTT7BgcOpc2zZdn2WH6fZ7WG1j/hijSMfmEAr9pz0Jvss6M+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TPndvYDdGOmw+&#10;5sHh9xYmo/z+LzuMosvjp/QY/wB6iyCSRN6WZfUp4JH59vQXFxayCa2kaNxwZWKkfmCD0zPb291G&#10;YblFkQ8VZQwP5EEdET7O/lT/AMuft0THeXw+6WgmqFlFRW7F223VOSqHnbVLPPlOrJcNUPKTz5ml&#10;Ljmzcn2O9s91vcbaKfR7xckDgJX8cCnkFnEgA+VKdAXc/av263ev1mz2wJ4mJPAJr5loDGa/Oteq&#10;7ezf+E1HwB3iZ6nYm4e9+oqwo4paTb+98Rurb0UjOWVqqh33jMhXyqoOkKmVjNhySbkyJtn3lef7&#10;Oi38dreDzLxMj/kYnRB+cZ6jzc/u28g3lWsZLq0PkElV0/MSo7n8nHVenZf/AAli3tSioqOnPl1t&#10;XOl3U0mH7L6xy21BTx6LOtRuTa2TzPmbULhlxUYsbW9N2kPbPvT2L0XeNoeP1aGZZK/YjpHT/nIf&#10;80fbn91u9WrbPu6SeizQtHT7XR5K/wC8D/PX32R/wnc/mX7EFQ+39jdYduw06yOZet+1cBSmWONr&#10;M9PS9nLtudyVu6xrFrYekKXIUyBtv3iPbO/oLieezJ/39A5/aYfGA+2tPnTPQA3L7vPuVY1NvBDd&#10;gf75nQfsE3gk/ZSvyrjogfZH8ur539SGoffvxH7+xNFStItTmaDrTc25tuQmJdbeTc21oK3HgaQW&#10;U/c2YBitwpsP9t9xeRN3oLDd7V2PBTMiOf8AaOVf/jPQB3L27562mpv9oukUcWELug/26Bk/410T&#10;3IY7IYmsnx2UoazG5Clfx1VDkKaajrKaQqHCT0tQquhsQbMoNj7GMckcqCSJgyngQQQfsIx0D5I5&#10;InMcqlWHEEEEfaDnqH7v1T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hv6t+M3yM7waMdOdD9wdpRyyeIVWweuN3broImBsxqcjhaSaCJV/tvLIqqOWIHs&#10;j3TmblzYwf3zf29rTylmjjP5BmBP5Do82vlrmLeyP3PYXF1XzihkcfmVUgfaTjqzPqX+QH/My7Se&#10;nlyfUW2eoMVU6DHmO2uwttYpFVgSzVGA2jJmszFp4BEuMU88A2Noy3f3/wDbPawRFePeOPw28Tt+&#10;x5BHGfyfqS9p9g/cvdCDLaJZofxTyov7UjMkg/NOrRenv+Es2VkNLW9/fK/H0gAX73bPT2wanImR&#10;mUFzS753pVUugKbqA+3m1AhrpbSYu3j700QqmwbST6PcSgftijVq/wDOYU+fUn7P91yU0ff91A9U&#10;t4if2SyMv/Vo1+XVqXT/APwny/lqdWNSVWc633v3VlaIpJDke3Ow81VQmdSSZJ9v7CGAxVQpB0+K&#10;qoJY7WOnUNXuK94+8H7l7rVYLmKyRvK3hUY+Ty+LIPtVgfn1Kez/AHf/AG22ujT20l66+dxKxz80&#10;i8KM/Yykfn1av1V8feiOi6I47pfpjqzqekeFYJo+u9g7X2c1WigAtXzYClgkqHYgNJJOzu7epmLE&#10;n3FW68wb9vr+JvV7PdmtR40ryU+wOxA+QFAOA6lTauX9i2NPD2WygtBwPgxJHX7Sqgn5k1J4noX/&#10;AGT9G/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0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0it6da9c9k0S43sTYGyt+45P0UG9Nq4LdNEvDD00ucgnjHDMOF/J/qfa2y3PcdtfxduuJLdvWO&#10;RkP7VIPSK923btyTw9xt4519JEVx+xgR0RzsP+Ub/LX7QM7bm+HfT+PaoKtK+wMXkupnLKrLqR+q&#10;6rDFCdRLFCNRsWuQCBzt3u57lbXT6beLhqf79YT/APV9ZOgPuHtL7b7nX6nZ7da/76Uwf9WGj6Iv&#10;v/8A4Tafy7N2/cSbXqe+OrZnEjUse0OyMfmaCnl8RWJZoOw8Tmp5Ig9mdBVI7AWEiXuB1t/3k/cW&#10;0oLoWt0PPxISpP5wyRgH/akfI9Ae/wDu3+3l3U2purU+XhzBgPylSQkf7YH5joj+/v8AhK9gJvNU&#10;dW/MXMY7TrNPid/dQUWZ819AiWbcO3c7QePTZyzLjJNV1AC6SWG9h96i4FF3TZlb1aK4K/sR4mr5&#10;fjH59Ai/+61bmrbXvDL6LLbhq/7dJVp5/gNfl0Sbf3/CZL5z7eM0+x+yfjv2JRJcQ067o3ptPPzH&#10;W9iaDNYJqFQVCG/8UJ1MVtpXWw2sPvN8jXFFvra7t28zojkQfmsur1/B/m6BV/8Adn54t6tY3Npc&#10;L6a5I3/Y0Wn0/Hx/b0TDff8AI3/mhbBM0lV8Ycruegi1ePIbE311pvAVKq8cbNDicPmHyQ5kWwlo&#10;kJAZgCqOVGlh75e19/QJuixMfKWKaOnHizRhPLyY+XmR0DL/ANkPc+wqW2xpVHnFLDJXhwVZC/n5&#10;qPPyB6Jpvj4U/MPrQynf/wAV/kPtGCEBmrs7032DQYxk06vJDlZceKaRR9C0crAEEEgggDOx515O&#10;3On7v3W0mJ8luIi3+869Q/MdA2+5L5w22v1+1XcIHm1vKF/JtFD+R6LZWUdZj6mair6Wpoaymcx1&#10;FJWQS01TBIBcpNBMFdT/AIMAfYkR0kUPGQyngQag/mOg46PGxSQFWHEEUI+0HqN7v1Tr3v3Xuve/&#10;de697917r3v3Xuve/de697917r3v3Xuve/de697917r3v3Xuve/de697917r3v3Xuve/de697917&#10;r3v3Xuve/de697917r3v3Xuve/de697917r3v3Xuve/de697917r3v3Xuve/de697917r3v3Xuve&#10;/de697917r3v3Xuve/de697917r3v3Xuve/de697917r3v3Xuve/de697917pY7P677A7CrBjtg7&#10;F3jvjIGSOEUGz9s5vctYZpXWOKIUuFgnfUzOqqum5JAHJHtFebjt+3p4l/PHAvGsjqgp9rEDpZZ7&#10;duG4P4dhBJO3pGjOf2KCejtdefynv5kHaBphtf4c910S1bxpBNvvbadV0ziZ9EcrVXaE2HjWM/q8&#10;rOE02bVpIPsE7j7se2+11+q3m2anERP45/ZAJDX5cfLj0Ntv9qfcbdKfS7PcrXh4qeAP2zmMU+fD&#10;z4dH263/AOE2n8xDeQgm3hU9F9RwshkqKfeHYtbnspCBJo8MNP1vjM3SySEHWAa1E0g3kDWUgLcv&#10;vJe3dlVbMXV4fIxwhF/bM8TAf7Un5Uz0PNt+7f7hXlDeG2tB5iSYs32UhSRSf9sB8+rAutP+EsNA&#10;jwVXcXy+rKlNYFTgutOqoaJ/GApLQbr3Tl6gaidS6WwthYNdrlVj7c/vTyEFNn2cD0aacn9saRj/&#10;AKudD/bfutxght43cn1WGAD9kjyH/q31Yd1b/wAJz/5bmwPtZd27d7Z7pqYEvMexezsliqOeoN28&#10;v2fVcO27IrEeOJ5HGlVWQy+otHm6feM9ydwqLSSCyB/3zCGIH2zmbPqQB8qYpIW1/d29uLChu457&#10;0j/f0xUE/ZAIfyFT865rY/1X/L9+EPSjUc/WXxU6K21kqABaTcB6525mt1wgEkW3duGCryhPPJar&#10;JPF/oLRxuvuBzvvYZdz3W6lVuKeM6xn/AJtoVT/jPUjbXyByTstG2zarWJl4P4KNJ/zkcM//ABro&#10;3kcccMccUUaRRRIscUUaqkccaLpSONFsAAAAABYD2ECSTU5J6FwAAoMAdc/eut9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JLdWwdi77phRb32XtLeVGEMYpN1bcw+&#10;4aYRkklBBl4Zksbm4tb2rtL+/sG12M8kLesbsh/apHSS6sLG+XRfQxzD0dFcfsYHopu8/wCWn/L8&#10;38Zn3L8Nvjo9RUc1FbhOqtp7SyU7aw/kmye0qahqHfgAu0ha3pvp49i2y9y/cHb6C23m8oOAaeSQ&#10;D/ayFh+VOgpee23IF/U3OzWlTxKwRxk/a0YU/nXop+8P5B38rjdnlkpfj5k9m1ky2et2f2z2zR2I&#10;iSKNosbl8zW0EZUJf9ukAZmZnDMb+xZZ+/nulaUDbgswHlJBAfXzWNWP5t6AU6Cd57C+193Urt7Q&#10;k+cc84/4y0jKPyX5mvRVt3/8JjvgrmQ821Oz/ktsyqI0xwjdvX24sOnqkfW1Jk9tLVs12Rf+B4XQ&#10;gGnWzP7FVn95znqHF3a2cw9fDlRvLzWbT6/g4n0x0Frz7s3I02bS6vIT6eJE6+fk0Or0/HwHrnor&#10;u7v+Ere2J/LLsP5n57FaUZoKHd3SWPz/AJpBAoSKXK4bc2N8YMgdi4o5CFKroJUs4otPvU3S0F/s&#10;qv6mO5Kef8LQvXFMahnzzgL3f3WrVqmw3lk9BJbB64/iWZKZrnSceWMlm3Z/wlx+UNH5v7i/JHoT&#10;celpft/72Y7sPZflUSqITN/B8dn/ABlkLMwXXpYBQWBLKJrT70fK70+v226j9fDMMn/Hnir/AC/L&#10;h0Grv7r/ADOlfodytZPTxBLH/wAdSWmPt/y9Fu3V/wAJwf5ke3mnGIx3SG+xCZRG21e1Ps1qhHP4&#10;UaD+++OwxAdf3V8oQ6eGCv6PYktPvH+29xTxmuYK/wC/IK0x5+E8nDhiueGM9Bu6+7n7j29fBW2n&#10;p/BPSufLxEj48c0xxzjovG6v5G/80raXmes+K2Yy9NH900dTtXsXqDdP3MVJpLyw0OD3BPVrrDAx&#10;Ry06SPyFQlWAEVr75e1t3QJuqoTTDw3CUr82iC/aQSB5noPXXsh7o2lS+1M4zlJrd60+SylvsBAJ&#10;8h0AO4f5ZP8AMO2wzpkvhX8lqkpPHTMdvdQ7y3cpkkhM6sj7Tpa1Wj0ghpVJRWsjMHIUiC39zfby&#10;6FY96shivfcRx/L/AERlz8uPnw6Ibj2z9wrU0k2W8OadlvJJ8/8AQ1bHz4eXHoBM98a/kXtVGk3R&#10;0F3XttEpnrHfPdV76w6JRoSHq2bIUEYEQKsDIfSLHnj2fW/MvLl2aWu4W0uadk8TZ9MMc/Logn5b&#10;5itRW6sLmPFe6CVceuVGPn0EOQxmRxFU9DlcfW4ytiVGko8hST0VVGsiCSNnp6lVcBlIZSRyOR7N&#10;45I5l1xMGU+YII/aOimSKSF/DlUqw8iCD+w9QvbnTfXvfuvde9+691737r3Xvfuvde9+691737r3&#10;Xvfuvde9+691737r3Xvfuvde9+691737r3Xvfuvde9+691737r3Xvfuvde9+691737r3Xvfuvde9&#10;+69084bbm4dxzPT7ewOZz1RG0KyQYbF12UmRqhikCvFQo7AuwIQEckWF/bE1zb2w1XEixj1ZgvDj&#10;xI4dPw21xcnTbxtIfRVLceHAHj0Ou3Ph18ut46P7o/Fj5Hbp1+bR/dzo/s3Oa/t/8/o/hmLlvouN&#10;dvp+beyK55x5Rs/9y91s4v8AT3MK8eHxOOPR5bcn823n+4m13kv+ktpm4cfhQ8OjE7Z/lH/zKN2l&#10;Rivhx3LSa3kQf3mwtFsoBooBUMWO8qmgsCrAKxsGa6KS4KgO3Xu57a2n9rvNuf8ASMZPOn+hh/8A&#10;is8OhFbe0vuRd/2Wz3A/06iPyr/ohX/i8cejHbW/4T8/zRdxKr5LpHa2ykfUUO6e4urJWKCJJY3a&#10;HamVykiayxQK6q6sra1UaSwcuvvA+11saR3zz/6S3n/wyRoP2YzivQjtfYD3QuBWSySH/T3EH/WN&#10;3P7c4zTo0W0v+Ew3zcypil3f2/8AGnaVK8iLJFR7i7H3NloYhPomkakh21S0pPjvJEq1x1GysY+S&#10;Atd/ee5IiqLSzvZj80hReGM+MzccHtxxFehPafdk52lobu8s4R8nmduOceCq8MjuzwNOjUbL/wCE&#10;rdYwgqOxPmfTQMNP3OJ2X0lLVBropfwbhzm5obWbUo1Yw3Fm45X2Fr371KCq7dspPo0lzT9qLCf+&#10;P/5+hTZfdac0bcd5A9Vjtq/sdph/xz/N0bTZX/CYb4VYfxzb37i+R29amP8AVBj8317tHDzX1g+a&#10;ki2/W1fAKadGQWxBJ1BtKhG9+89zrNVbGzs4B6lZZGH5+Kq+vFD0LLL7snJcNGvry8mPoGijU/l4&#10;TN+xx0cbY/8AIY/ld7JaCeX48VW9K+nKMldvjs/tHMK5Q3Pnw1Jl6XGSBiBcSUJH4FgSCDr73690&#10;b2qjcRCp8ooIF/YxjZx+TdDGx9iPbCyox28zMPOWadv2qJFQ/mvRzdh/AP4P9ZeF9jfEf464Grp1&#10;RYstH1Dseuz4WOJIlVtw5SinrmFo1Yhqg3e7m7szEGX/AD/zxudRfbveSA/h+olCef4FYL5+nDHA&#10;DoZWHIPJG2UNjtNpGR+L6eIv5fjZS3l68c8SejWY7GY7D0UGNxGPosXjqUMtNQY6lgoaKnV5DK6w&#10;UtMqogLMzEKouST9T7CkkskzmSZi7HiSSSftJz0Ko4o4UEcKhFHAAAAfYBjqb7p1f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CyGMx2XpXocrj6&#10;LJ0UrI0lHkKSCtpZGjcSRs9PUqyEqwDKSODyPd45JIW1xMVYeYJB/aOqSRRzJ4cqhlPkQCP2HoJc&#10;98cfjzuoyndHQ3TG5DUTrVTnPdXbHzBmqlUotTKchQyapACQHPNj9fZvb8ycw2lPpb+5ioKDRPKt&#10;B6YYY6KZ+XOXrqv1VhbyVNTqgiap9cqc9BJnP5enwL3IKk5j4XfFepnrJEmqq6LoPq+iyk0qMGDv&#10;laDFxVNzYBv3fUODccezaD3C59tqeDvV8AvAfVTlR/tS5H8uiif2+5Dua+NstiS3E/SwBj/tggb+&#10;fQW5f+Ul/LYzctRLWfDjpeFqqHwSjEYKqwESp4vDqp4cDUUyQvbnyQqr6vVq1c+zWH3b9yYAAm83&#10;JpnuYP8AtLhifsNR5cOiuX2m9t5iS+z24rjtUp+zSRT7RQ+fHoMsr/I4/lX5iOKKr+JuEhWF2kQ4&#10;rs3u7BSFmXSRLLhNzU7yD+iuxAPIF/ZnF75e6kJJTdmNf4obZv8Aj0Jp+XRbL7Ie1swAfaVFP4Zr&#10;lf8Ajswr+fSCyH/Cf7+VnW1T1FN0HuLEQuEC0OP7p7llpYiqBWZHyucqp7sRqbVMRc8ACwC+P7wH&#10;umi6W3BHPqba3r/xmJR/LpBJ7A+1zvqWwdB6C5uKf8alY/z6RFR/wnS/loz1E80e0O2aOOaaWWOk&#10;p+2s41PSpI5dKeBquOWUogOlTLK72A1MxuSuX7xfuWqhTNASBxMC1PzNCBU/IAeg6Qt93f21ZiRD&#10;OAfITtQfIVBOPmSfn0jZP+E1f8ux5JHXLfIuFXdmWKPszbRjiVmuI4zLt5nsv0GpibfUk8+1o+8r&#10;7igUKWZ/5sv/ANbukZ+7b7eE1D3Y/wCbyf8AWrpNZD/hMd8AK2qeopuyvljiInVAtDj+weqpaWIq&#10;gVmR8rsiqnux9TapiLngAWHtTH95z3ARdLW1g59TFPX/AIzcqP5dJpPuzcgu+pbm+Qeglgp/xq2Y&#10;/wA+oP8A0DB/Af8A5+58vv8A0PumP/sA93/4J/n7/lD2/wD5xXP/AG1dU/4GPkL/AJS7/wD5y2//&#10;AGy9MWU/4S9/C6WoRsL3p8oMfSiFVkhymb6oy9Q1QHYvKlTSbUoVVCpQBDESCCdZDAK/F96HnQLS&#10;axsmP9FZ1FPsM7ftr+XSeX7sPJhasN9eqPRmgY1+0QL+yn59Nv8A0C7fEX/vIL5Hf9Tusv8A6w+3&#10;f+Ci5v8A+jfZ/sm/629N/wDAwcpf9HC8/wCqP/WrrJD/AMJd/h+s0TVHf3yTlpxIhnihq+sIJpIQ&#10;wMqRTvt6RUYrcK5jYA8lW+hq33oecKHTt9mD5VE5/l4wr+0fb1tfuw8oVGrcLwjzoYR/PwjT9h+z&#10;pV/9AwfwH/5+58vv/Q+6Y/8AsA9pf+Cf5+/5Q9v/AOcVz/21dK/+Bj5C/wCUu/8A+ctv/wBsvXOP&#10;/hMN8BUkjdu2Pl3MqOrNFJv/AKcEcqq1zHIYthK9m+h0sDb6EHn3o/ee5+IoLTbx/wA2rj/tq68P&#10;uychA1N3fn/m7b/9svSt/wCgaj+Xb/zu/kd/6Mva3/2Oe0n/AASvuJ/vuz/5wyf9bulf/A2+3n8d&#10;5/zmT/rT0qaf/hOT/LXhp4IZMD3LVyRQxRSVdR2tWrUVTxoEeonWkpIog7kamEUSJcnSqiwCVvvG&#10;+5TMWEluAfIQCg+QqxOPmSfU9Kl+7r7bqoBjuCR5mc1PzNFAz8gB8ul1Q/8ACfb+VvSS0slR0huv&#10;KLTtEZYa7ubtmOKuEdta1RxuXp3Ae3r8Dxnn0leLIH+8F7pOCFvo1r6W0GPsrGeHzr869Lo/YD2v&#10;QgtYyNTyNxPn7dMgOflT5dCFiv5Gf8qzDNM1J8TsTMagIrjK9p96Z1VEZJXwpnN0VAjPJ1GMKW4v&#10;ewsXy++furNTXuzCn8MFqv7dMAr+fRjF7He1kJJTaVNf4p7lv2apjT8uhOwv8o/+WvgGpWofhx01&#10;OaOHwRDNYWu3IroY/Fqqk3FU1Qne3PkmDvf1atXPssn93Pcq4qJN5uBU17WCfs0BaD5Cg6M4faX2&#10;3gpo2e3NMdyl/wBustX7TU9Cxgv5fHwO20KQ4X4X/FejnoTK1LXt0F1bVZWJpmZpG/i9bi5Komzs&#10;oLTGy+gWUAApn9wefLmvjb1fENxH1U4XH9EOF8vTjnj0awe3/IltTwdmsQV4H6WAt/vRQt/Phjh0&#10;Me3vj/0PtIQLtTpPqPbC0yTR0y7e632bhRTx1MhlqI4BjaKLQJHZmcLYMSSbk+ya45g368r9XfXE&#10;taV1zSNWnCupjw8uji32DYrSgtbK3ipWmiGNaV40oo4+fQrU9PT0lPBSUkENLS0sMVPTU1PEkNPT&#10;08KCOGCCGMBURFAVVUAAAAC3spZmdi7mpOSTkknzPRsqqihEFAMADAAHAAdZveut9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35bL4rAYvI5zO5PH4XC4eiqsllsxlq2mxuLxeOooTUVmQyOQrGSKCCGNWklll&#10;dVRQWYgAn25DDLcSrBApd3IVVUEsxJoAAKkknAAyT03LNFbxNPOwREBZmYgKoGSSTgADJJwOoG2N&#10;zYjeOFo9xYCWqqcNkQ8mNrarG5LFDI0quUjyFFT5WKCZ6Wa2ulqRH454is0DSQyRyO5dW01nMbe4&#10;ADrxAYNQ+hKkgMODLWqmqsAwIDdrcw3kIuLcko3AkFaj1AYAlTxU0owoykqQS/8AtP0o697917r3&#10;v3Xuve/de697917r3v3Xuve/de697917r3v3Xuve/de697917r3v3Xuve/de697917r3v3Xuve/d&#10;e697917r3v3Xuve/de697917r3v3Xuve/de697917r3v3Xuve/de697917r3v3Xuv//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VfvyZ/mLdN9B7zxfR2ycXuH5I/KzdTml2f8aelxS5zektUVua7f2aJbHbVxkCkVFbXZiVHhpg9&#10;UtPLDFIyyByz7dbzv9k++Xzptu1RZkvLmqx09Il+OdzwVYwQWopYEioA5l9xNm2G8XZLJX3LdZcR&#10;2dtRpK+srfBAg4s0hBC1YKQD05dTfHzuTsnLYbt/5v7m29ufdlFWU2e2J8bNgmq/2XzpSvp5xVYf&#10;I5AV/wDlG9920elHO4cyPs6KoDNhaCjZfu5m925h2bbYn2fkeJ4oWBWW8lp9XcgijAUxbQNkeFH3&#10;uuJ5HroVzaeX953KVN353lSWVSGis4q/SWxBqpNc3M64PiydiNmGND3sfD2A+h31737r3Xvfuvde&#10;9+691737r3Xvfuvde9+691737r3Xvfuvde9+691737r3Xvfuvde9+691737r3Xvfuvde9+691737&#10;r3Xvfuvde9+691737r3Xvfuvde9+691737r3Xvfuvde9+691737r3Xvfuvde9+691//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r+Tny++O&#10;fw72O+/vkP2jt7r/ABMqVIwmLq5nr92bsq6ZAz47aG0scsuQyMwLIJPt4GjhDB53iiu4EvLHKHMf&#10;ON99By7avcOKamApHGD5ySGiIPSpqeCgnHQb5m5v5d5Psfr+YbpLdDXSpzJIR5RxirufWgoOLEDP&#10;WvzF86v5hn84PeOV6t+Am2sz8QvipRZBsT2D8pd1R69/zY7SGrKHD5TGSeKiyTRurQ4bbVVJXK4j&#10;eozNHSzSacgTyL7eez9mm6c/SrvG6sNUVjH/AGVfIsrCrJUZkmUIRULC7gdQAOefcL3fvH2vkKJt&#10;o2pTplvX/taeYVlNFehxHCxcGhaZEJ6u3+Ef8vr49/BDZtZheqcLVZvf26FFT2Z3TvKSLL9ndkZW&#10;Wb7ypmzWcZQaei85MkGMpAlOjfuyCaqeaplhLnf3B5h58vVm3ZwlvFiG2j7YYVpQaV82pgu1WPAU&#10;QKomvkn2/wCX+RbNodqQvcS5muZO6aZq1JZvJa5CLRRxNWJYnj9gbocde9+691737r3Xvfuvde9+&#10;691737r3Xvfuvde9+691737r3Xvfuvde9+691737r3Xvfuvde9+691737r3Xvfuvde9+691737r3&#10;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Xvfuvde9+690ht39nda9exNPv7sLY2x4Ehaoebd+7MBtqJ&#10;adI3medpM1UQAIEjkcsTYBWN7A2XWe17luJ07fbyznhSON3zwp2g+o/b0hvNz23bxqv7iKAcf1JF&#10;THr3Eeh/Z0Vnd/8AMs/l97FaWPcPzL+OIqIHMdRR4TtjaO7K+nlWbwNDUY/alTWzRurH1I8YIF2I&#10;Cgn2KrP209wb6ht9mvKHgWgkjB88GRVB/b0F7z3J9v7EkXG82dRxCzxyEeWRGzEfmOisbr/n1fyt&#10;NrrIkXyOqt01kS6jRbU6m7hr2cGAzxiPI1uCpqFixtHYVd1YgPpAYqKbX2F907qhO2iIHzee3HnT&#10;gJWb5/Dw4V6C1378e11rUDcTKR5RwXB8q8TEF+XxceNOi07r/wCFMP8AL7wXmjwWz/kpvaYJMKaX&#10;C9fbKxmPlmSASQCon3Tuagnjjdz42daV2WzN42GnUJrT7s/uDPQzzWcAxXVLIxpXNAkLAnzpqA+f&#10;Ggau/vK8gQVEEN5Oc00xRqK0xUvMpAPCukn5cKl03R/wqa6WpDN/cr4mdobgC6/t/wC9HYe1NoGW&#10;0GqPzDE0Wc0Xk9Daddl9Y1H0exHa/dZ3p6fW7tBH66IZJPPy1NFXH2Zx8+g7dfej2VK/RbTPJ6a5&#10;Y4/L+istM/bjPy6L5uP/AIVRdhVTP/dH4a7Mwal4Sg3H3Nm90ssax2nV2xm3sPdmezIwACj0kOfV&#10;7EFt91fb1/3L3mR/9Jbqn2fFNJ/s/LoP3P3pdwb/AHE2aNP9PcM/2/DFH/sfPoCNwf8ACn/5s1mp&#10;Nt9K/F/BRulShkye3u08/WReTimlp5Yd10MQeIXJ8kDq7WJUC6k+t/uwckpm5vb2Q4+F4EHzr+gx&#10;ofkQR6+fRFcfec51fFtZWSDPxJO5+VP11GPmCD6eXQJ57/hRv/MozAl/h+d6Z2r5IFhQ4HqmjqDB&#10;IGJNVF/eisyV5CDYh9SWAsgNyTu3+7l7aw08SO4lofxzkV+XYqY+yh+fRJP94v3Imr4clvFUfhgB&#10;p8+9nz9tR8ugfzv8+j+alnPPGnyZhwdLUQrC9LgunejaTRp/VLBkKjbc1ZG7flkqR/hYX9nEHsL7&#10;VwUJ2zWR5tcXR/aBMFP5joon99/dOeoG56AfJbe2H7CYSw/Jugryn84z+ZrmKhKmr+YHZsMiQrAq&#10;4uDaeDpyiu0gZ6TC42niZ7sbyMhciwLEKoBpF7Oe2UK6U2eEite4yMf2s5NPlWnRVL7w+5kzan3i&#10;YHh2iNR+xUA/Pj0F2T/mWfzCctTClqvmv8n4ohIsurGd1b+wtTqQEAGsw9dBMV5N0L6TwSCQLGsX&#10;tp7exNqXZLIn+lbRMP2MpH506LJfcr3BlXS+9XoH9G5lU/tVgfyr0gsp83vmjnKhKvNfLz5QZeqj&#10;hWnjqcp392vkKhKdHaRIEmq8s7BAzuwUGwLE2uT7Xxcj8lwLoh2eyQcaLaQAV9cR9F8vO3Oc7a5t&#10;3vXPCrXU5NPSpk6RNf8AJT5F5Wrlr8p373Vkq6fx+etr+1N9VlXN4olhi8tTUV7O2lFVFu3CgAcA&#10;e1sfLXLkSCOLb7ZVHACCIAefALTj0ik5k5ilcyS39yzHiTPKSfLiW6SeR7W7RzFSa3L9k7+ylYyJ&#10;GavI7x3FXVJjjFo4zPU1LPZfwL2HtXHtW1wrohtokX0EaAfsA6Sybrukza5rmVj6mRyf2k9Nk2/N&#10;8VMMtPUbz3XPTzxvDPBNuLLywzQyqUlilieYqyspIZSLEcH26thYqQywoCMghFx/Lppr++YFWmkI&#10;OCC7Z/n0lPavpJ1737r3XvfuvdOeLzeZwc0lRhcvk8PUTR+GWfF19Vj5pYdQfxSS0jozLqAOkm1w&#10;D7alhhnGmZFcDNGAP+Hp2KeaA6oHZCcVUkf4Onz/AEhb+/57jd//AKEua/6/+2P3fYf74j/3hf8A&#10;N0/+8L//AH/J/vbf5+lPR9794Y+mhoqDuXtaho6dBHT0lH2Hu6mpoIwbiOGCGsVFH+CgD2lfYtjk&#10;YvJZwMx4kwxkn7SV6Upvu+RqEjvJ1A4ATSAD8g3SsoPlr8qsVSRUGL+TPyCxtDB5PBRUHc3Y9HSQ&#10;+WVppfFTU+SVF1OzO1l5Yknkn2kk5S5UlcyS7ZaMx4k20JJ8uJSvDpXHzZzVEgji3O7VRwAuJgB5&#10;8A/S5x/8wL544pKOLH/NX5ZUtPQeEUlHH8ie3TQwpTkGKEUD5cwmMWA8TIUI4Kkce0Mnt/yHKSZN&#10;ksCWrU/SW9TXzr4da/Otel0fP/PcQAj3q/AWlB9XcUFPKniUp8qU6ETF/wA1T+Y3iKh6mk+Zvfss&#10;jwtAy5TfeSzdOEZ1kLJSZo1ESvdRaRUDgXAYBmBLpfav24mXS+y2oHHtiVT+1aH8q06MYvdP3Fhb&#10;Um83RPDulLD9jVH58ehExH86T+aBhI6aKj+XW+JlpZvPEcvtvrjPyM/l82mpmz2FqXmS/HjmZk0+&#10;nTp49l03st7Xzkl9oiFRTteZP2BJFAPzFD58ejCH3n9zoQAm7ymme5IX/bqjNfsNR5cOhSxX8/r+&#10;ajjlmWr+RGGzplZCj5XpTo+FqYICGWEYPbtGCGuC3kDHgWI5uVy+wPtXJTRtzR0/hubnP26pm/lT&#10;o1i9/PdKOuvcVkr/ABW1tj7NMS/zr0LmK/4Uh/zIMc0zVlT0VnhKECJleraiFaYoSWaE4PKURJa4&#10;DeQuOBYDm5RL92/23kA0C6jp/DODX7dSN/KnRtF9433GjrrNrJX+KA4+zS6/zr0L+G/4VA/NqnZ/&#10;4/0l8WsrHaERfwrbvbGDmBUnztNJVbur1cuLadMaBTc2YEAE833X+SW/3Hvr5P8ATPA32Upbr/hP&#10;RvD953nVT/jFlZOP6KTr9tazt/gHQ04L/hU/2lTyKdzfD7YOXi+5hZkwXbG4tuyGjVh9xAsuQw2U&#10;AkYXCS6CqnkxvaxJZ/usbWw/xXeJUND8UCPnyOJEx6jz9R0dQfek3RT/AIzs8Tio+Gd0x5jMb59D&#10;5eh6G7b3/CqPYNT4P71/DPd+F1eb7n+73dWF3N4tN/t/B/Ett4jyavTr1aNNzbXbkkuPur361+k3&#10;qN+FNdsyfbWk0lPlxr8uju3+9LYNT6rZpE410XKv9lKwx1+fCnz6HXbf/CoH4V1qxLurpH5Obfnk&#10;FErNh8H1duWhgllBFe01RUbox03ihNtDx0zPItz4kYBWIbn7r/OqEm1vrKQCvxNOhPpgQOKnzBYA&#10;ep49Hlt953kt6C6sr2M4+FYHA9cmZDQeVASfQcOh725/wov/AJaWcCHJ7r7c2cWSZiu4+pszVGNo&#10;5NCRv/dGbKjVIPWmkkAfqKt6fZDc/d09y4P7KK3m/wBJOo/6uCPh/wAVXo/t/vE+2s/9rLcQ/wCn&#10;gY/9Wy/H/i6dGH23/O0/lb7qbRi/lvtSlPklivuTZHbOzV1Qwidzr3ft+hXSVYBHvpZropLgqA7c&#10;+yXulaCsu0SH/SSwSfL/AEOVv9jicdCG296/a+6NIt2jH+njnj+f+iRL+3z4DPRitrfzD/gZvPQm&#10;3PmT8Za2okv46Co7s69xWUkCwCodo8Vl8hBUsFQ3dhFZbEMQVIAduvbvn2yzcbNeqB5i2mZeNPiV&#10;Cv8APoQ2vuFyJe4tt5smPobmJW4V+FnDfy6MjtXsrrnfSq+yd/7J3ijatL7V3Vgtwq2iFKh9LYie&#10;YG0ciOf6Kyn6EH2GrrbNxsTS+t5If9OjJ8vxAeYI6ElruW3X2bK4jm/0jq/z/CT5EH8+lt7RdLe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D7tHtjrPpLZWY7G7d35tbrjY2BhabKbo3hmaLB4m&#10;nPjaSKljqK1181TNpK01JAHmme0cUbuQpMNr2nc97vU23aIHuZ5DRUjUsx+dBwA82NFUZJA6L903&#10;bbNksn3Hd50toI/ieRgqj5VPEnyUVZjgAnrVf+c3/Ck6Iz5PrH+X9s6TM5KqlkxEXfPYOAneB6mp&#10;Hgp6nrPrCuQTVEut1NNVbhiVfIpR8TMjK5yo5G+7YdK7n7gTaFHd9LE4rQZImnGAKcViJwaiVSKd&#10;Yt88feQGpts5Ah1se36qVTSpwDDAck14NKBnBiYGvSI+Ef8AJL+QvzJ3xR/LP+aZvXsSehz32mVx&#10;/Ve6M/k37Z3vjy7VtDS72yMknk2phE8mmHB0axVojZ4lTFaEMq7nf3t5e5NsTyl7WQQho6qZ0RfA&#10;iPAmMUpPIaZlaqVAJMtTRDyT7Kcwc43w5s90ZpislGEDs3jyDiBIa1gjFcRLR6EikVBXbq2HsHZP&#10;V20MBsDrjamA2Psna2PhxW3drbYxdJhsHh8fTi0dPRY+iVI0F7s7W1OxLsSzEnES/wBwvt0vJNw3&#10;KV555SWd3YszE+ZJz/mGBjrLewsLLa7OPb9uiSCCIBURFCqoHkAMf5zk56V3tJ0r697917r3v3Xu&#10;ve/de697917r3v3Xuve/de697917r3v3Xuve/de697917r3v3Xuve/de697917r3v3Xuve/de697&#10;917r3v3Xuve/de697917r3v3Xuve/de697917r3v3Xuve/de697917r3v3Xuve/de697917r3v3X&#10;uv/R3+Pfuvde9+691737r3Xvfuvde9+691737r3Xvfuvde9+691737r3Xvfuvde9+691737r3Xvf&#10;uvde9+691737r3Xvfuvde9+691737r3Xvfuvde9+691737r3Xvfuvde9+691737r3Xvfuvde9+69&#10;1737r3Xvfuvde9+691737r3Xvfuvde9+691737r3Xvfuvde9+691737r3Xvfuvde9+691737r3Xv&#10;fuvde9+691737r3QZ7/7p6c6oh+47S7Z6z61g8bzeff++9rbOh8Mah5JfJuKqpl0qrAs17AEE/X2&#10;Z7fsu87sdO1Wk1yfSKJ5P+OKei2/3rZ9qGrdLuG2HGssqR4/27DoiXYv85b+WX1iaqPO/LfrzOVN&#10;MJgtP11R7r7SFXNEt1gpa7rrH5OkJckKkjVCxXN2kVQzAd7d7Ne5u6UMG0TID5zGOCnzImdGx6Ur&#10;8q9ATcfeP202yon3aJyPKEPPX5Awo659a0+fREuwf+FMfwL2wZ6fZOyfkJ2ZVqH+2qsbs3au2MBM&#10;yrdRNXbpzdPXRhibAri3sASQOAw72/7s/Pt1Rr2e0th5gyO7/sSIqf8Aex0Bdw+8ryHa1Wygu7k+&#10;REaIn5l5Aw/3g9Ed39/wqhysnnp+rvhzj6QKzfbZjf3cNTkfKvlXSZ9ubdwNLoOgNcLlX9TDmyEO&#10;OLD7q8Qo26byT6rFbgfsd5Wrn+gP54BF/wDellNV2vZwPRpbgn9qJEtP97P8sko33/wpX/mEboFR&#10;DtbBfH3rSB0eOmn2319uDN5SnDI6rNJUb3zeUppJFLBgfslT0reMjXrG1h92r29taG6ku7k+YeVF&#10;U/KkUSMB/tq5OeFAXffeS9wLqotY7S2HkUidmH5yyOpP+1Axw41Jlvn+dH/M77BMozHy13xiIZNa&#10;pBsbB7D66EETuWWKKo2JicfOdIOlZHlaSwGpyRf2M7H2X9sNvp4O0ROR5ytLNX8pZHH5AAfLoG33&#10;vN7m7hXxt2lQekSxQ0/OKND+ZNfn0T7e3y0+VHZXmHYnyV7830k+oSw7u7g7B3DTsrcGMU+WyEsa&#10;oBwEVQoHAAHHsYWPKXKu2U/d22WsFP8AfdvEh/aqA/n0D73mzmncq/vDcrqev+/LiVx+xnI/LoAJ&#10;JJJpJJZZHllldpJZZGZ5JJHbU8kjtckkkkkm5PsQAACgwB0QEkmpyT1w97611737r3Xvfuvde9+6&#10;91737r3Xvfuvde9+691737r3Xvfuvde9+691737r3Xvfuvde9+691737r3Xvfuvde9+691737r3X&#10;vfuvde9+691737r3Xvfuvde9+691737r3Xvfuvde9+691737r3Xvfuvde9+691737r3Xvfuvde9+&#10;691737r3Xvfuvde9+690Me1PkV8gth+M7G717j2YYlKxHanZ29tu+NWlSdlj/g9dDYF443IH9pVP&#10;1AsTXfLvL9//ALnWFvNX/fkMb/L8SnyJ/b0c2nMXMFh/uDfXENP99zSJ8/wsPQfs6M5tH+ap/Mb2&#10;SIRhvmb37W+B1kT+92+8l2AWZJ2qAJjvw5LyLqcgrJcFdKEFFVQGLz2q9uL6vjbLarX/AH3EIvKn&#10;+haKfl554k9Ca090/cWyp4O83TU/35KZfOv+i66/n5Y4AdGj2f8A8KA/5om1lhiyPd+2N8wQIkUc&#10;W8OoesNXijiWFEmrNrYvF1MpGnUZZZmkZixd24sFrz7v/tddVMdi8BP++7if+Qd3A+wAAeQ6FFn7&#10;/e59qAJL5JwP9+W8P+FEQn7SST5no1ez/wDhT381sV4od59N/Gzd9NGfVNjcH2NtTLTq0ryOJqpd&#10;x11KCAyJGY6FbBfUHYlvYVvPuw8lS1Nle3kJPkWhkUcPLwVb5mrHjinQps/vN86RUF7Z2cwHmFmj&#10;Y/n4zL8hRRwzXo1uyv8AhVJGTT0/YvwwdR+393l9ld2rIf1xJL9vtzO7ZX6L5pF1ZXkhIza7SgKX&#10;v3Vjltu3r7Fktvt4us32D4PU/LoV2X3pRhdx2b7Wjufs4I0P2n4/QfPo2myv+FOnwfzSxQ706o+S&#10;Gx6x1QyzQbb2BurCQkhA6/fUW4aesYhmYi2OsVW9wxCewle/di54gJNld2c6/N5Ub9hhK/8AG+J9&#10;M9Cyy+81yRNQXtpeQH5JE6/tEob/AIxw/Z0bnZP8+n+V1vPwxTfIes2ZXTadNBvbq7tPFaL/AF82&#10;WocPV45LG19VaP6i4BICN77C+6NlUjbhMo8454G/4yZFf/jPQtsvfj2vvaA7gYWPlJBOv/GhGyD/&#10;AHro4Gx/5iHwQ7HaCLZ3zA+OWTraootNiant3ZWFzs7SGyrFgc9WUtaxuQCBBwSAeSPYPvvbvnzb&#10;am82e8VRxYW8jKP9uqsv8+hfY+4XIu40FnvFozHgpuI1Y/7VmVv5dGtwO5dubqoUym18/hNyYyTT&#10;oyOBytDmKF9cYlTRV4+SSM3VlYWbkEH6H2FLi2ubWTwrqNo2Hk6lT+wgHoVQXNtdR+LayLIvqrBh&#10;+0Ejp79sdP8A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nt17t2rsPbeZ3&#10;jvfcmB2ftLblBNlNwbn3PlqDA7fwmNpxeevy2YykkVPTwp/aklkVR/X2otLS6v7lLOxiaaaQhURF&#10;LOzHgFVQST8gOk93d2thbPeX0iwwxgs7uwVFA4lmYgAfMnrWu+cX/CkfpXq+PK7H+GO24e9t9wvN&#10;Rv2buyly2D6dwsyKyNUYrHq1Ll9wOki6Csf2FKwIlhrKhPQ2SnI/3bt63Qpfc5y/QQHPgxlWuGHo&#10;x7o4gR6+I/kUU56xu53+8fsu1h7Hk2P66cY8aQMtup9VHbJLQ+nhoeIdhjrWvon/AJiH85DvyHDS&#10;Zbe/eW7IZ2rZFrak4TqLp3BZSoKSZCamp1jw23sfaMoDFCKmsaMIi1dUQrZKOPbv2b2AzBIrGIim&#10;BquLhlHCprJM+fM6UrU6E4Y3IfcL3i34Ql5L6UGuTpt7dWPGgpHEmPIanpQa247iv8tj+Sh8f/gv&#10;TYTsbfKYzvD5LwxxVknYWZxaHa/X+QYanpuqNvV6uaWSG/i/jdVeulszxfZRTNSrh17k+9fMHPTP&#10;t1jqsdsOPBVu+Ues7j4gePhL+mMA6yA/WYPtv7LbByMqbjfab7chnxWXsiPpAh+Ejh4rfqHJGgEp&#10;1db7hTqaeve/de697917r3v3Xuve/de697917r3v3Xuve/de697917r3v3Xuve/de697917r3v3X&#10;uve/de697917r3v3Xuve/de697917r3v3Xuve/de697917r3v3Xuve/de697917r3v3Xuve/de69&#10;7917r3v3Xuve/de697917r3v3Xuve/de6//S3+Pfuvde9+691737r3Xvfuvde9+691737r3Xvfuv&#10;de9+691737r3Xvfuvde9+691737r3Xvfuvde9+691737r3Xvfuvde9+691737r3Xvfuvde9+6917&#10;37r3Xvfuvde9+691737r3Xvfuvde9+691737r3Xvfuvde9+691737r3Xvfuvde9+691737r3Xvfu&#10;vde9+691737r3XCSSOGOSWWRIookaSWWRlSOONF1PJI7WAAAJJJsB72ASaDJPWiQBU4A6KB2v/MF&#10;+EHSBrIez/lV0btvJUAdqvb8fYWAz27IQi6jq2ftqWsyhJ/shaMkngXPHsYbT7fc8b5Q7XtVzIrc&#10;H8J0jP8AzccKn/GughuvuByRslRue620bLxTxUaT/nGhZ/8AjPVafaP/AAo8/ly7DaeDZ1f3H3TU&#10;IJFgm2F1tNg8ZJMpCoJqrtOr29OkbE31x0shABIU8AyVtf3cPca/Aa8W3sh5iWbU37IFmFfkWH29&#10;Rtun3jPbqwqtm1xeny8KHSv7Z2iNPmFP2dVvdn/8Knc/N5Kbpj4i4fHafN4s32f2dW5nzXuIPJtf&#10;amMoPHpsGe2YfVfSNOnU0kbX91i3FG3rd2b+jBCF+3vkd6/84x+fDqONz+9JcHt2baFX+lNMWr6d&#10;iItP+chr8uPVdHZv/CiH+Zf2AJ49vb56y6dp6hHikg6y6swVQVikQo6wVvZ77lqYmsfTLHOsin1I&#10;6sARI22fd39tNvobiCa8I85p2H7RB4Kn7CKHzHUd7n94X3K3Cot54bMHyhgU/sM3jMPtBqPI9V69&#10;lfzA/nD281QOw/ll39uCiq21T4Vez914fbLtcnUu1cDU0uNU88FaUccfT3IW2+3/ACPtFP3dtNpG&#10;w4N4EbP/AL2ys/8AxrqPty5/533ev7w3a6kU8V8aRU/3hSqf8Z6KNUVFRV1E9XVzzVVVVTS1FTU1&#10;ErzVFRUTOZJp55pCWd3YlmZiSSSSb+xcqqihEFAMADAAHkOgkzM7F3NScknJJPEk9Yfduq9e9+69&#10;1737r3Xvfuvde9+691737r3Xvfuvde9+691737r3Xvfuvde9+691737r3Xvfuvde9+691737r3Xv&#10;fuvde9+691737r3Xvfuvde9+691737r3Xvfuvde9+691737r3Xvfuvde9+691737r3Xvfuvde9+6&#10;91737r3Xvfuvde9+691737r3Xvfuvde9+691737r3Xvfuvde9+691737r3Xvfuvde9+691737r3X&#10;vfuvde9+691737r3Xvfuvde9+691737r3XvfuvdO2Ez+d21kIcttzNZbb+VpyrU+TwmRrMVkIGSV&#10;ZkaGtoHjkUh0RwVYWZQfqB7Znt4LmMw3KLIh4qwDA+XAgjh09BcT20gmtnaNxwZSVI+wgg9Gu2J/&#10;MK+dXWgp4tlfL35F4iipESOmxEvbu9svgIEjRI0Ee3c3WVNCLIiIP8n/AEgL+kW9hS/9veRdzqb3&#10;Z7N2PFvp4lc/7dVDedePHoVWPuDzzttBZbvdoo4L9RIyD/aMxXy9OjmbE/n4fzQtkCGGq78xW+6C&#10;n0iOh331d1nkiVCSKyzZfD4ugyUuourEy1rEFFCkLrVwZf8AsH7X3tWXb2gY+cU8w9OCs7IPyXzP&#10;yoMrD359z7KitfrOo8pYIT68WVFc/mx4DyrU6exP+FQfy7xJp4+xOh/j7vWnidBNLtyLsDYmUqoQ&#10;6FxJVVWXzVMshUSAOlEFF1PjOkhwVf8A3X+UJqnbr+7gJ4a/ClUH7BHGacMFq8c5wNLH7zvN0VBu&#10;NhaTgfweLEx/MySCvHgtOGMZOpsH/hU51ZXCBO0fiN2BtghVWpqdg9mbd30HYRNqmgotxY3bukM4&#10;W0bVDaVY+tio1gq/+6xuqVO17vFL6CWF4v2lHm8vOmfQVwNLD70e1vQbptEsXqYpkl/YHSH9lfzN&#10;Mna2D/wo0/lq7wMI3DuPuLqkS21tv7qjI5EU93RT5v8ARdU7kJsGZj4w3CN+SgYE3/3cvcqzr9PH&#10;b3dP99TgV4/7/WH+dOI+dBrYfeK9tryn1Elxa1/37ATT/nAZv5V4fZU7/X/81P8Alz9mim/uv8x+&#10;i6aSs0Cmpt6bxputK2WSSQxRwLQdkLiZvIzLZYjHrN1svqW4I3D2q9xtsr9Vs10acTHGZh9tYfEF&#10;PnWn7D0N9v8AdP263On0u8WwrwEkghP2Um8M1+VK9HS2lv7Yu/qL+JbE3ptLeuO0RyfxDaW48PuO&#10;i8covE/3WHmmjsw5U6rH8ewVd2F9t7+FfwSQN6SIyH9jAHoZ2l/Y36eJYzRzL6xurj9qkjpW+0nS&#10;v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Ydz7p2xsnb+W3ZvPceB2jtXA0cmQzu5tz5fH4Db+FoIrCWuy2ZyskVNTQrcapZpFUX5Pt+1tbq+&#10;uEtLKNppZDRURS7sfRVUEk/ICvTF1dWtlbvd3siwxRirO7BEUerMxAA+ZNOtcz5sf8KQfjz09/F9&#10;lfEnbv8Asxm/6fz0n9+8scjt3pXC1qXTy089ocruHxyKVeOhSjpZVIkgycg4ORvJP3b+Yt40XvNs&#10;n7utzQ+EtHuWHzGY4qjzbW4OGiHWOvOv3jeXtn12XKUf7xuBUeK1UtlPyOJJaHyXQhGVlPWpL8sf&#10;nv8AK35r7gOZ+QfbWe3RiqaseswWwMa42/1rtdzdIjgtkYrx0SzJGfEa6oSaskQDz1Mp595bcp8g&#10;8qck2/g8vWixORRpW75n/wBNK1WoTnSKID8KjrEzmvnzmrnW48bmC7aVAarEOyFP9LGtFqBjUQXI&#10;+Jj1aT/Lb/kI94fKmTb3a/ySTPdCfH6penyNJjKqjFF292VjCyyINt4PJxsMNQVCXKZfKQM7Loel&#10;oqmKQTpFvuT797HyqJNp5b03+4CoLA1t4W/psp/UYH/Q0NAahnUjSZR9uPYbe+ajHuvMmqw280IB&#10;FLiZf6CsP01P+/HFSKFUYHUN3P4+/G/pH4sdcYrqjoTrvAddbKxSq5ocPTs+QzNf4xFNm9z52raS&#10;tymQlVVEtbXzyzMoVNehEVcI+YeZN75q3J923+4e5nfzY4UfwoooqIPJVAHnSpJ6zY5f5c2Tlbbk&#10;2rYbdLeBPJRlj/E7GrO582Yk8BWgA6G/2R9HfXvfuvde9+691737r3Xvfuvde9+691737r3Xvfuv&#10;de9+691737r3Xvfuvde9+691737r3Xvfuvde9+691737r3Xvfuvde9+691737r3Xvfuvde9+6917&#10;37r3Xvfuvde9+691737r3Xvfuvde9+691737r3Xvfuvde9+691737r3Xvfuvde9+691//9Pf49+6&#10;91737r3Xvfuvde9+691737r3Xvfuvde9+691737r3Xvfuvde9+691737r3Xvfuvde9+691737r3X&#10;vfuvde9+691737r3Xvfuvde9+691737r3Xvfuvde9+691737r3Xvfuvde9+691737r3Xvfuvde9+&#10;691737r3Xvfuvde9+691737r3QW9m949L9K44ZbuLtzrPqrGNF5o67sXfW2Nl000ZYopp5dxVVOJ&#10;CzKyqEuWYaQCePZptmx71vcng7PaTXbekMTyEfboU0/Por3PfNl2WPxd4u4bVfWaVIx+WthX8uqs&#10;+4/5+38tHqMVdPj+3Nxdx5ijWUyYbpzYubzxlaNtKx0m5N0DDYKYuQdJiyzLYXZlBUmU9m9gvcvd&#10;6NJaJZofxXEqr+1E8SUfnH1F28e/ftrtNVju3vHH4beJm/Y7+HEa/KTqqvt//hUzTj7qi6D+J80l&#10;/J9juXt/sBIdP6li+62Psykkvf0s2jcItyovw/uVdn+6y2H3/dvtS3i/wSyMP+rXz+XUWbv96Ncp&#10;sO019HuJaftijU/9Xfl8+qs+3P8AhQV/Mv7RSrpcP2bsrprGVqNFPjuo+ucFQuImJOikz2+/4/l6&#10;Yji0tNkY5OLa7FryntH3ffbTayGmtZL1l4G4mY/tSLwoz9jIR8uot3f7wHuVugKw3MdmrcRbwqP2&#10;NL4sg+0OD8+qwu1/k98j+9pJH7n757f7SR3Dij332Juvc2MgsxZUo8VlqqWmgRSSVjhiVRc2Av7k&#10;/aeWOW9iFNlsLe1+cUMaMftZVDH7SSeoy3XmfmPfTXeb+4uvlLNI6j7FZioHyAA6Av2e9EX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T8ZlcnhK+myuGyNfiMnRuZKPI4ysqKCvpZGQxtJ&#10;TVlKySISrFSVYGxI+h9tyxRTxmKZQ6txDAEH7QcHpyKWWCQSwsUZeBUkEfYRkdG568/mHfOvqsU8&#10;exfl18hMRRUo00+Gqe09257bsI8Xh/b21uKqq8eDpsAftr8L/qVsEdx9vORN1qb/AGi0djxYQRq5&#10;8/jRVf8An/h6Fu3+4XPW1UFju92ijgpnkZB/tHZk/l0enrv/AIUG/wAzjYohizHa+yu0aaB7x03Y&#10;nVWyyTFoCiCav2LT4OrkW921yVDSXNi+kBQBdx+757Y31TDaSWpPnDPJ+2kplUfkKfLoc7d94D3M&#10;saCa7jugPKaCP9lYhEx/M1+fR7OvP+FS3e2OMA7Y+K/Um8gC33Ldebz3j1qXUqoUwJuSPdmkqdRI&#10;ZjqBAutixAm4/da2KSv7p3W4h9PGjjm/boMHQ62/70W+x0/e21QTevhSSQ/s1ifo9/Xf/CoH4jZs&#10;RQ9m9E9+bAq5X0mbbS7F7Cw1MugN5KmsqMnhKu19S/tY+Q/pNrE6QHuP3X+boKnbL+1uAPJ/FiY/&#10;YAkq/tcf5x3t33neUp6Dc7G6tyfNPClUfaS8bfsQ9Hz66/nofywOxjTU8PyUo9mZOptfGdi7F7E2&#10;gKa8fk/ynP1+LOIX8rxkTyP6FSwD3H2L9z9uqx20zKPxQywyV+xA/if8Y/y9DvbvfH2x3GijchCx&#10;/DNFNHT7WKeH/wAb/wAnR9euvlV8Y+3jSp1X8iOkOxp60Qmno9ldqbH3LkGeddUcEmOxNdLPHL9Q&#10;0MkaupBVlDAgALceVeZ9nqd1265tgvEyQSoMedWUAj5g06Hm3c08s7vQbVuNtcluAjnic58qKxIP&#10;yIr0Pfsg6P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kV2H2T191JtLLb97R3ttXrzZWCh8+X3VvLO&#10;43bmBoEIOhajJ5WSKIO5GmKMNrdrKisxA9rdu23cN3u0sNrge4nkwqRqzsfsVQTjzPADJ6RbhuW3&#10;7TaPf7pOlvDHlnkYIo+1mIGfIcTwHWt98zv+FKnR/WzZnZnw82VP3ru6nE1JF2bvCLJ7W6jx9apK&#10;fcYzEMIM5nVjdWVl042BwVkgq50POSHJn3at83IJe84ziwhOfBj0vcEejNmKKv8AzdYcGRT1jlzl&#10;95LY9t12XJ8BvphjxpNSW4Pqq4llp/zbU8Vdh1qifKn55fK/5o5pcp8he4dybxxlJWS1mE2PSyRb&#10;f6725I7N42wmyMIsNAkyI3h+9mhkq3QKJaiQi/vK7lXkPlPkuHwuXrNIWIo0p75n/wBNK1XoTnSC&#10;EB4KOsVOaee+a+c5/F5hvHmUGqxDshT/AEsS0QEDGoguRxY9I/4w/Ev5AfMXsam6v+PnXeY31uE/&#10;bT5qugRaPbGz8TUTeE57ee5qvTSY2jUhtLzyB5mHip45p2SJlnM/NvL/ACdtx3TmG4WCPIUHLyMB&#10;XRGg7nb5AUAyxC1IR8scp7/zhuI2zl+3aeTBYjCRqfxSOe1F+01JwoLUB3eP5cP8iHoP4enBdod4&#10;NhPkF8iKP7avpMjX455uruucpC4qI32HtvLRq1bWQSBTHm8rCJgyJLS0tA+sNhF7j+++/wDOHibX&#10;serb9uaoIB/XmXh+q6ntUjjFGaZIdpBSmbPtz7FbDyh4e6b5p3DcVoQSKwQtx/SRh3MDwkcVwCix&#10;mtb6fcC9Tx1737r3Xvfuvde9+691737r3Xvfuvde9+691737r3Xvfuvde9+691737r3Xvfuvde9+&#10;691737r3Xvfuvde9+691737r3Xvfuvde9+691737r3Xvfuvde9+691737r3Xvfuvde9+691737r3&#10;Xvfuvde9+691737r3Xvfuvde9+691737r3Xvfuvde9+691737r3X/9Tf49+691737r3Xvfuvde9+&#10;691737r3Xvfuvde9+691737r3Xvfuvde9+691737r3Xvfuvde9+691737r3Xvfuvde9+691737r3&#10;Xvfuvde9+691737r3Xvfuvde9+691737r3Xvfuvde9+691737r3Xvfuvde9+690Ena/fnR3ROKOb&#10;7p7g6z6oxhgkqYarsLe+3NoisjjJXTjos5UwvUyMylI4qdXd3siKzkD2b7TsG+b9L4Gy2c121aEQ&#10;xPJT7dIIUeZJoAMnHRTuu/bHsUXj71eQ2i0rWWRI6/ZqIJPkAKknAz1UX3Z/wod/lydUfd0e0d29&#10;g985mm1xCj6r2LXU+KFWOESXcnYb4KkkhvYtUUDVS2/QHI0+5c2T7vHuPu1HvIYrBD5zygtT/SQi&#10;Vgfk2n5049RJvX3hfbraqpaSy37jygiIWv8Ap5jEpHzXV8q9VCd2f8Kje5sz93Q/Hv419fbCpzrh&#10;ptwdqblznY2VeJuBWxYPba7fpaWYA+mOWprIwRdvIDp9y/sn3XNmhpJzDuUtweJSBFhX7NT+KzD5&#10;gIfs49RFvX3oN5mqnL+2xW44B53aZvt0p4SqfkS4+3qobuj+cF/Mf71eqi3T8qOxNsYmp8kYwPU9&#10;TRdQ42KklBWSgkm65hx1ZVQsCVda6rnZ1JV2ZePcvbL7P+2+xAG12qGVx+KcG4avr+sXVT/pVWnE&#10;dRHvXu97jb6SLrdZokP4YCLdaen6IRmH+mZq+fVcuXzOX3Bk6zNZ/K5LN5jIzGoyGWy9dVZLJ11Q&#10;QFM9ZX1rPLK5AALO5PH19yNDDDbxLDboERcBVAVQPQAUA/LqOpppriVprhy7tksxLMT6kmpP59Nv&#10;t3pr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ofut/lb8n+nRTp1R8ie7+uYKVY0iotl9p7325jfFE2pK&#10;eXGYqtip5Ir/AFikiZD+VPsP7lypyvvNTu23W1yT5yQRO326mUkH5g16P9t5q5n2eg2rcbm2A8o5&#10;5EH2aVYAj5EU6P8Adb/z2/5nvXPgg/2Yj+/mMguf4X2RsHr/AHR5mP8Aanz38Ngy7W/A/iVv8PYA&#10;3L2J9sNxq37u8Bj+KGWVKfYmsx/8Y6H22++nudt1F/ePjqPwzRRP+1tAk/430f3rf/hUV8n8MaeP&#10;tf469Ib/AIIWjWWXZeU3v1nkqqJVs5lqcrU7lp1lY8l46RUH4i9gDcvuu8rzVO07jc25P+/FimUf&#10;kqwmn2sT8+h9tv3n+Z4aDddutrgD/fbSQk/mzTCv2LT5dH963/4VFfGDMinj7X+Ovd+wJ5ljWWXZ&#10;eU2R2ZjaWVms5lqcrU7aqGiUcl46RnP4i9gDcvuu80Q1O07jbXAH+/FlhY/kqzCv2sB8+h9tv3n+&#10;WJqDdduubcn/AH20cwH5s0Jp9i1+XVgXWf8APV/lidlmCnX5Ex7Cyk7W/hfZmx99bSEI0lg0+flx&#10;8uHUcEf8XK97C3IvH+5+xXudtlWO3fUKPxQyxSV+xNYk/wCMdD/bPfP2y3KijcfAY/hmilj/AGvo&#10;Mf8AxvqwLrT5Q/GruY0ydSfIHpbsyeqEBho9i9n7K3TkNdQpaKCXG4atmnjlNiDDJGrqwKsoZSBH&#10;258r8y7NU7vt9zbAVzLBIgx51ZQCPmDTof7bzPy3vNBtO4W1yTTEU0bnPlRWJB+RFeh19kXR7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RfvkJ8qvjr8VNqnePy&#10;E7e2X1dhpI55MdFuHKL/AB7PvTRmSam2vtWhE2Tyk6gEmDH0kz/krb2IOXuVOYua7r6Pl6zkunFK&#10;6F7ErwLuaIg+bso6D/MHNXLvKtr9ZzBdx2qZprbuenEIgq7n5IpPWsh8wv8AhThBH/E9o/CPqdqh&#10;wZaVe4e6qUxwHTKYnq9r9ZYeo1urqPLS1WWyMbAkCfG8FfeTnJ33Y2Om753u6ef09sc/Y8zCnyZY&#10;0P8ARl8+sZ+b/vMqNVpyTaV8vqLkY+1IVNfmrSOP6Ufl1rA/Ib5VfIj5XbsG9fkL25vHtHOQtP8A&#10;w1NwZHTgtvxVL656Ta21sesGMxUDkBnhx9JCjH1Mpbn3k9y9yry7ypafRcvWkdqhpq0DuenAu5q7&#10;n5uzHrGPmHmrmHmu7+t5hu5LpxWms9qV4hEFEQfJFA6ASnp6irqIKSkgmqqqqmip6amp4nmqKiom&#10;cRwwQQxgs7uxCqqgkkgAX9n7MqKXc0AyScAAeZ6IVVnYIgqTgAZJJ4ADrZE/l2f8J5+5u+jg+0vm&#10;C+f6C6jnamyNB1ylPFS91b5oGXWErqDIK67WpXNgzZKnkr2AZRQwK8VV7xv9xPvDbNsHibVyfo3C&#10;7FQZq1toj8iP7dh/QIj4HWxBTrI728+75vO/aN05v12FoaEQ0pcyj5g/2Cn+mDJxGhahutz3oT48&#10;dLfGDrrFdU9D9ebe642Pif3ExWDpmFRkq941jnzO4MvVNJWZKvlCqJq6unlncKql9KqBhhv/ADFv&#10;XNG4vuu/XD3M7/iY4UeSoooqKPJVAUemT1mXsPL2y8sbcm1bFbpbQJ+FRknzZ2NWdj5sxLH1wOho&#10;9kvRz1737r3Xvfuvde9+691737r3Xvfuvde9+691737r3Xvfuvde9+691737r3Xvfuvde9+69173&#10;7r3Xvfuvde9+691737r3Xvfuvde9+691737r3Xvfuvde9+691737r3Xvfuvde9+691737r3Xvfuv&#10;de9+691737r3Xvfuvde9+691737r3Xvfuvde9+691737r3Xvfuvdf//V3+Pfuvde9+691737r3Xv&#10;fuvde9+691737r3Xvfuvde9+691737r3Xvfuvde9+691737r3Xvfuvde9+691737r3Xvfuvde9+6&#10;91737r3Xvfuvde9+691737r3Xvfuvde9+691737r3TZmc3htuYquzu4cvjMDhMZA1Vksxma+lxeK&#10;x9Khs9TXZCueOGGMXF3kcAf19uwwTXMqwW6NI7GiqoLMT6ACpJ+zpqaeG2iae4dY0UVLMQqgepJo&#10;APt6q676/nW/y3+gPvaPLfIXCdl7jovKo2v0jRVXaFZUSw6llp03Fgf9+/DIrLoMdXmYSGP0sGIl&#10;HYfZT3I5g0vFtzW0bfjuSIAK+ehv1SPmsZ6jDfven252DUku4LcyD8FsDOTTy1r+kD5UaQdUrd7/&#10;APCpSsY1uP8AjJ8X6aEDX/Dd3977nlqS/rIj+9656/ki0+kBm8e6W5Okfp1NNWw/dbQaZOZ90J9Y&#10;7VKfsmlB/nB/sQvvv3oX7o+WdrA9JLp6/thiI/lP/n6pf71/nR/zIe/BWUeb+R25evcBVq0f92+l&#10;qej6qpIIXYmSnGd2ssWbmjceh0qsrKCvpPBYGaNi9l/bfYKPBtqXEg/Hckzk/PS9Ywf9LGM56hnf&#10;fef3H36qTbi9vGfwWwEAHy1JSQj/AEznGOqxs3nc3ubK12e3JmMruDOZOb7jJZnN5CryuVyFRpCe&#10;euyNe8k0r6VA1SOTYAX49ybBBBbRLBbIsca4CqAqgegAoB+XUZzzz3MrT3LtI7ZLMSzE+pJqT+fT&#10;V7e6Z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oyfWfzJ+WnTRgXqv5L967CpadtS4vbXae9MbgpfSVC1e34qz7KdRe4SanZQbMB&#10;cAgNbnybylvNf3rtlrcE/ieCMt+T6dQ/IjoSbZzjzZs1P3VuV1AB+FJ5Av5pq0n8werBes/5+v8A&#10;M565Wnp63u3B9mY6mEKxY/szrfZOWYrEApFRnMBSYzKzFwLO02QZjyQQxJ9x9ufsF7Y7jVksWtWP&#10;nDNIv7FdnjH5IP2dSBtvv17m7cAr3q3Kjymhjb9rIqOfzc9WF9Zf8Klu7cYaePuP4sdW70S6pVVX&#10;W29d19ayhCqqZ4qTc0O6lZlOp/GZVDcLqT9XuPNz+61sktTs26zw+gmjjm/KqGD7K0NONDw6kLbP&#10;vRb3FQbxtcE3qYZJIfzo4n/ZUV4VHHqwjrL/AIU4fCrcwp6bsvqvvvq7ISqpnq6XD7S35timOpVZ&#10;WyWLylLknIuWGnDWKqeQ2lWj7c/ux862tW2y6tbpRwBaSJz+TIyf9VOpA2z7zPJdzRdytbq1Y8SF&#10;jlQfmrq//VPqwzrP+cp/LN7V8KYH5a9d7fqZXgikpuzINy9TfbTT8COau7JocXSEKeJJo6h4l+pk&#10;tz7jzc/Zr3M2qpuNomkArmEpPUD0ELO32AgH5dSFtnvH7abrQQbtDGTTEweChPqZlRftIJHz6P8A&#10;bH7Q6z7OoWyfWvYmxewsagDNkNj7twG7KFVJsGarwFRURgE8XLe4/vtr3Pa38LcraW3b0ljeM/sc&#10;A9D6x3TbNzTxdtuIrhfWKRJB+1SR0uvaHpd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Vh/LH+cD8DviCuUxW9u4cfv8A&#10;7DxqzI3VfTn2nYG8krYR6sfmJ6CdMTh5xdSYczk6SQqQyI49yfyn7P8APnN5WWyszb27f6PcVijo&#10;fNQQZJB840cVwSOoy5r93uROUdUV7eC4uF/0C3pLJX0YgiOM/KR0NMgHrWF+XH/Ckb5Wdv8A8W2x&#10;8ads4H40bKqfLSxbjvS787draQ3hkl/j+Xp1xWM88fq0UOKeppmP7OQZlWT3k9yj927lTZ9F1zLK&#10;25zjOjMVuDx+BT4j0PmzhWHGPNOsZObfvH81bvrteWol22A414luCP8ATMPDSo8lQsp4SYr1r677&#10;7B352jujJ727K3nunsDeOamaoy26d55/Kbl3BkZmcyF6zL5iWaeTliQGcgX4A95BWG32G12q2O2w&#10;pbwoKKkaKiD7FUAD9nWP99uF/ul017uUz3Ez5Z5HZ3P2sxJP7ekh7WdI+j9/CP8Alq/Kr57biFH0&#10;xsk0GxKCtSk3P3DvT7zBdabcb6z0/wDGRDLJka1Ba+OxUFTULqRpUiibygAc7+5XKvIVvr3qfVOw&#10;qlvHRpn9DpqAi/03KqaEAkinQ+5J9tuaufLjRs0GmBTR7iSqwp6jVQl2/oIGYVFQAa9bwH8vv+TT&#10;8WPgfDi94R41e5+/oI0kqO4994qiaTb9YV0yL1ltUmenwMdrqKpZZ8gwaRXrTC4gTCD3B95eaufG&#10;azLfRbeeFvEx7x/w58GU/wBGixigITUNRzb9v/ZzlbkQLeBfrb8cbiVR2H/hKZEQ/pVaQ1IL6TpF&#10;unuIupb697917r3v3Xuve/de697917r3v3Xuve/de697917r3v3Xuve/de697917r3v3Xuve/de6&#10;97917r3v3Xuve/de697917r3v3Xuve/de697917r3v3Xuve/de697917r3v3Xuve/de697917r3v&#10;3Xuve/de697917r3v3Xuve/de697917r3v3Xuve/de697917r3v3Xuve/de697917r//1t/j37r3&#10;Xvfuvde9+691737r3Xvfuvde9+691737r3Xvfuvde9+691737r3Xvfuvde9+691737r3Xvfuvde9&#10;+691737r3Xvfuvde9+691737r3Xvfuvde9+690E/bXe/SnQuBfc/dfbHXnVWBWKSWPI7+3dg9rxV&#10;fjIUxY6PLTxPVSlmVEhpleR2KqqliATbadh3vfp/pdktJruT0ijZ6fbpBCj1JoAMk06Kt233Zdhg&#10;+q3q7itY/WWRUr9mogsfkKknAFeqTvkJ/wAKQPgj1Sa/F9R0XY3yO3DTApTT7Uwcmx9iSVKr+5BV&#10;7r32lNXBQ3pE1Fg6uNuWRmWzGbOXvu3897rpl3dodtjPESN4stPURxVX8mlQjzAPUK8wfeN5F2rV&#10;FtCzbjIOBjXwoq+hklo35rE4PlUdUbfIH/hSd84uzTV43pjb/WfxywEyyLT1eGxC9kb9jSZSjx1O&#10;5t8RvimAFvG9Nt2nkVrt5D6Qk5cv/ds5H2ykm9STblIOIZvBi/JIiH+2szA+nGsH8wfeQ533Osez&#10;Rw7dGeBVfGl/N5QU+ykSkevClKPcnyX+QvyHyRyvefdfZ/a9Us5qaaLfO9M9uDG42Qljpw2Grp2o&#10;6KMa30xUcEaLqOlRc+5r2blnl7l2PwtisoLQUofCjRCf9MwGpj82JPULbzzLzBzDJ4u+Xs12a1Hi&#10;yM4H+lUnSo+SgDoEPZ50R9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PxmVyeEr6bK4bI1+IydG5ko8jjKyooK+lkZDG0lNWUrJIhKsVJVgbEj6H23LFFPGYplDq3&#10;EMAQftBwenIpZYJBLCxRl4FSQR9hGR0dLrL+Zb8/unzAuxPl53vR0dKiR0uH3Bv3L7629SxxuHWO&#10;l23vt8lQRrcchKYAjg3BI9gvc/bTkDeK/X7RakniyRLE5+14tDn8z0NNs9yuftooLHd7oAcFeVpU&#10;H2JLrQfkOrDus/8AhR//ADHNkeGPd9d0v3JCHgFTLvvrKLB18sKemo+3n6rrNuwRySC5DtSuqtY+&#10;MqChjvc/u4e3F9U2a3Nmc08KbUPlUTrMSB/pgSPOuepC2z7xvuLY0F41veDFfFh0mnnQwNCAT66S&#10;AfLy6sQ6y/4VPUrGlpO5fiFPEPKfvdwdZdpx1BEJXgUu0N1YmL1KR9XzlmB+i6fVHm5/dYbL7NvA&#10;Pok0FP2yJIf+rX+xIW2fekXCbztBHq8M9f2RvGP+rvVh3WP/AAo0/lu77FKm7M92701PNGTUf6Qe&#10;sMhmKSmqFbQYvueq59yMysfVHIYl9NjII2uojvc/u5e5FhU2kdvegcPCnCkj7JxD+Yrx4V49SFtn&#10;3ivbi+oLuS4syePiwlgD9sBm/I04cacOrD+s/wCY38Du3/CmwPlv0Lla2oSCSnw2T7F2/tTcUy1H&#10;EYi21u6WgyDEEhXUU10YqrhWYAx5uftxz5s9TuG0XSKK1ZYXkQU/pxhk+zuz5dSFtnuLyJu9BYbt&#10;auxpRWmSNzX+hIVf7cY8+jlUdZR5CmhraCqpq6jqUElPV0c8VTTTxk2DwzwlkYf4qSPYMdHjYpIC&#10;rDiCKEfkehkjpIoeMhlPAg1B+wjqT7r1b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CL&#10;uTv7pH487Yk3l3l2tsLqnbarN4Mlvjc2LwAyM0ERmeiwtJXSLPX1RUeikoopZnPCRsSB7N9m2De+&#10;Ybr6LY7SW7lxVYkZ6A+bECir6sxCjzPRRvG/7Jy9bfWb5dxWseaGV1StPJQTVm9FUFj5DrXt+U//&#10;AApm+Omwf4jt74q9a7n76z8euGm3xu8VvWvWkbnUqVtHj6+F9wZBVKjVTz0GN1BrrUXBHvITlb7s&#10;3Md/puOarlLCM5MUdJpvsJB8JPtDyU/h6x+5p+8ty7YarflW2e/kGBLJWGH7QCPFf7Csf+m61qfl&#10;b/Nw+d/zATIYjsbujJ7S2DkRUwz9W9RrUddbEmoqtDFUYzLwYuZ8jmKVla3gzuSrVHBFjz7yV5U9&#10;o+Q+Tys23WSzXC0pPcUmlBHBlLDRG3ziROsbOavdrnvm8NDuN60Vu1awQVhioeKsFOuRflK79Vq+&#10;5L6jbr3v3XuhQ6e6U7a+QO+sT1n0r17unszfebcig25tPFVGTrRChAnyFfJGBFSUcAOuprauSOnh&#10;S7yyIgLAr3je9p5fsH3PerhLaBOLyMFFfIDzZj5KoLMcAE9Gmz7Lu2/3ybZstu9zO/BI1LGnmT5K&#10;o82YhVGSQOtun+X9/wAJu9p7ROD7O+eOZo99biRKXJUfQGzMlUpsrDVav9xHB2DvSiaOfMSINKzY&#10;/GeGjEisrVeQp3scRfcD7yN3d+JtnIaGCPIN3IB4jDhWKM1EYPk76noQdEbDrLbkD7uNpaaNz57c&#10;TyYItYyfDU8aSyChkI80TSlQRrkU9bSu1NpbV2HtvDbO2RtvA7P2ltyghxe39sbYxNBgdv4TG04t&#10;BQYnD4uOKnp4U/sxxRqo/p7xau7u6v7l7y+laaaQlnd2LOzHiWZiST8yesorS0tbC2SzsY1hhjAV&#10;ERQqKBwCqoAA+QHSh9p+lHXvfuvde9+691737r3Xvfuvde9+691737r3Xvfuvde9+691737r3Xvf&#10;uvde9+691737r3Xvfuvde9+691737r3Xvfuvde9+691737r3Xvfuvde9+691737r3Xvfuvde9+69&#10;1737r3Xvfuvde9+691737r3Xvfuvde9+691737r3Xvfuvde9+691737r3Xvfuvde9+691737r3Xv&#10;fuvde9+691//19/j37r3Xvfuvde9+691737r3Xvfuvde9+691737r3Xvfuvde9+691737r3Xvfuv&#10;de9+691737r3Xvfuvde9+691737r3Xvfuvde9+690AXefyn+OPxnxAzXfndnXHVVLJCZ6Ol3dujG&#10;4/OZZF1ErgdtB2yOQeysfHQ0sr2VjpsDY/2LlXmPmabwNgsprsjBMaMVX/TPTQn2swHRDvnNPLnL&#10;UPjb9ew2o4gSOAzf6VPjf7FUnqij5Gf8KZvifsGOsxfxz637B+QOdRJlpc/mo26m69LsuinqI6rP&#10;U9Vnp9DXeSnkwVNqUBVnUsWSduXPuzc2bgVl5juYtvj80X9eb5iilYh6AiVqcdJpmC+YvvLcqWAa&#10;Ll22l3CTydv0IvkasGlPqQYlrw1CuKEfkV/P5/mJ98LkcXt3sLB/H7alczxjDdJYT+BZtaUALCH7&#10;AzsuQzsU4A1PNjq6kDMSRGq6UWe+XfYH272HTLcW7bhKv4rltS18/wBJQkRHoHV6DzJz1A3MXv37&#10;h77qit7hdvib8NsulqeX6rF5QfUoyVPkBgU77u3nvDsDPVu6d+bs3Lvbc+SKtkdx7uzuU3Jnq9kG&#10;lGrcvmZZqiUgcAvIbe5htLKz2+BbWwiSCJeCRqqKPsVQAPyHUP3d7ebhO11fyvPK3F5GZ2P2sxJP&#10;5npNe1XSbr3v3Xuve/de697917r3v3Xuve/de697917r3v3Xuve/de697917r3v3Xuve/de69791&#10;7r3v3Xuve/de697917r3v3Xuve/de697917p7wW2tx7orFx+2cBm9xV7PDGtDgsVXZesaSplEFOi&#10;02PjkcmRyEQabsxsLn2xPc21qniXMixrnLMFGMnJIGBx6fgtrm6fw7aNpG9FUsc4GACcnox+0vgr&#10;8199+F9n/Eb5Lbhp51jdK/G9IdkzYoJNE00Ek2WONFNGsiqxjaSUBrWUk2HsN3fPXJNhUXm72cZH&#10;kbmHVjj269Rp50GOhHacjc631DZ7ReSA+YtptOeHdo0ivlU56MltX+TJ/M83kIGxHxC7AoxUiJo/&#10;71ZnYOxComg+5TzrvfL44xELwwlClW9DWf0+w3d+8/thZVE27xGn++1ll86Y8KN6/lxGRjoSWvs1&#10;7m3lPB2iUV/jaKLyrnxZEp+fA449GL2t/wAJ3f5m24PB/Fuves9jeUU5k/vT27tCr+1M8RklWf8A&#10;uTJmLmE+iTx6wWP7Zdbt7Dl194j2yt6+DcTT0r8FvIK09PEEfHiK0+dD0IrX7vPuZcU8W3hgrT47&#10;iM0r6+GZOHA0r8qjow22v+EwXzZrxFLunuf4x7cilFM7Q47cHZ+48hTrI3+VR1EDbXoqfyRrbSIq&#10;p1c3GtR6iHrn7z/JMdRa2V7IRXikCA+lD47Gh+agj0PQgtvux86yUN1e2UYNODzOR61HgKKj5MQf&#10;Xz6Hzbv/AAlb35UiL+9nzN2jhCRN5ht3pTM7oEbK1qcRHJblw+sMLFyQuk8AP9fZBc/eosFr9Jss&#10;j+mu5VPt+GGT/LX5dH9v91q/an1e8xp/pLZn+z4po/8AY+fQ6bf/AOEsXUlMoG6fl32NmWtSajt/&#10;q/bO2lLID98QuRymWIEht4hc+Ox1GW/BFcfen3Zv9xdohTj8c7v9nBI+Hn6/Lo8t/ut7So/xrd5n&#10;4fBCifbxeTj5enz6G7A/8JhPg1RGOXP9wfKXOyx1Ql8NLuvqzC4+elCrakqYF2jUVBJYPqkiqoyQ&#10;QAFKlmJJ/vPc8vi3s7GMEecc7EH1B+oA/IqejuD7snI6ZuLy9kIPk8Cgj0I+nJ/MMP8AL0MGC/4T&#10;j/y2MT4fv8J3RujxVPnf+O9q1NP9xFx/kc392qLHWj4PMemTk+v6WJ5/vHe5M1fDe2iqKdsANPmN&#10;bPn7aj5dHEH3dPbeKniJcS0Ne6civy7FTH2UPz6FnD/yDv5VeLjAqPjZX52Zan7hKrMd097eRFCq&#10;FpjT4rctLTvGCpa0kLElmDMVsoKJvfz3VlPbuQQUpRba1/bVoWNfsI/b0aw+wvtZEO7bTIa1q1zd&#10;fsosyin2g/s6FXFfyav5Y2GaZqT4g9czGoCK/wDFclvbOqojJK+FM3lagRnk6jGFLcXvYWK5feX3&#10;OmoH3iYU/hWJf26YxX8+jWL2c9soalNohNf4jI37NTmn5dCJjf5XX8uvFR0kdL8LvjrKtEY2hOS6&#10;y25mZHMT+Rfu5cvDO1QCf1CcuGHDXHHstl90fcWUktvV4NXHTM6/s0kU/KnRjH7X+3cQAXZbQ6eF&#10;YUb9uoGv516EHH/Ar4MYiqSuxXwv+J2MrYldY6zH/HTp+iqo1kQxyKlRTYdXAZSVYA8jg+y+Tn3n&#10;qZdEu9X7KfI3lwR+wydGEfIfI8L+JFs1irDzFpbg/tEfSzxnxQ+LWFqDWYf419A4mrMTQmqxnTnX&#10;dBUGFyGeIz0uORtJKglb2Nh/T2jl5s5pnXRNud2440a4mI/YX6WR8qcrwtrh221Q+ot4Qf2hOlLT&#10;9B9FUdRBV0nS3U1LVUs0VRTVNP1zs+Cop6iBxJDPBNHRhkdGAZWUgggEG/tK2/766lHvZyCKEGaQ&#10;gg8QRq4dKV2HYkYOllACMgiGMEEeY7elV/o92D/zw+0P/Qawv/Xj2l/eF/8A7/k/3tv8/Sr932H+&#10;+I/94X/N17/R7sH/AJ4faH/oNYX/AK8e/fvC/wD9/wAn+9t/n69+77D/AHxH/vC/5uvf6Pdg/wDP&#10;D7Q/9BrC/wDXj3794X/+/wCT/e2/z9e/d9h/viP/AHhf83Xv9Huwf+eH2h/6DWF/68e/fvC//wB/&#10;yf723+fr37vsP98R/wC8L/m69/o92D/zw+0P/Qawv/Xj3794X/8Av+T/AHtv8/Xv3fYf74j/AN4X&#10;/N0w5TpTprOVCVea6k6yzFVHCtPHU5TYW1chUJTo7SJAk1XSOwQM7sFBsCxNrk+34t73mBdEF3Mg&#10;JrRZXAr60DcemJdl2adtc1pC54VaJCaemV6SuV+LXxkz3g/jnxz6IzP2vl+1/ivUXX+R+28+nz+D&#10;7zHvo16E16bX0i/0HtXFzTzPBXwNyukrx03EorThWj9JZeV+WZ6ePt1q9OGq3iNK8aVTpFZT4IfB&#10;7OVCVea+GvxTy9VHCtPHU5T48dRZCoSnR2kSBJqvDuwQM7sFBsCxNrk+1sXPnPEC6Id5vkHGi3dw&#10;BX1xJ0il5F5InbXNs1i54Va0tyaelTH0GWW/lZfy581DLBWfDD4+wpNN53bE9eYbAzBwxfTFUYNK&#10;aREuf82jBLcabAD2Zxe6fuNCwZN6uzTHdMzj9jVB+3j0WS+1vt1MCH2a0Fc9sSr/ADWhH2DHQWZ7&#10;+Sh/K63J93/EPiPtCn+98Hm/gO8O09q6Pt9Hj+0/uvnqPwX8a+TwaNd216tb6jW397PdG2p4e7yH&#10;TX444H4+uuJq8cVrTy4Dorn9lvbC5r4m0RjVT4ZJ04emiVacM0pXz4noGtwf8J7v5XuZaU47p7e2&#10;0hJNHKi7f7j7LqVgRI9DU8X96sjkyUc+ti5Z7/pZV9Ps5t/vCe6ENPEvI5v9Pbwivz/TRP5Y+XRN&#10;cfd+9sJq+HZyRf6S4mNPl3u/88/PoBdy/wDCZP4DZdZJMF2F8ndp1GiQQJRb668yuOWR5NaNUU2a&#10;2pNUOEHoVUq4yRyxJ5J9bfeb5+hoJ7eylHnWKZT+RWcAV/0p6Ibn7s/IU1TBcXsR8qSxMPzDQEn/&#10;AHodF33X/wAJYupqwzf3H+XnYm3Q3n+3G6+rttbyMWpwabzHEZXA+TQuoPpCayQRotYiK0+9PuyU&#10;+u2iGThXw53j+2mqOWny40+fQeuvut7S9fod3mj401wJJ9ldLxV+fCvy6LJvD/hLP3hRNMNgfK7q&#10;ncyK7inbeGw937HaWMTMsbTJhancIQmMIxVWcBiVBIUOwns/vTbG4H7w2meL18OWOX/jwhrn7PX5&#10;dBm8+65viE/QbrBL6eJFJF+3SZaY+30+fRUN6f8ACbv+Y/tbX/A4eiOyNOnT/cvtGqofJq8V9H+k&#10;TFYD6eR76rf5p7XvF5BXZfeR9uLr+3N1bf8ANSAH1/3zJL6fzHzoFL37uPuNa/2Atbn/AJpzken+&#10;/Ui9f5H5VJ7vf+Tj/M26/Mgz3w/7Mr/Eqs39yKnaPZgIdUYeM9cZPKhz+4twlyCGBsUfSMbH3j9s&#10;tw/sN4hWv+/RJD6/7+SP0/weo6CF77Pe5m318faJmp/vsxzf9WXk9f8AVQ9E13z8cfkN1gZh2V0P&#10;3N14aZWaoG+er977SNOqqzs0wz9DT6AAjklrcK39D7GVjzHy9ulP3Zf29xXh4U8Ulfs0MfXoG33L&#10;nMO2V/eVhcW9OPiwSx0+3Wo9OgZ9nXRN1737r3Xvfuvde9+691737r3Xvfuvde9+691737r3Xvfu&#10;vde9+691737r3Xvfuvde9+691737r3Xvfuvde9+691737r3Xvfuvde9+691737r3Xvfuvde9+691&#10;737r3Xvfuvde9+691737r3Xvfuvde9+691737r3Xvfuvde9+691737r3Xvfuvde9+691737r3Xvf&#10;uvde9+691737r3Xvfuvde9+691737r3Xvfuvde9+691737r3Xvfuvde9+691737r3Xvfuvde9+69&#10;1737r3Qj9e9x9u9SVgyPVPanY/WWQFSlYK7r3fG59l1grI1CR1YqduVVM/kUAASatQAFjx7Ldw2b&#10;aN3Tw91tYbpaUpLEkgp6UdWFPl0ZbfvG77S/ibVdTWzVrWKV4zX1qjA1+fVgvWH86n+Zr1T9rDif&#10;lRvDdePp9Ykx3Z+H2n2d94j86KrMb1oKzJizWYNFXo4tp1aCymPt09lfbLdambao4mPnA0kNPsWN&#10;1T9qkfn1IG2e9HuZtVBFukkqjymWOav2tIrP+xgfy6sR6y/4U+/Lzbxgp+1OkeiOyqGFEV6nb8e8&#10;+udw1bBwZJKrIfxDM0GorcDw4qMA82NrGO9z+7ByhcVbar66tmPk/hzIPsGiNv2yHqQts+85zdb0&#10;XdbK1uVHmniQuftOuRf2IOrDus/+FRvxszPhj7d+NndHX00rwRvLsTP7L7SoKYyemaaonzUm1ZzH&#10;GeSYqV3K3KxlrIY83P7rnMsNTtG5W1wBX+1SSAn0oFE4qfmwFfPz6kPbPvQctzUG77bcW5NP7J45&#10;wPtLGA0HyUmnl5dWIdZfz0v5YnZppaaP5GQbCy1VKY/4T2bsjfWzxTjTqWWq3FU4+TCop5FzlLgj&#10;1AXW8d7n7F+522VY7cbhB+KGWKSv2IHEh/3j/L1IW2e+XtludFG4iBz+GaOWOn2uUMf/ABvqwzrT&#10;5H/HvudKd+oe9OoO0DVQtPBFsDsjZ+7qlo0OmUtSYKsnlVo29MqOgZGurgMCPcebny3zDspI3exu&#10;LWhofFhkjH7WUDPl68R1IW28x8v7yAdovre6rkeFNHIf2KxOPP08+ho9kvRz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0nd17v2lsPAZHde+d0bd2&#10;ZtbDwPVZfcu683jdu4DF0salnqcjmMvLDTwRqASXlkUAfn2otLO7v7hbSxieaVzRUjVndj6BVBJP&#10;2DpPd3lpYW7Xd9KkMSCrPIyoij1LMQAPtPVK/wAmP+FBn8v/AKHFbiNh7n3F8k95UxngXGdRY1f7&#10;o09XEwCfxHsbchpMdJTuL6ajCjJfQXQA3E1cs/d89wN+0zX8SbbCaHVcN+oR8oU1OCPSTwvt6hfm&#10;X7wHIGxaobCV9ymFRptx+mD85n0oQfWPxPs614Pk9/wo0+b3dAyOE6Ypdo/GPZ9WJIY32jTR7y7H&#10;kpZGYNHVb83RB4IW0FQs2LxFFMhBKy8i2RHLH3cuSNl0z70ZNzmGf1D4cNflEhqfseR1PmOseuZ/&#10;vFc7bzqg2YR7ZCcfpjxJqfOVxQfakaMPXqivfvY3YPam5a3efZ2+d39i7vyP/A/dO+dyZndm4awC&#10;RpQtTmc7NPUOoZ3YK0hALGw5PudLDbtv2q2Wy2yCO2hXgkSLGg+xVAA4enUG3+47huty15uc8lxM&#10;3F5XaRz9rMSTx9ekb7W9Iuve/de6m43G5HM5CixGHx9blcrk6qChxuMxtLPXZDIVtVIIaajoqKlV&#10;5JZZHISOONSzEgAEn23JLHDG00zBEUEliQAAMkknAA8yenI4pJpFhhUu7EAKASSTgAAZJPkB1sb/&#10;AAL/AOE6vffeq4XsP5a5PJ/HTq+qEFdDsampqSp7v3PQyBj4pcbXrJSbZVhpYSZSGoqxYq+OQMso&#10;xy59+8VsGxa9u5SVdxuhUeKSRbIftFGm+xCqeYkPDrIrkP7vG/b7o3Dmxm261NCIgAblx9hqsP2u&#10;GfyMY49bjXxl+Ivx2+H2xo+v/j11ht7r/DulMczkaOBq3dO662miES5Pd2668yV+RnPJU1E7JHcp&#10;CkcdkGHPM3N3MXOF8dw5hunuHzpBNEjB/DHGKKg+wVPFiTnrMLlnlHl3lCxG38vWqW6Y1ECryEfi&#10;kc1Zz9poOAAGOjI+w30JOve/de697917r3v3Xuve/de697917r3v3Xuve/de697917r3v3Xuve/d&#10;e697917r3v3Xuve/de697917r3v3Xuve/de697917r3v3Xuve/de697917r3v3Xuve/de697917r&#10;3v3Xuve/de697917r3v3Xuve/de697917r3v3Xuve/de697917r3v3Xuve/de697917r3v3Xuve/&#10;de697917r3v3Xuve/de6/9Df49+691737r3Xvfuvde9+691737r3Xvfuvde9+691737r3Xvfuvde&#10;9+691737r3Xvfuvde9+691737r3XvfuvdBP293v0v0DtqTeHdvamwuq9txq5TK763RiNuQ1ciEA0&#10;2MjyMqSVc5LKqQUySSMSAqkkD2bbRsO9b/ciz2S1lupf4YkZyPm1AQo+bUA9eird992bYLY3m93U&#10;VrH/ABSuqA/JakFj8lqT6dUM/Jf/AIUsfELrI5DC/HnZW+vkfuKASR0+dkhm6u60M2koGXM7mppc&#10;3OY35ZEwCRyL/m6mxDCeeWfu1c37npm5hni22M8V/t5v95RhGKj1lJB4r1BHMv3k+Uds1Q8vQy7j&#10;IODf2EP+9ODIaHyEQB8m618vkh/Pw/mI9/mvxmB7Ixnx82jVs6Jgei8XJtrMCAKY4Wl7CystbuBJ&#10;wpJeSgyNJGznUIVARUyD5b9hPbvl/TLPbNuEw/HdNrWvn+ioWIj0DI5AxU5rj9zH78+4e/6ooLld&#10;vhP4bZdDU8v1WLSg+pV0BOaDFKdNw7j3Du7NZHcm689mdz7iy8/3WWz+4cpXZrNZSqKCM1ORyuSe&#10;WeeTSqrrlkY2AF7D3MVvbW9pCttaRrFGgoqIoVVHoFAAA+wdQ/cXNxdzNc3cjSyOaszsWZj6liSS&#10;ftPTN7f6Y697917r3v3Xuve/de697917r3v3Xuve/de697917r3v3Xuve/de697917r3v3Xuve/d&#10;e697917pb7N6z7I7FqRR9fdf7331VmUwil2btTPbnqTMpjVohBhKedtQM0QK2v60/wBUt0N5ue27&#10;cuvcLiKBeNZJFQefmxHof2H06XWe2bluLaNvt5JzwpHGzny8lB9R+0evRyNjfyq/5jPYghbbvw27&#10;3pY6hDJDLvDZdZ1zA8YR5BIJ+wji00sEJQlrNdNN9aagbfe6vtzt1fqd5tTTj4cgmPl5Q6z5/ln0&#10;PQxsfaz3F3Cht9muhX/fkZhH7ZdHp+ePUdHL2R/wnb/mabraFc9sHrDrMSkB33v27tSvWmBLDVMO&#10;t23ASBpH+bDH1Lx+rSDL77xPtlaV8C4nuqf76t5BX/nN4X86dDKy+7z7l3dPHt4bav8Avy4Q0+3w&#10;fF/lXj0cPZP/AAls+Rlf4f8ASN8nulNq6tPn/uTtvfW//H/qvD/HYdta7fjVov8A4ewfe/ek5cjr&#10;+7druZfTxHii/wCOman8+hfZfde5ikp+8dztovXw0ll/48Ia/wAuje7J/wCEs3SdB4f9I3yw7T3V&#10;p0+f+5PX+0tgeT/VeH+O1e5dF/xq12/x9hC9+9Nvclf3btMEXp4kskv/AB1Ya/y6F9l91zZI6fvH&#10;dp5fXw4o4v8AjzTU/n0bfZn/AAm//lvbXVBnKPvLscqpBfefacdC0hIcBnHXuMwIuNQI0gD0rcH1&#10;agje/eQ9yLr+wa2tv+acFf8Aq88v+o/Z0LLP7uXtxaj9dbm5/wCak9P+rSRf6h9tTZbO/kx/yw9j&#10;PHJhfiH1/WtExZRvHNb+7EQkyGQ+SPsDL5NXFybBwRay/pAACd57z+598CJ93lWv++1ih/6tRpTo&#10;WWfs17ZWJrDtETU/340sv/V2R+jU7Q+GnxC6/RE2P8WfjrtHQtvLt3pXrjEVMh0RxtLPVUONSWSR&#10;hFFrkkdmbSpYkgH2FbznPm/cDW+3W7m/09zMw8+ALkAZNAMCuOhTacm8o7eKWO12kP8ApLaFT5cS&#10;EBJwKk5NM9GHoMfQYqkioMXQ0eNoYPJ4KKgpoaOkh8srTS+Kmp1VF1OzO1l5Yknkn2HZJJJXMkrF&#10;mPEkkk+XE9CGOOOJBHEoVRwAAAHnwHUz3Tq/Xvfuvde9+691737r3Xvfuvde9+691737r3Xvfuvd&#10;e9+691737r3Xvfuvde9+691737r3Xvfuvde9+691737r3Xvfuvde9+691737r3Xvfuvde9+69173&#10;7r3Xvfuvde9+691737r3Xvfuvde9+691737r3Xvfuvde9+691737r3QNb7+Ofx77SNQ3ZvRHTXYr&#10;VjvJVnffWGyN3Gqkkd5HeoO4KGo1lmkdiWuSWY/k+zmw5j5h2ug2y/uLanDwp5Y6fZoYU4D9nRNf&#10;cu8v7pX952FvcV4+LDHJX7damvE9Ey33/Jw/lldimZs98QetcY8+os2xKndvWAjZnjfVDF1vksUi&#10;WMa2CqBYsttMkgYZ2HvJ7m7dQQbxM1P9+iOf1/38kh8/8HoKA2+9nfbPca+PtEK1/wB9GSH04eC6&#10;AcP8Pqaku33/AMJsf5d26knbbNb331lUMJGpv7qdkYvMUcMpjIhWen39iMxLJErEMyLUI7AWEq3v&#10;7Glh95P3EtCPqltboefiQsp/IxSRgH8iPkegZf8A3b/by6B+ma6tj5aJlYfmJY5CR+YPzHRMN9/8&#10;JX9n1Plm6y+Ym5cNpYmHH776ixe5vKplOlJcxt/OYnxlUIu4oX1MP0qG9I0sPvUXi0G57Oj+piuG&#10;T/jLxSVz/SH24yDL77rdm1Ttm8OnoJbdX/40ksdP95P2ehJN+/8ACYz5t4BZ6nYna3x37ApokZo6&#10;OfP752fnql1hMgSGjyODqKEamHjBkya8lSbLqKDew+85yRcELf2l3bk+YSKRBn1Eob54Q+fyqCr/&#10;AO7NztbgtYXdpcAeReWNj+RiK/LLj/MTDfv8iz+aFsJp5JPjVU7vx8TsiZPYXYPWm6FqNMxiDQYe&#10;ly65SzDS4MlAvpYXswcKM7D309r7+gG5iFj+GWKZKfaxj0fLDH/BUGX/ALG+59gSTtpmUfiilhev&#10;2KJNf7VH+Hoj/YHw2+XHVXlbsn4w9/bIp4VDPX7l6i35isUyGJpvJDlqmgWmkUKkhLRysBocE3Rr&#10;Djb+cuUd1oNt3S1nJ8kuImb0+ENqHEcR5j1HQI3Dk7m3aqnctsuoAPN7eVV/Jiuk8DwPkfTot8kc&#10;kMkkUsbxSxO0csUiskkciNpeORGsQQQQQRcH2JAQRUZB6DhBBocEdcPe+tde9+691737r3Xvfuvd&#10;e9+691737r3Xvfuvde9+691737r3Xvfuvde9+691737r3Xvfuvde9+691737r3Xvfuvde9+69173&#10;7r3Xvfuvde9+691737r3Xvfuvde9+691737r3Xvfuvde9+691737r3Xvfuvde9+691737r3Xvfuv&#10;de9+691737r3Xvfuvde9+691737r3Xvfuvde9+691737r3Xvfuvde9+691737r3Xvfuvde9+6917&#10;37r3Xvfuvde9+6912rMjK6MyurBlZSVZWU3VlYcgg/Q+9ccHrfDI6NL1n84vmR039vH1h8o++tm0&#10;NN4vHhcT2lvH+7bCC/hWfbFTVyY+UJqYIstMwFzYC5uFtz5H5N3mp3Ta7WZj+JoI9eeNHChx+TdC&#10;jbOd+cdmoNs3S6hUfhWeTRjhVCxQ/mp6sP6y/wCFCH8zTr008eb7P2L23RUrKI6Hs3q7ajB4VVVE&#10;FRk+v49v18o4JMktY0pLG8ltIEebn93v2y3GpgtZbRj5wzyftCymVB9gWny6kLbPvA+5e30E91Fd&#10;qPKaBP2FohEx+0tX59WFdZ/8Km+yqIUsHcfxK2PuZmQJW5PrPsfP7GEchkBappcHumg3DrAW4ED5&#10;FCSQfKANJjzc/us7a9W2bd5YvRZoUl/IsjQ0+3Qfs6kHbPvR7klF3jaYpfVoZmi/MK6y1+zWPt6s&#10;L6z/AOFL/wADt2+Gm3/s7vrqetZ4FqKrJbR2/u/bsSzcSSRV+0cpUZBxEbl74lSV0lA7Eqse7n92&#10;jny0q23zWt2uaBZHjf8AZIgQV8v1D86cTIW2feV5Eu6Lfw3Vo2Klo0kT9sblzTz/AEx8q8BYR1n/&#10;ADdf5bPbH2i7X+XvU2MnrLLFS9h5DJ9TVCzGw+3de0KXEAPc6VAYhj+gt7j3c/aL3J2mputnnYDz&#10;hCzj7f0Gkx/g86dSBtvu37b7tQWu7wKT5SloD9n66x/7PlXo+G0N/bF7CxwzGwd6bS3xiSkEgym0&#10;Nx4fcuOMdUhemcVuFmnitIqkodVmAJF7ewHeWF/t8ng38EkD57ZEZDjjhgDjz6Hdnf2O4R+NYTRz&#10;pjujdXGeGVJGfLpW+0nSv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pJ7239sXrTb1Zu7sfem0+v9qY+33+597bjw&#10;+1dvUN1Zx95ms7NBTRXVWI1yjgE/g+1djYX+53AtNtgkuJW4JEjSOfsVQSfyHSS9v7Hbbc3e4zR2&#10;8S8XkdUQfazEAfmeqbvkV/woG/l49GSV+J2nvTc3yG3TR+eH+G9M4EV+3Y6yNtMS1G/dzy47EzQO&#10;eTUYqeuAUEhWNlMycu/d+9w99Cy3cKbdEaZuGo9PlEgeQH5SCP7eod5i9/8A292MtFaTPuEoqKW6&#10;1SvzlcpGR84zJ9nVB3yQ/wCFLny+7JFfiPj5sTr/AOOeAnDx0+bniTtbseJdRUSx5jc1NBg4g6cm&#10;P+70joT6ZzYH3PnLf3aOUNt0zcwzy7jIOKj9CH/eUJlP2+KAfNeoG5j+8pzduWqHl+CLbozwY/rz&#10;f704EQ+zwiR5N1RN3P8AIzvr5FZ3+8nevcHYna+XSaaakm3xuvL56lxRnN5YcFi6yVqXHw/gQUUM&#10;UYHCoB7nbZeXNh5cg+m2KzhtEoAfCjVS1P4mA1OfmxJ+fUF7zzFv3MU/1O+3k12+SPFkZgtf4VJ0&#10;oPkoA+XQL+zrol697917r3v3Xuve/de6uc+CX8jz5f8AzMOE3luHDP8AHvo3I/a1n+kjsjFVced3&#10;DiZnBao6+67ZoK/JaoyJaerrHoaCZDqirJCNHuGOe/fDlDkzXZ27/vC+Wo8GFhpRh5SzZVM4Krrk&#10;B4oOPUy8i+yHN/OWi8uE/d9i1D40ynU6nzihwz4yGbRGRwc8Otzb4Q/yr/iH8DsfSV/VmxE3P2p9&#10;mKfLd2dgrR7h7Fq3lhaGtiwVWYkpsHSyh3jelw9PT+WPQtU9S6CQ4Zc7+6nN/Pkhj3WfwrWtVtoq&#10;pCM41CpaVhSoaQtQ1KBQadZk8k+1vKPIkYk2uDxbqlGuZaPMcZ0mgESmtNMYWopqLEV6sd9xx1I3&#10;Xvfuvde9+691737r3Xvfuvde9+691737r3Xvfuvde9+691737r3Xvfuvde9+691737r3Xvfuvde9&#10;+691737r3Xvfuvde9+691737r3Xvfuvde9+691737r3Xvfuvde9+691737r3Xvfuvde9+691737r&#10;3Xvfuvde9+691737r3Xvfuvde9+691737r3Xvfuvde9+691737r3Xvfuvde9+691737r3Xvfuvde&#10;9+691737r3X/0d/j37r3Xvfuvde9+691737r3Xvfuvde9+691737r3Xvfuvde9+691737r3Xvfuv&#10;de9+690053P4La2Ir9wbmzWJ27gMVAarKZvO5GjxGIxtKrBWqa/JZB44YYwSAXkcC5HPt6C3nupl&#10;t7VGkkc0VVBZmPoFAJJ+wdNT3EFrC1xcuscaCrMxCqB6kkgAfaeqWPlD/P8AvgD8e/4hhtlbwyvy&#10;U3vSa4kw3TMEFftCKpGkxGv7PyrQ4eSBwW/ew0mRZSLNGL+5p5X9gOf+YdM17Cu2wH8VySJKfKBa&#10;yA/KQR/I9QvzP7+8g8v6obKZtynH4bcAx1+czUjI+cZk+Y61y/k9/wAKMPnF3YMhhOnYdp/GDZ1Y&#10;k0CrsqCPeHYstJOhSSGs7C3VT+OJ1FjHU4fEY+dDyJPpbI3lj7unI+yaZ94Mm6TDP6h8OGo8xChq&#10;R6iSSRT6dY68z/eJ533rVDs4j2yE1H6Y8Sah8jK4oPkY442Hr1Rnv3sbsHtTctbvPs7fO7+xd35H&#10;/gfunfO5MzuzcNYBI0oWpzOdmnqHUM7sFaQgFjYcn3OVht237VbLZbZBHbQrwSJFjQfYqgAcPTqD&#10;7/cdw3W5a83OeS4mbi8rtI5+1mJJ4+vSN9rekXXvfuvde9+691737r3Xvfuvde9+691737r3Xvfu&#10;vde9+691737r3WelpaquqYKOipp6yrqZEhpqWlhkqKmomkOlIoIIgWdmPAVQSfdWZUUu5AAyScAf&#10;aerKjOwRASTgAZJ+wdG165+AHzf7ZWKbr74m/IHcNBOGMWZXqvd+M27JoF2RdyZmlp6DV/RPudR/&#10;A9hLcfcDkfaSV3DdrSNh+Hx42f8A3hWL/wAuhZt3IPO+7UO37TdyKfxeBIqf72yhf59H167/AOE+&#10;X8zjfQhlzHVGyurqad7R1PYnauywRFoDCeag2LUZyrjW910SU6yXFymkhiAtx+8H7Y2NRDdyXRHl&#10;DBJ+ysoiU/kafPoebd93/wBzL6hmtI7UHzmnj/bSIysPzFfl0e/r3/hLR3lkfCe1vlV1Ps65X7hO&#10;vdkbv7J0r4gziGXck21LnXqUFkHpAa1yUAD3H70uxR1/dO1TzenjSxw/8cE/l/m+fQ72/wC67vkl&#10;P3rusEPr4Uck37NZg/1Z+XR5+v8A/hL38SsOsUnZXfff2+aqIlmj2v8A3C6/xVRwoVJ6StxedqdP&#10;6yfHWoxutmGk6wNuH3oebZiRtlhawA/x+LKw+wh4l9OKnz9cDjb/ALsPKcNDuV/dTkfweFEp+0FJ&#10;T+xh/nPLsD+Q5/K+2E8NS/x5qN75GA3Sv3/2T2TnkYeTyaZsJBlabFyDgD10BNha9i2oDbh78e6F&#10;+Co3EQKfKKGFP2MULj8m/wAnQ4sPYn2wsCGO3mdh5yzTN+1Q4Q/mvR3dg/Bz4ZdW+F+vfin8edp1&#10;cGjRlMV1BsOPOOYtfiaoz0lC1bKU8jhGlnYgMQCAT7A9/wA8857pUbhut3KD+FriXT+SatI4eQ6G&#10;1hyPybtdDt+1WkRH4lt4tX5tp1HieJ6M/S0tLQ00FHRU0FHSU0aQ01LSwx09NTwxjSkUEEQCoqjg&#10;KoAHsMMzOxdySTkk5J+09CdUVFCIAAMADAH2DrP7r1br3v3Xuve/de697917r3v3Xuve/de69791&#10;7r3v3Xuve/de697917r3v3Xuve/de697917r3v3Xuve/de697917r3v3Xuve/de697917r3v3Xuv&#10;e/de697917r3v3Xuve/de697917r3v3Xuve/de697917r3v3Xuve/de697917r3v3Xuve/de6979&#10;17r3v3Xuve/de697917r3v3Xuve/de697917r3v3Xuve/de697917r3v3Xuve/de697917oNd9dM&#10;dPdoxvF2Z1R1r2LFIhjePfWxdr7ujeMqimN03BS1AIIjjBBFrKv+pFjOw3reNrNdsu5rY/8ACpXj&#10;9f4GHqf2notvtm2fdBTc7SG4H/DYkk/4+p9B+zoke/f5Pv8ALP7Iad9w/DzqnHGodnkGwotw9VKr&#10;PKZiIE6vr8OsQuSAsYUBbIAFAAG1h7we5m2gC33idqf790T/ACz46yV/P7ePQJv/AGh9tdyJNxs8&#10;C1/31rg+ePBaOn5fZw6I52B/wmu/l57sWV9qZPvvq6oLB6dNr9h4nOY6MgMPHPTb9xGWnkjOoEha&#10;tHuq2cDUGHO3/eU9w7Sgu1tboeeuFlP5GKSMA/7Uj5cKAjcPu3e312CbRrq1PlolVh+YljkJH+2B&#10;xx41I52D/wAJXqB/uKnqr5i1lPZG+1wvYPUENbrkEBK/cbn25nYNAMgAOnEMQrX5KWccbf8AeokF&#10;F3XZgfVorgjz8keI+X/DOP24A+4fdajNW2reCPRZbcHy83SUef8Aws4+zJGOw/8AhNH8/NqCpqNl&#10;7p6A7RpUSR6Wlwu99xbaztR401LFLR7yw1FQxu59KWybL+WZR7HW3feX5Au6LexXdqfMtEjqPzjk&#10;ZjT/AEgPoD0B9x+7Xz9a1ayltboeQWR0Y/lJGqivl3kepHRFuxP5OH8zPrI1Bz3xF7JzUMDTaZ+u&#10;5tsdqCojhUP5aen63r8rOQ6sCiNEHJuugOrKo6273k9s9zp4G7woTTE2uClfUzIg+3NPOtCD0Btx&#10;9nfcvbK+PtEzgVzDonr9ghdz9mK+VK16Ixv/AKW7j6om+37S6m7M61qPI8Pg3/sTdOzpvNGwSSLx&#10;bipaZtSsQCtrgkA/X2Otv3rZt2XVtd3Dcj1ilSQf8YY9Aa/2XeNqOndLSa2PCksTx5/26joM/Zn0&#10;Wde9+691737r3Xvfuvde9+691737r3Xvfuvde9+691737r3Xvfuvde9+691737r3Xvfuvde9+691&#10;737r3Xvfuvde9+691737r3Xvfuvde9+691737r3Xvfuvde9+691737r3Xvfuvde9+691737r3Xvf&#10;uvde9+691737r3Xvfuvde9+691737r3Xvfuvde9+691737r3Xvfuvde9+691737r3Xvfuvde9+69&#10;1737r3Xvfuvde9+691737r3Xvfuvde9+6908YLcOf2vkYcxtrOZjbuWp/wDMZTBZOtxGRg9Yk/Zr&#10;ce8cq+pVb0sOQD+PbM9vb3UZhuUWRDxVlDA/kQR09BcXFrIJrZ2jccGVipH5gg9Ha6z/AJoX8wvq&#10;MwLsr5gd5LTUrXpcbu3edb2PhqYaSvip8J2MMtRpHyW8awBNR1W1c+wRuftf7ebvX63Z7ap4mOMQ&#10;sftaHw2J+da0xw6G22e5/uDtFPot3uaDgJJDMo+xZvEUD5Up59WBdaf8KQf5jGyTTx7wqelu4oEW&#10;BKqTe/Wq4HIVCRqVmliqOsK3AQRyyX1FjSsgIFo9N1Mf7n92/wBub2psxc2ZzTwptQH5TrKSB/pg&#10;fn0P9t+8b7iWVBeG2vBiviQ6SfzhaIAn/SkfLqwPrf8A4VP/AOYpe3vh9/U1Oc637Y/5JWDau58N&#10;/t2bM/7D3H25fdY4ttG8fYs0H+GRJP8ArH0P9t+9JwXd9n+1oZ/8CPH/ANZOj/db/wDCkb+XVvQ0&#10;8W7/APTf1DM7RpUzb062hzuNgdlvJLFUdZ5DPVEkSngMaRHP18Y9gDcvu3e4tlU2f014PIRzaWP5&#10;TJEAf9sR8+h9tv3jvbu9oLv6mzPn4kOoD84XlJH+1B+XR/Ot/wCaj/Lq7XFONofMPpCKarWM01Fv&#10;TdsPWGSneVtEcEWL7MTEVDSk8CERa/8AafYA3L2r9xdpr9Zs9yQOJjj8dR89UPiCnzrTofbb7pe3&#10;e60+k3i2BPASSeCT8tM3hmvypX5dHf23uva28samZ2huXAbqxErFY8rtvMY7OY2RgLlUrsZJLET/&#10;AIBvYIubS6s5fBvInicfhdSrfsYA9Da2u7W8j8a0kSVD+JGDD9qkjp/9p+lH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RYu8/mn8TfjTBVP3p8heqeuK6khM77czW7sZNvSeIfV8fsX&#10;FvUZmqt+RTUEh+n9R7E+xclc2cysBsW3T3KnGtY2EY+2VqRr/tmHQZ3znTlPlpSd83CC2YZ0NIvi&#10;H7IlrI3+1U9Uq9+f8KZ/h7sIVuP6I637S+QGYgLilytbBT9SbCrFDFEePMbkirM4pNg2iTbSekj1&#10;BrhZq2D7s3OF/pk365g29DxUE3Eo/wBqhWL9kx+zqFt++8tyfYao9itp9wccGIEER/2zhpf2wj7e&#10;qQ/kB/wou/mA9ufeY3rau6++Om3Z/NDGnXm2INw7tlopbjxV+7t/nJBZgDYVOLoaFxYFdJuTN/L/&#10;AN3T2/2ikm5LLuMg/wB/OUjr8o4tGPk7SDqE9/8AvEc/7tWPbWi26M/76QPJT5yS68/NFjPp1S52&#10;f3J253ZnzuruLs/sDtTclpETOdh7vz+8MnBFKwZ6elrM/UVDxRelQIoiqAKoCgKAJp2vZto2S3+l&#10;2a1itYv4YY0jU/MhAKn5nPUMbnvG7b1cfVbxdS3Un8UsjyMPkC5JA+Qx0G3sy6Leve/de697917r&#10;3v3Xuve/de6tF+EP8oX5k/OVsduLZWyh1z1BVSxNL3N2jFX7e2nWUbHVJLs2g8T5DPsVDrHJjaZ6&#10;QSL4p6unJuIu5393uTeRtVvez/U3g/4jwUeQH/hhroi+Ych6ZVG6lDkn2i5x5403FlB9NZn/AIkT&#10;1SMj/hYprl+RQFK4Z163Gfgx/JD+HXwy/gu8Mpgf9P3d+OSGduzezcbSVGLwmTSzNU7B68LT47Fa&#10;WCvBU1LVtfEwPjrlVinvDnnr3v5x5z12cUn7vsWqPBhJDMvpLNh3+ajRGfOOor1mFyP7Jcn8m6Ly&#10;WP6++XPjTAFVb1iiyifJjrkHk4Bp1cj7hvqYuve/de697917r3v3Xuve/de697917r3v3Xuve/de&#10;697917r3v3Xuve/de697917r3v3Xuve/de697917r3v3Xuve/de697917r3v3Xuve/de697917r3&#10;v3Xuve/de697917r3v3Xuve/de697917r3v3Xuve/de697917r3v3Xuve/de697917r3v3Xuve/d&#10;e697917r3v3Xuve/de697917r3v3Xuve/de697917r3v3Xuve/de697917r/0t/j37r3Xvfuvde9&#10;+691737r3Xvfuvde9+691737r3Xvfuvde9+691737r3RJvlH/MV+G3w5pKod7d47TwG5YITLD13g&#10;6h93dlVjMoanRNkbbFTXU6SlgI6qujgpvqWmVVYgbcre3XOXOLj9xWMkkR4zMPDhHr+q9FNPNVLN&#10;6L0CuaPcTk7k9D+/b6OOUDEKnxJj6fpJVhXyZgq+rda2Xyq/4U97wyxyG3Phv0nRbSoHWaCHs3u5&#10;os5uVo5FaNanEddbaqf4dRTxkLJFLXZbIxtcrJSC3OSfKn3YbOHTc85XpmbiYbbtT7Gmca2B4ELH&#10;GR5P1jfzV95u8l1W/J1kIlyPGue5/tWFDoUjiC0kgPmnWuZ8h/mN8oPlfmP418hO7t+9mtHO9TQ4&#10;bM5h6XaGHmkN3fAbIxApsPQE8BjR0MZaw1E2HvIzl3k7lflOHwOXrGK1xQsq1kb/AE8rVkf/AGzH&#10;rHXmHnDmfmubxuYL2W5oahWaka/6SJaRp/tVHRafYm6DXXvfuvde9+691737r3Xvfuvde9+69173&#10;7r3XvfuvdGB6w+J3yh7rFM/UXx27s7JpauKKeHI7L6w3nuDECmmYJFWT5nHUclJFASQBPLMsdyPV&#10;z7D26c2cr7JUbvuNtbEYpJPGjV9ApYMT8gK9CDbOVOZ96odo265uQc1jhkdaHzLBSoHzJp1Yp1j/&#10;ACDf5nPZAhqKzpDDdZYyoWJosn2d2NsnDm0jWfzYHBVmTy8JjFmcTY5CQbLqIIEd7p7+e2O21VL5&#10;rph+GCGRv2MypGa/Jz86dSHtnsL7m7lRnsVtlPnNNGv/ABlWeQU+aD5V6sR60/4S0d15ExP3F8qu&#10;rdnASKZ6frTZG7OyjJCF1PHFW7pm2noZjdA5gYKPXpa2gx3uf3pdkjqNm2qeb0M0scP8kE9f2j0q&#10;OPUh7b913epKHeN1gh9RDFJN/NzB/gPrQ8OrCetP+EyPwl2waeq7H7P797RrokZZ6KLObS2NtmpZ&#10;nuJDj8Nip8kjKAANOZt+okG66Y93P7zfO11VNttbW1U8DpklcfmzhP8Aqn/syDtv3Z+SrWj7jdXV&#10;0w4jVHEh/JUL/wDVT/YsE63/AJM38svq408mD+JfX+fqoGjkep7Ird19qCpmjXSZKig7EyGTo7N9&#10;WiSmWK/0Qe4+3L3m9zd0qJ93ljB8oRHBT7DCiN+ZJPz6kDbfZv202uhg2mKQjzmLz1+0TO6/kAB8&#10;uj67B6c6i6pphRdXdV9cdbUawinWk2DsfbGzqZadTdYBBt2lpkCD8La3+HsBbhvO77s2vdLqa5bj&#10;WWV5DX1q7HoeWGz7RtS6NrtYbYUpSKJIxT0oijHQj+y3ox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FNDD&#10;Uwy09RFFPTzxSQzwTRrLDNDKpSWKWJwVZWUkMpFiOD72rFSGU0IyCPLrRAYFWFQeI6K92L8HPhr2&#10;35X7I+LHx/3fWTefVlsr1Nsls8hqf+BDU+4YKJK6JnIBdoqhSSASbgECjbueec9poNt3W7hAp2rP&#10;LoxwqhYqafMdBfceSOTt2qdy2u1mJr3NBHqzxo4UMK/I9EN7G/kE/wAsPf5qp6Lo/OdcZGrE3kyP&#10;XPZu/saIpJFsktLhdwV2TxcJj+qJHQKl/wBSMOPY927399z9vor3y3KjymhiP7WRUc1+b1+fQE3H&#10;2E9stwqyWLWzHzhmlX9iuzoKfJaeo6IZ2L/wlu+OmV+4bqj5N9zbGeQs1Ou/dtbK7Op6bVELIY8C&#10;m1JHVZLkAyhtFlLFgZGHm3fek5jioN22y2npx8J5ISf968cDHy45p5dATcfuvcuy1/dW53EHp4qR&#10;zAf7z4BOfnwx8+iEdh/8JefldhjPL1h8gOh9+U8TKY4t2Qb666ydTHpbWIaagx+4KYSBtAVZK1VI&#10;LEuCoVh9t33oeVJqDdNvuoCf99mKZR+ZeI0+xT9noAtx+7DzVDU7ZuFrOB/vwSwsfyCSiv2sB8/U&#10;gvZH8i3+Z71us9TL8b6ne+MgQN/E+t989f7vaVjJ4zHBgKTJpl2I9LH/AHHWseCbMFH22++nthuV&#10;FG5CBj+GaKWP9rlPD/43/k6AW5exvudttWO2mdR+KGWKT9ih/E/4x/l6IH2T8XPkt039y3bPx87r&#10;61hpPuTNV756v3rtig8VJzUVMWRzFFDBJCos3mjkaMqQwYqQSP8AbeaeWt5p+6dwtrkmlBFPG5zw&#10;FFYkH5EVrinQB3LlfmXZ6/vbb7m2ArUywSIMcTVlAI+YNKZr0BHs+6Iuve/de697917r3v3Xuve/&#10;de697917r3v3Xuve/de697917r3v3Xuve/de697917r3v3Xuve/de697917r3v3Xuve/de697917&#10;r3v3Xuve/de697917r3v3Xuve/de697917r3v3Xuve/de697917r3v3Xuve/de697917r3v3Xuve&#10;/de697917r3v3Xuve/de697917r3v3Xuve/de697917r3v3Xuve/de697917r3v3Xuve/de69791&#10;7r3v3Xuve/de6f8Abe6907NySZnaG5c/tXLxKVjyu28xkcHko1JuVSuxkkUoH+Ab2nubS1vIvBvI&#10;klQ/hdQy/sYEdKLa7urOTxrSR4nH4kYqf2qQeju9c/zT/wCYp1UIU2j8w+8ZYKbQKej3lu+o7Mx9&#10;OkaeNIYMd2SuWgSMDgRLGEH+p9gjcfav263Wpu9ntgTxMcYhJ+ZMPhkn51r0Ntu90vcTaqC03i5I&#10;HASSGYD5ATeIKfKlOj69cf8ACkD+Y5spYI911fSfb8aCnSom331j/Bq6dIxpnlSXq6v27AksgN9X&#10;2zIrAER6bqQFuX3b/bi9qbQXNnxoIptQHp/brMSB9tfn59DzbvvG+4tlQXRtrzhXxYdJPr/YNCAT&#10;9lPl5dHz66/4VP5mIUtL238PcZXFjEK3N9ddtVeKES6rTvS7W3NhazyEg3RHzCWIsWOq6gLcfusQ&#10;mrbRvDL6LNAG+yrpItP+cZ/zjzbvvSTCi7ts6t6tDOV+2iPG1f8AnIOj4ddf8KW/gHuvwQb12x39&#10;1ZVs0S1NTm9j7f3Lg4vJKEZ4K3ZeYrq2RY1Ot9WNRrAhFc2BAe4/dp5/tKtZS2l0PILK6N+YkjVR&#10;XgO8/OnQ6277ynIN3Rb2K6tT5lokdfyMcjMaefYPlXo9/Xn84f8Aln9nfbDb/wAvur8RJU+MCPsN&#10;tw9UeF5J/t9FTN2bQ4mJNL31MZNAX9zV4yHIE3H2d9zNsr9Rs87gf750T1xXAhaQ/wAq1xxx0O9v&#10;94PbXc6fT7vAlf8AfuuCmaZ8ZYwP20pnhno8uxO4+ou0oFqesu1OuOxaZk8i1GxN8bY3dA0fJ8iy&#10;7fqqhSvpbm9uD/T2Br/Zt32ttO52s1sfSWJ4z/xtR0OLHeNo3RdW2XUNwPWKVJB/xhj0I/st6Me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oCO3/AJRfG/oC&#10;nmn7s726m6saGFJ/sd77921gMxUpInkiXH4KvqEral3X1JHTwO7C5VSB7Ptn5X5k5gYLslhPdVxW&#10;KJ3UfawGlfmSQB0RbvzRy5sClt6voLWmaSyojH7FJ1MfQAEnqpTuf/hRd/Lq6xaso9kZrs/vjKU6&#10;yRxDrjYdViME1Yh0+KfO9lS4O8V/rUUdPUqRygcWvLWy/d09xdz0vfJBYIf9/Shmp8lhEufkxU+t&#10;Oom3n7xHt3tlUsnmv3H++Yiq1+bTGLHzUMPSvVQHd3/Cobv7cLVtB8fvj11n1nQSGSCmznY+azvZ&#10;+4hCCRHXU1FiP7v0FNO3DeKeKtjTlbycN7mDZPuvcv2+mTmDcZrpuJWFVgSvoS3iuw+YKE8ccOoh&#10;3v7z2/3GqPl/b4bZeAaZmmenqAvhKD8iHA+fHqnXvX+aj/MD+RZrIOyPlF2ZHhK0sJtq7DycPV+1&#10;ZKYqUSiq8F11HjIauJR+K4TMxAZ2Z/V7mLYvav2+5co227XCXXhJKpnkr6hpi5U/6XT6AAY6h/ff&#10;dLn/AJi1LuW6TBG4pE3gJT0KwhAw/wBNq9TU56r+kkkmkkllkeWWV2kllkZnkkkdtTySO1ySSSSS&#10;bk+5AAAFBgDoAEkmpyT1w97611737r3Xvfuvde9+691737r3XvfuvdWb/Cv+Ud80PnBJjM5sDr19&#10;h9TVrxvL3P2ktbtbZE9EzAvPtaJoZMhniVDrG2Jo5qcSL456mnvqEY86+7nJfI4aDcLjx7tf+I0F&#10;HlB9HyEi+fiMrUyqtw6k3kv2l5z53Kz2Fv4Fo3/EieqREeqYLy/Lw1Za4Zl49bevwn/kJ/DP4qfw&#10;jdvYmK/2Zzt6h8FT/ejs7EUf9xMLkYrN5tpdV66mgj0uqyRT5ebI1EUiiSCaC+kYh87e/fOfNeu0&#10;25/3ZZtUaIWPisPSSegY+hEYjUjDBuPWXPJXsPybyrou9xT953a0OuZR4Sn1jgqVHqDIZGByrLw6&#10;vAjjjhjjiijSKKJFjiijVUjjjRdKRxotgAAAAALAe4PJJNTknqbQABQYA65+9db697917r3v3Xuv&#10;e/de697917r3v3Xuve/de697917r3v3Xuve/de697917r3v3Xuve/de697917r3v3Xuve/de6979&#10;17r3v3Xuve/de697917r3v3Xuve/de697917r3v3Xuve/de697917r3v3Xuve/de697917r3v3Xu&#10;ve/de697917r3v3Xuve/de697917r3v3Xuve/de697917r3v3Xuve/de697917r3v3Xuve/de697&#10;917r3v3Xuve/de6//9Pf49+691737r3Xvfuvde9+691737r3Xvfuvde9+690057P4La2GyW4tz5r&#10;E7c2/h6WWuy+dz2Ro8RhsVQwi81ZksnkHjggiQctJK6qPyfbsFvPdTLb2qNJI5oqqCzMTwAUAkn5&#10;AdNT3EFrC1xcuscaCrMxCqo9SxIAHzJ6ou+Wn/Chf4QfH3+Jbf6krcr8pd/0eqFKTreePF9bU1Wt&#10;zoyPaeVikpqiMjSyzYKjycZvpLKwbTOnKX3eueOYNNxu6rtVufOYapiPlApBB+UrRHzocVg3mz7w&#10;fJHL+q32lm3S4HlCdMIPznYEEfOJZR5VGaaxnyx/nr/Pj5QLksDit/QfHzrutNRD/c/o/wC+2zla&#10;yhlBijgzvYk80udqGMRaOoSkrKSlm1NrpANKrk7yn7Fcg8r6biW3O4XK0/UuaOoPqsIAiGcgsruv&#10;k/GuMvNfvnz7zOGgiuBt9u1f07aqMR6NMSZTjBCsiN5pwpTjVVVVXVVTW1tTPWVtZPNVVdXVTSVF&#10;VVVVRIZqipqaiYl3kdyWd2JLEkkkn3MaIsahEAVVFABgADgAPIDqHndpGLuSWJqSckk8ST5k9YPd&#10;uq9e9+691737r3XvfuvddqrOyoiszswVVUFmZmNlVVHJJP0HvXDJ63xwOjcdUfAX5r94Gjk6t+LP&#10;eW6sfXhGpdwR9d7jxO05FkXXGzbwz0FLikDDlS9YLjkcewlu3P3JWx1G6brbRMvFPGRpP+caln/Y&#10;vQt2rkLnXe6Ha9ruZVbg/gusf/ORgqf8a6sv6p/4TkfzG+wFp595YnqLpKlkKtKnYXZNLmsmkBAY&#10;vFQ9WU24ozIQfTFNURc8OU9xnuv3jfbjb6rZvcXxH++YSq1+2cwmnzAPyr1JW1fd09xdwo14lvZA&#10;/wC/ZgzU+yASivyJHzp1ZZ1b/wAJY9tQNBVd1/LjOZVWWP7nA9W9Z0GAaBgSZhBuzdmSyXlDCwUt&#10;hY9NrkNeyxpun3p7lqpsm0Kno08xev2xxolP+ch6kna/uuWy0fet3Z/VYIQlPskkd6/84x+fVknV&#10;3/Ce7+Wb1z9tLm+tN99v1tLCkcdb2j2duWTXMvDVlTi+vm2/j5XYXBSSjaLm4jDAERtun3hPczca&#10;iC5is1PlBCnD0DS+K4+0NX59SRtf3fvbTbqGe2lvGHnPM/H1KxeEh+wrT5dWPdXfC/4jdKLSnqn4&#10;z9G7Eq6SMRRZjAdY7QpdxSKABer3K1I2QnY6Vu89S7GwufccbpzpzdvRP713O6nB/C88hT8k1aB9&#10;gUDqRtr5M5S2UD91bZbQEfiSGMP+b6dZ+0sejM+wz0Je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ovPZHxI+K/&#10;cLTydqfG/ovsOpqHEslfvDqnY+fygmWPwrURZbI0MlTHIEJQSRyqwUlQbEj2Idt5u5q2eg2rcrq3&#10;A8o55UX7NIYKR8iKdB7cuUuVt4qd1222uCfOSCJmr66ipIPzBr0QDsj+Q5/LC7FWeWL4/VPX+TnQ&#10;R/xXrfsPsDbzQqsnkBgwVXkavEKeWBb+GkkGxPpXTIG2+/Puft1AdwFwo/DNDE9ftYIsn/G/8vQB&#10;3L2J9sdxqRt5t2P4oZZU/Ypdo/8AjH+Tqv8A7L/4S4/G7MtUS9R/JTubr95jM8UO+9vbM7RoqV5C&#10;WjihiwqbVnMUZICrJUs5UWaQtdvcgbZ96PmSEAbvtltcU84nkgJ/3ozip+QA+Xl0ANz+6/y5MSdo&#10;3K4t6+UqRzgfZp8A0HzJPz8+q+uzP+Ev/wAtcAJ6jqvvXorselhGpKXcq7063ztXdgoSko4qHOUW&#10;rnUfNko1sDZibKZB2z70HKVxRd1sLq2J808OZR9p1RN+xD9nUf7n92Lmy3q21X1rcgeT+JCx+waZ&#10;V/a46r47K/kh/wAzrrF6mSu+MOe3hjYHlWHK9a7p2Pv5K5IhqM1NhdvZKXLKGH6Fnx8bt9At+Pcg&#10;7b73+2O50CbosLH8MySxU+1nQR/scj59R/uXsl7m7YSX2xplH4oXilr9io5k/agPy6r47F6G7y6g&#10;cx9tdMdsdXSKUVo+xeut37JdWkkMUaldy0dMQWYFVH5IIHPuQtu37Y94FdpvYLr/AJozRyf8cZuo&#10;/wBx2HfNoNN2sp7U/wDDoZI/+PqvQUezbop697917r3v3Xuve/de697917r3v3Xuve/de697917r&#10;3v3Xuve/de697917r3v3Xuve/de697917r3v3Xuve/de697917r3v3Xuve/de697917r3v3Xuve/&#10;de697917r3v3Xuve/de697917r3v3Xuve/de697917r3v3Xuve/de697917r3v3Xuve/de697917&#10;r3v3Xuve/de697917r3v3Xuve/de697917r3v3Xuve/de697917r3v3Xuve/de697917rNT1FRSV&#10;EFXSTzUtVSzRVFNU08rw1FPUQuJIZ4JoyGR0YBlZSCCAQb+6squpRxUHBByCD5HqysyMHQ0IyCME&#10;EcCD0Z3r35v/ADJ6oEMXXPyo+QWz6OHxacThu3d9QYJxAjJAtRgGrmopQgZgiy07BbmwHsMbhyPy&#10;bu1TuO1WkzH8TW8RbPGj6dQr50PQm2/nfnHaqDbt1u4QPwrcShccKpq0mnlUdHk6+/nz/wA0DYP2&#10;8M3yCo9+Y2mRUXGdg9a9b5vyaYBArVGbocXR5aQ2CsS+QN2Go3LPqA24ew3tff1YbeYGP4oppl86&#10;4Uu0Y/3jhjyFBxt/vv7nWFFO4CdR+GWGFvKmWCLIf974/n0d/YP/AAqE+W+IMMfZHQvx/wB8U0Vg&#10;8u2V39sHKVCh0JaaqrMrnKYOVEgvHRIvKnR6SHBF/wDdf5Rmqdtv7uAn+PwpVH5BIj6cWPnnOBvY&#10;fed5thoNysLWcD+DxYmP2kvKPXgo8sYyd7r/AP4VM9NV60y9qfE/s3abHQtZL1/2BtXsJVtIVklp&#10;oNx0m2L3QK4RpBYkprIXWwH3D7rO8x1/dW7Qy+nixPF+0o037afOnl0Ntv8AvR7NJT96bTNF6+FK&#10;kv7A6w/sr8q+fR09g/8ACi/+WlvEQncO6+3OqTLbWN/dTZnImnuiMfN/oum3IDYsynxluUa3BUsC&#10;7/7unuXZ1+nit7un++p1Ff8AnOIf504/bQaWH3ifbW8p9RLcWtf9+wMaf84DN/KvD7KnW2J/NX/l&#10;ydjmFdufMjoulkqNIhi3nvCn62mdneREjEHYy4p9ZMbAIV1G6WH7keoE3/tT7jbbU3OzXRpx8OMz&#10;Dy84fE9f8PoaDSx91PbrcaC23i2Ff9+SCE+flNozjh9nqKnK2b2d1r2NB9z192FsffdMIRUGo2bu&#10;zAbngFOQhE/lwlROuj9yP1Xt6159QuDb3a9y25tO4W8sB4UkjdDXOO4D0P7D0MbPc9t3FdW33EU4&#10;41jkVxTGe0n1H7R0uPaHpd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JTd+/Nj9fYxs1v3ee1NkYZRKzZbd+4sRtrGKsCeWdmr8zNDEAi+pzr4HJ&#10;49q7Owvtwl8Cwhknf+GNGds8MKCc9JLu/sdvi8a/mjgT+KR1RcccsQOq9e1v5x/8tPp7zxbh+WPX&#10;e5K6LyLHQdWjOduSVE0f1gSv62pMnRRsfoGqKqNP6sPchbT7N+5e8UNvtM0Snzn029PnSZkY/kpP&#10;y6j7dfeL222eouN2hkYeUGq4r8qwq6j82A+fVZPbX/CoD4rbaarpenOiO5u1qunWRYKzdNbtbqvb&#10;tfMpIjNNXJJn8gsTcEvNiUcXP7RtzJu0/df5quaNvN/bWgPEIHncfaKRJX7JCPn1Gm7fec5Wtqrs&#10;9hcXRHAuUgQ/YayvT7Ywfl1V125/wpr+am8Eq6LqjrTpHpygnRlp8jJis/2Lu6ick6Xhyefq6fEv&#10;YW4lwTXPP049yjtH3ZeSrMh92ubm8YcRqSGM/wC1RTJ+yUdRfu33l+dLwFNqtrazU8DpeaQf7Z2E&#10;f7Yuqr+4/wCZ5/MA76FXD2T8sO4KvG1wlSt2/tTcbdbbXrIZW1NT1m1+t0xOPnjH9lJqZgPx7lTZ&#10;vbD2/wBho227Tbhl4PInjOPmHmMjg/YR1Fu8e5vP+/VG5btcFW4oj+Ch+RSERoR9oPRFqioqKuon&#10;q6ueaqqqqaWoqamoleaoqKiZzJNPPNISzu7EszMSSSSTf2OlVUUIgoBgAYAA8h0BmZnYu5qTkk5J&#10;J4knrD7t1Xr3v3Xuve/de697917r3v3Xuve/de697917r3v3XuraPhp/Jb+cHzHOM3Djdgnpnqmv&#10;ihq17T7kp8ltfF5KgmXyxT7R2z4Xy+YEyXNPUU1GtExsHrIrgmJec/enkfk3Vby3H1t2uPAtyHZS&#10;PKR6+HHQ8QW1jyQ9Szyb7Mc7846biO3+jtWz49wCikesaU8SSo4ELoPm4620/hj/ACG/hP8AFaPD&#10;7m3xt7/Zlu2se9PWNvHtXG0s20cXkoRfy7V6tV58ZAivplhkyjZGpikUPFUxmwGJfOfvzztzUXtr&#10;GT92WjVHhwE+IwP+/J6Bz6EJ4akYKnrLDkz2J5K5WCXN9H+8rtaHxJwPDU/0IMoPUF/EYHIYdXYx&#10;xxwxxxRRpFFEixxRRqqRxxoulI40WwAAAAAFgPcJkkmpyT1NQAAoMAdc/eut9e9+691737r3Xvfu&#10;vde9+691737r3Xvfuvde9+691737r3Xvfuvde9+691737r3Xvfuvde9+691737r3Xvfuvde9+691&#10;737r3Xvfuvde9+691737r3Xvfuvde9+691737r3Xvfuvde9+691737r3Xvfuvde9+691737r3Xvf&#10;uvde9+691737r3Xvfuvde9+691737r3Xvfuvde9+691737r3Xvfuvde9+691737r3Xvfuvde9+69&#10;1737r3Xvfuvde9+691737r3X/9Tf49+691737r3Xvfuvde9+691737r3QKd5/I/oj4z7Sk3z332v&#10;srqvbS+Raas3Zmqehq8tPFYvRbewqF67JVIBDfa4+mmltdtFgSDvYuXN+5muxY7BaSXUvmI1JCj1&#10;dvhQf0nKj59Eu+cx7Fy1afXb9dx2sXkZGALH0Rfic/0UDH5da0Py8/4U47TwzZTanwr6lk3jWoGp&#10;4e2+5Ya7DbYWS4DVWA63xU0OSrIypPimyVfQMkg9dHKnDZL8ofdju5gt3zrd+CvE29vRn+x5mBRT&#10;6hEkBHBwesaubvvM2kOq15LtPGbh49wCqfakKkOw9C7x0PFCOOsR8m/nF8rPmHmWy3yG7p3fv2kj&#10;rDW43aT1ceF2BgplDJC+D2HgVpsVTSJGxi+5Wk+4df8AOyyMSxyd5Y5H5U5Oh8Ll6yjtzSjSU1Ss&#10;P6UrVkIJzp1aR5AdYy8zc781c4TeLzDeyTitVjrpiU/0YlogIGNWnUfMnoqHsWdBTr3v3Xuve/de&#10;6HrqX4s/JXvmSFOl+g+3+0IZn0fxDZHXu6dwYeCzFS9bm8fSvR06AqVMk86KCLE349kG7c08tbCC&#10;d6v7e1I8pZkRj9ilgx+wAno+2nlbmTfiBs1hcXQPnHE7qPtYLpA+ZIHVo3UP/Cer+ZT2d9vPuPYG&#10;wek8bUPGUre1exsJ9w1M9tc5wnXY3BXxFeR4qqmhckfpCkN7i7d/vC+2u2VW2uJb1h5QQtSvpqm8&#10;JT9qlh1KG0fd89ydzo1xbxWSnznmWtPXTD4rD7GAP+Hq0DqX/hLLRqlPWd7fLOplkOj7rb3UvXkV&#10;OkdifJ9vvLeNbKXuLAasEtvqdV7CL93+9M5JTYtpA9HuJq/tjjUU/wCcp6k7afuuJQPvu7E+qQQ0&#10;/ZJIx/6tDqz/AKo/4T7fyzusjRz5jq7encOSolQxZHtfsncdYJJlXS09Zg9itgcVOWF7xzY9orm4&#10;jBCkRhu33gvczc6rDdR2at5QQoPyDS+LIPtDg/PqTtq9gPbTbKNNayXjL5zzOfzKxeEh+woR8urO&#10;Oq/i18aujVi/0N9A9OdYTRKg++2N1vtHbeVmKCyy1eXxdJHVTyc/5yaZmP5PuMd15p5l3yv753C4&#10;ugfKWaR1/JWYqB8gAOpN2rlflvYwP3PYW9qR5xQxo35sqhifmST0PHsh6Pe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sU0MNTDLT1EUU9&#10;PPFJDPBNGssM0MqlJYpYnBVlZSQykWI4PvasVIZTQjII8utEBgVYVB4jop3ZvwI+E/chqpeyvin0&#10;JujIVsomqc9P1htPH7olkC6STuzEU1PkwCLalWrAawuDpFhZtnP3O2zUG27rdRKvBRPIU/5xsxT/&#10;AIz0E9z5D5K3ip3LarWVm4sYYw//ADkVQ/8AxrqvLsz/AITx/wAs/sD7h8B1/wBj9QVNT5Wep6z7&#10;S3DJ45Zbfu09D2UNx0kekglY0pxGLkaLaQJD2z7w/uZt9BcXEN4B5TQJ/Mw+Cx+0mvz6j7c/u9+2&#10;u4VMFvNZk+cM7/yE3jKPsAp8uq7uzf8AhLFtGpM9T018utx4YIjmmwvZvWOM3MaiQuTGs+59q5PE&#10;+EBbBmXESknkAXsJF2z7094tF3naEf1aGdkp9iOklf8AnIOo83P7rdo1W2bd3T0WaFXr9ro8dP8A&#10;nGeq7uz/APhNh/MG2X91PsXJdHdxUiaDR021t/Vu2M9UK3DLUUXYmPxNDE6m5suTkUrYh9RKrIm1&#10;/eT9vb2i3y3NmfMvEHUfYYXkY/7wPs8+o83P7t3uBZVaxa2vB5BJSjH7RMkaj/ez9vl1XX2f/K4/&#10;mG9P/cPvb4g93CmpH0VWS2htKfsvD0wN7Sz5rrVsvSJHcW8rTBLlRquygyJtful7ebxQWO8W1TwE&#10;kghY/Ys3htX5Ur+zqPNz9r/cLaKm92i5oOJjjMyj7Wh8RafOtP29EezWCze28jUYfcWHyuBy1I7R&#10;1eLzWPq8XkaWRHMbJUUVckcqEMCpDKDcEfj2OYZ4LmMTW7rIh4MpDA/YRUHoDzQT20hhuEaNxxVg&#10;VI+0GhHTV7d6a697917r3v3Xuve/de697917r3v3Xuve/de697917r3v3Xuve/de697917r3v3Xu&#10;ve/de697917r3v3Xuve/de697917r3v3Xuve/de697917r3v3Xuve/de697917r3v3Xuve/de697&#10;917r3v3Xuve/de697917r3v3Xuve/de697917r3v3Xuve/de697917r3v3Xuve/de697917r3v3X&#10;uve/de697917r3v3Xuve/de697917r3v3Xuve/de697917r3v3Xus1PUVFJUQVdJPNS1VLNFUU1T&#10;TyvDUU9RC4khngmjIZHRgGVlIIIBBv7qyq6lHFQcEHIIPkerKzIwdDQjIIwQRwIPRkdjfND5f9ZC&#10;JOvflL8hdm00OgLQbd7j7BxeLdY0Eccc+KpsgtNKgVVASSJl4HHA9hu+5L5P3Op3DarSYnze3iZv&#10;yYpUfkehHY85837ZQbful3CB5JcSqv5qHofsI6ONsj+d9/ND2GsMNB8qM/nqOIBXpN77J6y3s1Qq&#10;htImym5cLUV4ILatUdWrGyhiVGn2Dr72Q9r78lpNqSNj5xSTRU/2qSBf2qehjZe9vufYUEe6vIB5&#10;SRwyV/2zxlv2MOjf7K/4Uv8A8wDbnji3PtL46dg0/wBJ5s1sLduEyjj1kGCp2nuChpkNyoJaicFV&#10;sAGJb2D737tHt/c1NrNeW58gssbL+YkiZj/vQ/ydC6y+8rz/AG1BdRWlwPPVFIrfkY5VUf7yf8vR&#10;vtlf8KotzweOHsX4a4HKauJshsrubIYDw21kNHh87t3JeS/oXSa5LeprnhQEL37q9q1Tt28snykt&#10;w/8AxpZkp5/hPp8+hfZfeluloNx2ZX+cdwU/4y0T18vxD/J0bbZf/CoL4e5QQx796K+RW0KiVo0e&#10;Xb9J11vXG0xZgHknqarOYeoMai5JjpHY24Q+wje/df5wiqbC/tJgP4zNGT9gEUgr9rAfPoW2X3ne&#10;UJaC/sbuEn+AQyAfaTLGafYpPy6Nlsz/AIUF/wAsDdZgTK9xbx6/mnZEWLefUXYsgSR1jKpPVbNo&#10;MxAg1SMhkeUIpjdmYJoZwne/d990LSpis47gD/fdxD8+AkeMnhwpXIxWoArs/vAe2N1QS3kluT/v&#10;y3m+XExrIBx41pg5pQk1mz/5q38uPfPi/gvzN6EovMupP74b4oOvLDxPN+7/AH//AIZoNkYWex1F&#10;V/U6Bgpee1XuPY18fZbpqf77iM3/AFa114+X28AehVZ+6ntzfU8HebVa/wC/JRF/1d0U4ef2cSOj&#10;UbR786L3+0SbE7p6m3s8/wDmE2j2Ns/cjTfvJT/tLhqyYt+5JGnH9plH1YAhW72DfdvBN/ZTwU4+&#10;JDInz/Eo8gT+XQptN+2O/IFhewT14eHNG9fL8LHzIH59Cz7Kejbr3v3Xuve/de697917r3v3Xuve&#10;/de697917r3v3Xuve/de697917r3v3Xuve/de697917r3v3Xuve/de697917r3v3Xuve/de69791&#10;7r3v3Xuve/de697917r3v3Xuve/de697917r3v3Xuve/de697917r3v3Xuve/de697917r3v3Xuv&#10;e/de697917r3v3Xuve/de697917r3v3Xuve/de697917pFby7K6566pfvuwd/wCytiUJQyCs3lur&#10;BbYpfGFdzJ9xm54E02jkN72sjH+ybLbLbNx3F/D2+3knb0jjZz5eSg+o/aOkV5uW3bcnibhcRwL6&#10;yOqD9rEeh/Z0S/f381r+XH1r5huX5j9HVb0+sTQ7J3ZH2dUI0WjyRmn61TLSawXAKBdVwwtdHCjT&#10;b/an3H3On02zXIr/AL8j8EftmMY8v8HqOgZf+6vtzttfqd4tjT/fcnjH9kIkNfl9voeiOdh/8KOv&#10;5buzVqv7sZbubtqSEulONidW1OJirGExiSRJO0KvbrJGRaUl4wwQ/oMn7fsc7d93H3IvSPqktrQH&#10;j4s4an/OBZs+WDSvnTPQI3D7xftxZg/SvcXZHDwoCtf+czQ488itPKuOiH9kf8KntrQCopuoPiFn&#10;8qXEgpcx2R2njtviBg37UlRtrbGJyflBHLIuWjseAx+vsebb91i6ajbxvCJ6rDAXr9jvIlP+cZ+z&#10;oCbl96S1Wq7RtDv6NNOEp9qJG9f+cg6ID2V/wpZ+fm7/AD0+xtt9C9TUZdjSVOC2Rm907gijP0Wq&#10;rt75WvoJSPwyYuMf1Hsf7b92nkCzo19LdXZ8w0qon5CKNXH+9noA7l95Pn67qtjHa2i+RWNnf8zI&#10;7KfyQdV49m/zYf5jvbonTeHzB7lpoKpHiqaTYWdpupqGohlQxy089B1TBhYXjdSVeNoyrAkEEH3I&#10;e2e0/txtFDZ7PbkjgZVM5HzBnMhr8616j3c/db3G3eovN4uADxETCAEehEAjFPUUp0RLce6dz7xy&#10;kub3duPPbqzUyLHNl9x5fIZzKSxoSyRy5DJySysoLMQC9hc/19ju2tbWziEFpGsSDgqKFX9igDoC&#10;3N1dXkpnu5Glc/idizftYk9MPtR0n697917r3v3Xuve/de697917r3v3Xuve/de697917r3v3Xuv&#10;e/de6csPhsvuHK47BYDFZLOZvL1kGPxOGw9DVZPK5SvqpBDS0OOx9ErzTzSOQscUaMzEgAE+2ppo&#10;beJp7hxGiAlmYhVUDiSTQADzJx07DDNcSrBboXdyAqqCzMTwAAqST5AZ6vX+H3/Cez5p/IoYvc3c&#10;FPQfFnris8FQavsOhmyvZ1fQzIsnlxXVtDLDPTuASrR56txsikXEcg+sFc4feE5K5d1W2zk7rcio&#10;pCQsAP8ASnIII+cSyD5jqc+UPu+86cxabndwNrtjQ1lGqYj+jACCPslaM/I9bWPw5/k1/Bv4avit&#10;w7Z65/0p9p43ROna/cX2G79xUVfZWaq2vhfBDh8OY3Dfbz0OPWsSNjHJVzcscU+cfeXnnnIPb3Nz&#10;9LatjwLesaEejtUySV8wzlCchB1lTyf7Ocj8mlLi2tvqrpc+PcUkcH1RaCOOnkVQOBguerVfcVdS&#10;n1737r3Xvfuvde9+691737r3Xvfuvde9+691737r3Xvfuvde9+691737r3Xvfuvde9+691737r3X&#10;vfuvde9+691737r3Xvfuvde9+691737r3Xvfuvde9+691737r3Xvfuvde9+691737r3Xvfuvde9+&#10;691737r3Xvfuvde9+691737r3Xvfuvde9+691737r3Xvfuvde9+691737r3Xvfuvde9+691737r3&#10;Xvfuvde9+691737r3Xvfuvde9+691737r3Xvfuvde9+691737r3Xvfuvdf/V3+Pfuvde9+691737&#10;r3RO/lX8+fib8LsIcp8gu4dubUys0PlxWxMfI+4+yM9qUGI4nY2DE2QMLEqprZ4YqSMsvlnjBB9j&#10;HlTkHmznSfwuX7N5UB7pT2Qp/ppWolf6IJc+SnoH81c+8p8mQeLzBeJE5+GId8zf6WJavT+kQEHm&#10;w61VvmR/wpc7q7BGT2h8ONg0vSO15hVUg7M35Di93dqV0DsyQVmHwH72CwjGM2eOVcrIGs8VRER7&#10;yq5N+7Tsu36bznK4N9KKHwYi0cAPmGfEsmeBHhDyKnrFjnH7ym9bhqtOTrcWURqPGlCyTkeRVcxR&#10;48j4p8ww61vuzu2ez+6t3ZHf3bvYG7+yt6ZV2au3LvbcGT3Hl5ULmRKaOrykkjRQR6isNNFpiiWy&#10;RoqgAZH7ZtO2bLZrYbRbx20KcEjRUX7aKBUnzJqSckk9Y5bnu2571dtf7vcSXMz8Xkdnb7KsTQDy&#10;AoAMAAdI3F4rKZvIUmJwuNr8vla+ZaehxmLo6jIZCtqH/RBSUVIrySOfwqKSf6e1sssUEZmmYIi5&#10;LMQAB6knA6RxRSzyCKFS7tgKoJJPoAMnqwPpz+Uz/MW71FJPsb4n9pUWMrFilhznYmPoepcK9HI1&#10;vv6ev7PqMQtTEFu4+0ErOB+2rkgGPt592fbrYqrfbtAzD8MJM7V9CIBJQ/6agHmR1IGz+0/uJvtG&#10;sdpnVT+KYCBaeoMxjqP9LUnyB6te6e/4S/8Ayi3MaWq7s766f6noJwry0Wz8duXtfctIpUEw1VHO&#10;u3scJL3UmDKzIOCGb6e4o3j70HK9tVNksLi7YechSBD8wR4r0+1AepV2f7sXNFzRt6v7e0U+UYed&#10;x9oPhJX7HI6tZ6c/4TSfBfYy09X2ru3ubvHKIR91R5DclB19tCdVHAgxGyqeLKxFiTrLZ5/oukLZ&#10;i0U7z95bnq+qm1Q21ivkQhlkH2tITGf+cQ/PylTZ/u18jWNH3Wa4vm8wXEUZ+xYwHH/OU/l52odQ&#10;/wAuL4I9E/bS9YfFHpTCZGj0/abhyuy8dvTdtLpv/wAB9474GSyqXv69NYNVhqvpW0V7v7j8977U&#10;bpu1y6txRZDHGftji0J/xnqU9o9ueRdiods2q2Rl4O0YkkH2SS63/wCNZ6OnHHHDHHFFGkUUSLHF&#10;FGqpHHGi6UjjRbAAAAAAWA9gskk1OSehmAAKDAHXP3rrf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Ive3W/XfZWNOG7G2Fsvf+IIdTit7bWwe6saVkFnU0Odgnis&#10;35Gnn2tsty3HbZfG264kt3/ijdkb9qkHpFe7bt25R+DuMEdwn8MiK4/YwI6r97O/k2/yzu1zNJn/&#10;AIk9c7eqpWleOp6xl3H1IKaaVdPlhoOtK7FUZC/VIpaZ4gf7HJ9yBtnvJ7mbTQW+7zSAeU2i4r+c&#10;yu35gg/PoAbn7O+2m61NxtMMZPnDrgp9ghZF/Igj5dVy9nf8JifhtuQTVHV/cHfHWNdIsoSlyldt&#10;DsLblOzNqgMWPq8djsgQtyrCTLNqGmxUhi8j7Z953nK2ou6WdrdKPNRJE59ch3T9kf7fKOtz+7Ly&#10;dc1bbLy6tWPkxjlQemCiP+2Q/l51ydn/APCXP5JYTzSdP/JLprsSCJHdYt97f3j1XkagrYrFBT4Z&#10;d1U+the3lq0W9rsASRI21/ej5bnoN4224tyf99PHOB9pbwD+xSfl1HW5/df5kgqdn3K3uAP9+pJA&#10;T9gXxxX7WA+fVcXZ/wDI7/mcdW+Weq+NWV3xjI0d0ynWG69l788/jt5EiwOHyBy4YXGkPjV1c6NR&#10;VrSPtfvj7Y7pRU3NYGP4Z45Iqf7dk8P/AI3jz8uo53P2Q9zNrqzba06j8UMkctf9qr+J+1BXyrnq&#10;ujsfpDunp2pSi7c6h7Q6srJHMcdJ2PsDdeyKl5ALlEg3NSUrkj+gF/cjbbvmy7wuvaLyC6UecMsc&#10;o/ajN1He47JvWzto3ezntT6TRSRH9jqvQX+zTor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EfaXcfbuwfF/cTtTsfZXg8Ph/ulvjc23PD9tr+38X8HqodPj8km&#10;i36dTWtc3LbvZto3Cv19rDPWtfEiR+PH4lPGgr9nRlabxu9hT6G6mhpw8OV04cPhYcKn9vRmtpfz&#10;MP5g+yY4YcB8zfkd9vTIIqalzna+7d2UdPClOKWOnp6PddTWxJGiKBHGqBUIuoDc+wzd+2ft7ekm&#10;42WzqeJWCOMk1rUmNVJJPE8T59Ca09yvcCyAFvvN5QcA08kgApSgEhYAAcBwHl0ZbbH89z+aZtf9&#10;tfk5JnqW7uaXc/VnTWavI8SxB/4hNt9awBQgKotSE1FmKksxIZuvYj2susnbPDPqk9wv8vF0/npr&#10;8+hJa++nuja4G5+IPR4Ldv5+Fq/LVT5dGQ2z/wAKVP5ieBCjK4n46b1K+S53N1nuWkL60VV1f3N3&#10;DiB6CCy2A5J1ahYAN3X3avbq4/snvIP9JMh/6uQydCO2+8l7hwf2qWk/+nhcf9W5Y+jE7a/4VKfI&#10;ildDvH4v9L52MO5kTbW598bTdozT6Y1STKPmgrCX1lipBT0WB/c9h25+63y64/xPdLmM/wBNIpPP&#10;+iI/LH25+XQitvvQ8wof8c2u3k/0jyx+X9Iyef8ALHz6H/bP/CqbATeGPePwpzGO0/YpUVm2e+KL&#10;M+a91ydTDjcrtOg8emweCBquTVfQ8q6dbEFz91a4FTZ72rcaB7Ur/pQSs7V+Z0j1APDo/tvvTW5o&#10;LzZWXhUpdBq/xEBoFp8hqPoSOPQ97d/4VEfD+pSI7s6B+SeEcxzGZdu0nWG6EjmWbTTpE+S3Dhy6&#10;tHZncqpVvSFcev2QXP3XucFJ+k3CzceWszp5Z+GGTz+2ozUcOj63+89ygwH1dheJ/pBC/wBnxSx+&#10;X7OFDx6HXAf8KQv5b+Z0/wARqu9NqanplP8AH+rYanQs/wDnZG/utlMl6Yf926bk/wC6xJ7Irj7t&#10;/uRD/Zi1l4/BORw/06Jx8v506Pbf7xvtxN/aG5i4fHBXj/pHfh5/yr0OGA/nzfyrs8YIm+TMmDq6&#10;iSSNaXP9P94UIQRqXEs+Ri23LRRqwB0l6kG/BAJAJHcew3upBUjbNYHmlxbH9g8YMfyXo7t/ff2t&#10;noDuegnye3uR+0+CVH+9dDJt/wDm7fy1NyimOO+YvT9N90J2i/vBk8ptMqKdmWT7kbppKPwklDoE&#10;2kuLFNQZbk1x7Re5VrXxNmuDSnwKsnH08Nmr86Vp59HNv7t+21zTw94txWvxs0fD11qtPlWlfLoY&#10;MF/MD+CO5TSJhPmd8V66prhK1Lj1796sgysogVnm/wBxFTlEqlKqjOQ0IOkav08+yef2+57tqmfZ&#10;b5QvE/Szlc/0ghXz9eOOPRvBz/yLc0EG82LFuA+qgDY/olw3l6cM9CvhfkZ8e9yClbbve/TWfWum&#10;NPRNhez9kZUVlQJPCYKU0NdJ5H1grpS5vxa/spn5c5htq/U2FxHpydUEq0HqaqKdGsPMXL9zQ29/&#10;byasDTNG1T6CjGvQoYrO4TOxyy4TMYrMRQOsc8uKyFJkI4ZGXUqSvSO4UkcgE3t7K5YJ4CBOjITw&#10;1Aiv7ejSKeCcEwOrgcdJBp+zp19tdO9e9+691737r3Xvfuvde9+691737r3Xvfuvde9+691737r3&#10;Xvfuvde9+691737r3Xvfuvde9+691737r3XvfuvdYppoaaGWoqJYoKeCKSaeeaRYoYYYlLyyyyuQ&#10;qqqglmJsByfe1UsQqipOAB59aJCgsxoBxPQcZfunpzb7Rpnu2es8I8sbzRLl9+bWxrSQxmzyxrWV&#10;SEqp4LDgezKHZd5uBW3tJnpjtidv8Cnotl3rZ7fE93Clf4pUH+Fh0Dmd+eXwf2zG0mf+YvxcxJFN&#10;NVpBWd+9VxVlRBTqWlajof4r5pzxZUhjZmayqCxA9nMHIfPFyaW+zXz5AqLWegJ9T4dB+ZA6J5+e&#10;+SLUVuN4skwTQ3UFSB6DXU/kCegT3F/N1/lqbXEpyXzF6fqfEsLN/d3J5Pd5InbSniG06St1kE+s&#10;JcoOX0jn2d23tF7lXVPC2a4Fa/Gqx8P+ajLT5V4+XRLce7ftta18TeLc0/gZpOP/ADTVq/5PPoCd&#10;yfz9f5WWA8yUvyHyu6KiB6yKSm23053PJ+7ScBIa3M4GipZRKwKwyxVDRt+ouEIYntt7Be6dxQvt&#10;yxA0y9xbefyWVmFPMEA/KuOiK59+va63qE3FpSK4S3uPL5tEqmvkQSPnTPRfdz/8KXP5emCEww+2&#10;vkjvR0dI4TgOudoUEExkpjP5jJuvcuNdY0e0MhMRfUbpG6er2IbX7tHuFPTxpbOH11zSEjNP9Dhc&#10;VpkZp6kHHQfuvvKe30FfBivJv9JDGBwr/okyYrg4r6AjPRb91/8ACpnpGjEv9x/ih2ruJgP2Ruvf&#10;20dmiRvAWtK2Ipc9oHlslwG9JL2uNBEdp91ne3p9du0Ef/NOKSTz/pNF5fZnHz6Dl196PZEr9DtU&#10;8n+nljj8v6Ky+f24z8uizbu/4VO9s1ol/uH8Q+u9tk6vAd3do7l3sI7ooTyjDYrb+uzBybFLgqOC&#10;pLCaz+6xtKU+v3eaX18OBIv+PSS0/n/mDV396Tdnr9BtEMfp4k7yf8dSKvn6f5ys7x/4Ur/zDdxm&#10;VcBg/jv1/EdSwNtrrncmTq44w8hjaabemfysTyaXQOywIhMalY1u4YVWf3avby2obiS7uD565kUe&#10;X++4kIH5k54nFAtefeS9wrmv06WluPLRC7Hz/wB+SuK/kBjgM1KfvP8Anf8A80TfAlir/lVn8JSO&#10;zGOl2Zsfq7ZZp1ZlfxxZHbeEpq1gCosZal2sSNViQRZZeyHtdY0Me1I59ZJZ5K/k8pX9ijoKXvvb&#10;7n31RJuroPSOKCOn5pGG/ax6KDvf5tfMfspZot/fKv5FbtpZwVkx2c7m7DrsSEIUNHFh5ch9rGrF&#10;FLLHCAWGogtz7F9jyTybtpBsNqtISPNbeEN/vWjUfzPQQvedecdyqL/dbuYHya4lK/7zr0j8h0We&#10;qqqquqZ6ytqZ6yrqZHmqaqqmkqKmomkOp5Z55SWdmPJZiSfYmVVRQiAADAAwB9g6DTOzsXckk5JO&#10;SftPWD3bqvXvfuvde9+691737r3Xvfuvde9+691737r3Xvfuvde9+691737r3Xvfuvde9+691737&#10;r3XvfuvdDZ0d8bu+vktumLZnQvUm+u1NwNJDHUU+0cDWZChxKzm0dVuHNlVocZTkixqshUwwj8uP&#10;ZJvnMmw8tWpvd+u4rWPyMjAFqeSL8Tn+igY/Lo72PlzfuZboWew2kt1J5iNSQtfN2+FB/ScqPn1s&#10;ifEb/hMh2NuX+Gbp+Z3a9H1viX+3qKjqrqOXH7o3xLE1zPQ5vf8AXJLhcbMhAB/h9Llo3DG00ZHO&#10;N3N33m9tttVryZaG5fIE9xVIvkViBEjg/wBNoiPQ9ZHcpfdm3G503XOV2LZMEwW9Hl+YaUgxoR/Q&#10;WUH1HWz38XPgJ8RvhtjYqX4/9KbT2jm/tjTV+/aymfcnZOXSSIRVKZHfufNRkvDKQXajgnjpVYt4&#10;4EBt7xh5p5/5u5ykLcwXskyVqIgdEK+lIkolR/EQX9WPWTfK/IXKXJ0QTYLKOF6UMpGuZvWsr1eh&#10;/hBCDyUdHE9g7oY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bf49+690Rj5gfzH/iH8HcVNL3t2pjaXeDUYrMT1PtERbq7VziSR+WlNNtKikU0cM63&#10;8Ndl5qOjYgr9zq49jrk/245v54lA2K1JhrRp5OyBfWshHcR5rGHcfw9Abm/3G5R5IiJ326AmpVYI&#10;++dvSkYPaD5NIUQ/xdan3yq/4UC/NH5T56q6w+Gmysz0dtfKGpoqAbLxkvYXfu6aSQGnaT+M0lLL&#10;HiS4KSJFgqIVdPIdK5OYWPvK/lT7v3JfK0A3TnOdb6VKE+I3hWqHj8JYGSnAmVtDD/Qh1inzV7/8&#10;580znbOTYWsYmqB4a+LdOOHxBSI68QIl1qf9FPRKOs/5N/8ANI+TuaqN35fovfG359y1jZLO79+R&#10;G44NjZerraxtcmSzeP3tUHctVLJyzyrjJnP9o3IuNtz95Pa3liAWcN9FIIhRYrRDKoA8lMQ8FQPI&#10;a1Hp0Cts9nfdDmaY3c1jLGZDVpbtxExJ82Eh8ZifM6CfXq1vpf8A4S175q3pa35D/KTa2AiXxtWb&#10;d6b2fld1T1AYAyww7w3q+ISnK8gOcJOD/Qe4o3r70tigKcu7W8h8nuJFQD7Y4/Er/wA5F6lXZfuu&#10;3zkPzDuiRjzS3jZyfskk8On/ADjbq27pn/hPp/LY6nNPVZ7rrend2Xp1Qpke3t+5WsplmCgSSHbu&#10;xlwWLlVubR1dFMBf+oB9xJvP3gvcndqrb3Mdih8reJQaf6eXxXH2qy9S1s33f/bfaaNPbSXrjzuJ&#10;WIr/AKSLwkP2MrdWtdWdA9F9G49cX0z031f1TQLD4Gg682JtjaH3CGxdqyTA0sDzu5UNLJMzO7ep&#10;2ZiT7indeYN93yTxd6vJ7tuNZpXkp9mtjSnkBQAYHUqbXsGx7HH4WzWcFqtKUiiSOv26VFa+ZNST&#10;k56Fz2UdG/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gqqWlrqaejraaCspKmN4amlqo&#10;Y6imqIZBpeKeCUFXVhwVYEH3ZWZGDoSCMgjBH2HqrIrqUcAg4IOQftHRLO0f5bfwJ7mWduwfiR0V&#10;ka2qMjVWawuwcNsrc1S0oAZqjdOx0x2Sci111VR0kkrYk3Gm1+5PPuzEfu/d7pVHBWlaRB9iSl0H&#10;+89AzdPbjkPea/vDabVmPFliWNz9rxBHP+9Y8uq3u1P+E3X8u7fXmm2MO6OlKkuZKaDZXYh3Lh4y&#10;bjw1NJ2jSZ2rkjANwEr43uATIRdWknavvI+4ljRb76a9HmZIdDfkYGiUH7UI+XUcbr93H28vqmx+&#10;osj5CObWv5idZWI/24Pz6ra7T/4Syb0pmqqnpL5abXzaOZGosL2n11ltrtTrc+KGq3RtKuzAmP01&#10;SJiIv8E9yRtX3prJgF3vaXT1aCZXr9iSLHT7PEP29Rvun3XL1SW2Tdkf0WeFkp9rxtJX7fDH2dVt&#10;9p/8J+f5mfWv3s+J6o2h25jaCzSZPqzsra1b5ovp5aLB71lweWn5sPHFj2k5vo0hiJJ2r7wPtluW&#10;lZruS0ZvwzwuKfa0YljH2l6fPqON09gPcvbdTRWkd2q/igmQ1+xZDFIfsCV+XVbHafxL+UXR7VX+&#10;l/47909b09HFJPNkt4dabvwmFNNEbSVlPnaykWjmgUggzwztHcEarg+5K2rm3lffKfufcba5Jxpj&#10;mjZq+hUNqB+RAPUb7pynzRshP73265tguSZIZFWnqGK6SPmCR0Xv2Ieg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LXF9ldjYSSkmwu/964iagRY6GXF7qztBJRRpF4FjpHpJ0MahPQAhA08fT2il23bp&#10;wVmt43DcdSKa+eajOel0W5bjAQYbiRCvDS7CnlihxjoQMV8ovkzgWmfB/IrvXDPUhFqGxXbm/wDH&#10;NULESY1majyCFwpY6Q17XNvr7L5eV+WbgAT7davThqt4jT7Koel8XNHMsFTBuN0leOmeUV+2j9Lf&#10;F/O/5w4OnekwvzK+VmIpZJmqJKbF/Ift3H071DosbzvDSZhFLlURSxFyFAvYD2hl5D5HnbXNs1i5&#10;4Va0tyaemY+lsXPXO8C6Id5vkHGi3dwBX1oJOlfi/wCZV/MIxFO9NSfNf5QSxvM07NlO7OwM5UB2&#10;RYyqVear6iVUsotGrhAbkKCzEo5fbX29mbU+yWQPDttolH7FUD8+PSyL3J9wYV0pvV6Rx7rmVj+1&#10;mJ/KtOlPiv5q/wDMdw8kslJ8zO+pmmRUcZXe9dnIwqtqBiizYqFjP9WQAkcE29ppfar24mAD7Lai&#10;n8MQX/jtK/n0qi91PcaEkpvN0a/xSFv+PVp+XT1/w7v/ADK/+8xe3/8Az5Yr/wCpPbH+tF7af9Ga&#10;3/3lv+gunv8AXc9yf+jxcftX/oHpR47+c/8AzPsZSpR03y837LDGXZXyOB69y9UTI5dtddlsNNOw&#10;ufSGkIA4FgAPaaT2X9sJX1ttEQPyeZR+xZAP5dKI/eX3OiXQu7ykfNYmP7WjJ/n1N/4ev/mi/wDe&#10;XG7/AP0D+rP/AKw+6f6yftd/0aI/+ck//W3pz/Xp9z/+jvJ/zjg/61de/wCHr/5ov/eXG7//AED+&#10;rP8A6w+/f6yftd/0aI/+ck//AFt69/r0+5//AEd5P+ccH/Wrr3/D1/8ANF/7y43f/wCgf1Z/9Yff&#10;v9ZP2u/6NEf/ADkn/wCtvXv9en3P/wCjvJ/zjg/61dM+W/nJ/wAzjNfb/efL/seH7by+P+E0Gy8D&#10;q82nX9x/A8XTeW2gaPLq086bamu9D7N+2MFdGzwmv8Rkfh6anNPypXz4dMy+8XuZNTXu8wp/CI1/&#10;bpQV/Ph5dM//AA7v/Mr/AO8xe3//AD5Yr/6k9vf60Xtp/wBGa3/3lv8AoLpn/Xc9yf8Ao8XH7V/6&#10;B6TNZ/NK/mL11TNVzfND5DJLO+t0o+x87j6ZWItaGioJIoYx/tMcaj/D2qT2t9ukUIuy2lB6woT+&#10;ZIJP5npM/uj7iOxdt5u6n0mYD9gIA/IdJbJfzGf5gGVqTV1Xzb+V8UpRIymN+QPaeHptKCwIosRl&#10;IIQf6sI7n8k+1Uftz7fxLoXZLAj52kDH9rIT/PpLJ7i8/wAra23u+B+V1Oo/Yrgfy6Rdb81PmRk6&#10;qauyXy0+TOQrahg1RWVvfHadXVTsqCNWmqJ8qzsQoCgsTwAPaxOSuTYlCR7RZKo4AWsAA/IR9In5&#10;05xlcySbteMx4k3U5J/Mv0G2R7v7ozFMaLL9vdoZSjZ0kakyO/8AdddTNJGbxuYKmrZCV/BtcezO&#10;PZNlhbXDZwI3qIowf2hei2Te96mXRLeTsPQyyEfsLdB9ksrk8xUmty+Rr8rWMiRtV5KsqK6pMcYt&#10;HGZ6pmey/gXsPZhHFFCuiFQg9AAB+wdF8kssza5mLt6kkn9p6ge3Om+ve/de697917r3v3Xuve/d&#10;e697917r3v3Xuve/de697917r3v3Xuve/de697917r3v3Xuve/de697917r3v3Xuve/de697917r&#10;3v3Xuve/de697917r3v3Xuuccck0kcUUbyyyuscUUas8kkjtpSONFuSSSAABcn3okAVOAOtgEmgy&#10;T1bF8V/5KP8AMA+VDY3LY3qOfp3YNeVduwe83q9gY40xOpajGbVngm3DXLIgY081LiGpnOnVURqw&#10;b3E/NXvX7f8AKuqKW8F5cL/oVrSU19GcERLTzDSBh5KaU6lflb2W5/5pKyx2hs7dv9FuaxCnqqEG&#10;Vq+RWMqfNhWvWyz8Uv8AhNx8ReohjNw/Ivcm5/kzvKn8VRNhKg1PXvVNLVBBIsabbwFS+VrvDJca&#10;63M/b1CqPJQorPGcaea/vI83bvqt+XIk2yE4DCk05H+ndQi1HksepTwkOD1knyr93DlLaNNxzFI+&#10;5zDJU1igB/0iNrah82k0t5oMjq/zr7rXrvqba9Dsnq3Ym0OudnYy5x+1tjbcxG1dv0bMixvJBiMH&#10;DBArsEUO4TU1hqJ9wBuG5bju1019uk8lzM3F5XZ3P2sxJp6CuOp82/bdv2m1Wy2uCO2hXgkSKiD7&#10;FUAfnTpa+0XS3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9fbx7u6Y+cPyKlq9t4/5G7a+HPVFTEYaqHpDBVfYff246Sbh46rtrdX8Kx+&#10;2JNOlguAw9TPDKGCZSeJgfcg7JvXI/LoFzJtr7zdjI+pYQ2qH5QR+I84/wCasiqw4xKeo/3vZud+&#10;YibaPcU2e0PEWymW6cH1nfQkJ/5pRswPCVh0XPqX+Q9/Ly66ys+6d7bD3r8jd81tY+Sye8vkDv7M&#10;7wrcnk6iQz19dk8HhP4XiKx55CXkavx87n/Vkliwk3b349w9xiFrYzx7bAo0rHaRLGFUYAVm1yLQ&#10;cNLqPlw6Dm0+xPt7t0pur2CTcZ2OoyXcrSFmOSWVdEbVPHUjH58erUOueo+qen8MNu9TdZ9f9YYA&#10;LGv8F692dt7ZuKIiFo9VBt2np4iRc2JUn6+4r3Hd913ib6jdrqW6k/ilkeRv2uSepT27aNq2eH6f&#10;abaK1j/hijSNf2IAOhD9l3Rh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Vntb4PfDrvHzSdsfGLo7e1fP5Nedyv&#10;W21k3Qnl/wA79vuuiposlFrNi/iqluQCbkAgVbTzxzjsdBtO6XMCj8KzPo/OMkofzXoLbryRyfvl&#10;Tu22W07H8TQpr/KQAOPybqtbtT/hO3/LW7DSofa+zOzelq2d5Jvuus+z83WxLPIS5Ix3aK7kp0j1&#10;G/hgjjUD0x6Ba0lbV94n3K24gXU0N6oxSaBRj7YPBNfmSfU16jfdfu8+224gm1hmsmPnDMxz9k/j&#10;AD5AAeQp1Wl2v/wlkmBrKzo35bROLP8AYbc7X63aMhgt4xWb02hkHuCeCUwAsOQD9Pcl7T96ZcJv&#10;m0fa8E3+CORB/OXqNd1+64cvse7fYk8P+GSN/wDrF1Wf2t/wnl/mWdb+eXb2weu+56GDyNJV9W9m&#10;YNJBCn0kTFdkrtytlY/iOnppH/op+vuS9p+8N7ablQXFxNZMfKeFv+PQ+Mo+0kDqNd1+737k7bU2&#10;9vDeqPOCZf8Ajs3gsfsAJ6rV7T+F/wAuekVqpu2vjP3lsHH0ckkUuc3F1ju+j2y7RAmQ0u6PtGx0&#10;6gAnXBVOtub29yXtXOnKO9kLtO52twx/Ck8Zf801ax+ajqNt05M5t2SrbttlzbqPxPDIE/J9Og/a&#10;GPRZvYm6DP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G3+N/w&#10;Q+Xfy2rIYOgOht+77xks6U8271xi4DYFDIzsjDIb+3K9Hh4mXS5MTVvkOlgqMRb2EeZOe+UOUkLc&#10;wX8UDAV8PVrlP2RJqkPlnTTOT0LeXORebubHC7BYSzqTTxNOiIfbK+mMeeNVcYHWxB8YP+Ev2468&#10;47PfL/vijwFK3jmq+uejKZcrmGRn1fbVvY27aZaSmkCgLKlNhKtLk6J7KGbHfmj70FtHqt+T7AyH&#10;ymujpX7RDG2oj0LSofVfLrIXlj7sVxJpn5vvxGOJhthqb7DNIukH1pG49G8zsZ/GH+W38KviBHRV&#10;PSHQ20MRuqiRP+Mi7kgl3r2RLOFtNUxby3S1VV0flPqeDHPTwXtphUAAY580e5POvOBZd8v5Hib/&#10;AEFD4cNPTw00q1PIvqb1PWRXLHtxyXygFbZLCNJV/wBGceJNX18R9TLXzCaV9AOjy+wN0OO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Wbtr4YfEjveWpqu4PjZ0n2FlKsFZs/uPrfatXukBuG8O61plyURP5MVUp9iba&#10;OdObthATZ9yubdBwRJnCfnHq0H816DW7cmcpb6S28bbbXDH8bwoX/J9Osfk3VZfa3/Cd3+Wv2KtR&#10;JtjZnZnStbOWk+66x7NzNXCJiCbjG9npuOmSMtyYoI4wBwmj3Ju1feI9ytuoLqaG9UeU0Kg0/wBN&#10;AYTX5kn516jPdfu8+2241NtDNZMfOGZjn7JvGFPkAPlTqtDtf/hLJMDWVnRvy2icWf7Dbna/W7Rk&#10;MFvGKzem0Mg9wTwSmAFhyAfp7kzafvTLhN82j7Xgm/wRyIP5y9Rruv3XDl9j3b7Enh/wyRv/ANYu&#10;qzO2v+E9P8yrrJKipwGwevu6KCm1tJV9U9kYd5/CpAWSLD9iJt6vmY3/AM3T0sj/AF9Nhf3Jm0/e&#10;F9tdzIW4uJbJj5TwtT/eofGUfaWA6jTdvu+e5O2Atb28V6o84Jlr/vM3hMfsCk9Vk9r/ABD+VHRZ&#10;rG7h+OvdPXFHQq7z5fdnW27MTt5oo11SVFLuSelFBPEvN5oKl0BBBa4IEm7TzfyrvtBs+421yW4L&#10;HNGz/YUDawfkQD1Ge68o807HU7xt1zbBeLSQyKn2hyukj5gkdF19iPoO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RlOgf&#10;hz8pPlLkEoPj/wBE9j9nRtUmjnzeB29UxbPx1SPrDmt85T7fDUJ/6jK+L2Gt/wCceVuVo/E5gv4b&#10;XFQrOPEI9ViWsjf7VT0Jdg5P5o5ok8PYLGa6zQsqHwwfRpWpGv8AtmHV9vxu/wCExXyC3h/D818n&#10;e5dldNYmTwVFTs7YNNJ2bvoxfWpx2QyjPQ4Sgm/C1FLVZOMfXQ309wJzJ953l+z1Q8sWUl64qBJK&#10;fBi+RC0aRh8mWI/PqeOXPuy8wXmmbma8js0NCY4h40vzBaqxqfmrSj5dbAvxp/kkfy8PjTHjq+i6&#10;Wpe495UBilO+O+Z6fsevkqYXMsFTT7VqYINuUskTnVDNS4WOZSFJlZkVhj9zL72+4nMxaN702cLf&#10;6Fagwih4guCZmBHENIRxwAep/wCWvZT295aCyJZC8mX/AEW6ImNRwIQgQqR5FYweGSR1bFS0tLQ0&#10;tNRUVNBR0VHBDS0lJSwx09LS0tPGIaempqeEBEjRAFRFACgAAAD3E7u0jF3JZmNSTkkniSfMnqVk&#10;RY1CIAFAoAMAAcAB5AdZ/der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RUe2vgr8NO9TUzds/GDpDeeSq2LT7gr+utt0m7CWXS3j3hioKfKIG41BKwAkKTcqpAr2&#10;nnrnPYqDad0uYVHBBM5j/wCcbEofzXoK7tyNybvtTu22W0zHi5hQSf8AORQHH5N1WT21/wAJzP5c&#10;fYj1FTs3C9s9H1cuuSNOuex6zMYsVDAHVLju04NxN4y12MNPPCBcqhRQoWTdp+8Z7j7cAt48F8B/&#10;v6EK1PtgMOfmQfnXqM92+7r7dbiS1mk9iT/vmYstfsnE2PkCPlTqsXtr/hLNvKlSoq+iflhtjOSN&#10;rNLge2uv8rtVIbEeNajduzqvMGS4vdlwkdrcA34k/aPvTWTEJv20unq9vKr/ALI5Fjp/zkPUZbt9&#10;1y8UF9i3ZH9FniZP2yRtJX/nGOqxu2/5Bv8AMz6raaah6ZwfbeJgDmTM9Sb+2xnVup9Kw7e3FNic&#10;3KXAJXxYpgPoxViAZO2j389s91osl61o5/DcROv/ABtBJEPzcdRlu3sL7l7VVks1u0H4oJUb/jDm&#10;OQ/kh+fVZPaPx4776RqpqLuPpTtbqyogmEDjsDr/AHVtGJ3ZtMTU9TnKWCOVJLgxSROySAhkZlIJ&#10;k3a+Ytg3tA+zXsF0Dn9KWOT9oViRTzByPPqM905e37ZHKbxZT2pBp+rE8f7CygGvkRg+XQO+znon&#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Pr0B/LB+enyZNBU9U/Gbsmp2/kQktL&#10;vPeGLTrjZE9Kyl2raLde/nx1HWRqoJIoZJnJsqozsqkBcwe5/IXLOpd13OESLxjjbxpQfQxxB2U/&#10;6YKPMmnQ82D2x585l0ttW2TGNuEki+DER6h5SisP9KWPkBXq8n49f8JduxMqaDLfKT5F7a2fSGSG&#10;ar2V0thazd+anpHUNJSzb43dHjqOhqk5VjFh8hFf9LuOTBvMP3otui1Q8rbc8xzSS5YRqD6+FGXZ&#10;l+2SM/IdThy992DcZdMvNG4pCMVjtlMjEeniyBFVvsjkHzPV63x2/kpfy6Pjj/Dq/EdD43tPdeOe&#10;OVN596Vf+k3Jyzw6Wp6r+7uSji27BNG6+SOajwkLq51BvSmmCuYvev3G5j1RzX5tYm/0O1HgrQ8R&#10;rUmYg8CGlYU/Pqc+XfZb275c0yQ2AupV/wBEuT4zVHA6CBCCOIKxqa/l1ajQ0NDi6Olx2No6XHY+&#10;hgipaKgoaeGko6OlgQRw01LS04VI40UBVRFAAFgLe4reR5XMkrFmY1JJqSTxJJyT1KSRpEgjiAVV&#10;FAAKAAcAAMAdSvdOr9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hqKenq6eekq4IaqlqoZaeppqiJJqeop5kM&#10;c0E8MgKujqSrKwIIJBFve1ZkYOhoRkEYII8x1plV1KOKg4IOQQeII6JF21/LR+And8VSvY3xK6Tr&#10;6usJarze3NnUXX26Klj/AGpt29efwrKMeTYmr4/HscbT7l8/7GQdu3e5UDgryGVB9kc2tP8AjPQI&#10;3b215C3sH947TbMTxZIxE5+2SLQ//GuqxO2/+E0/wM3u01Z1ruXuzpSuIcU9Bhd247e21Yy5uGqM&#10;dvujrMpIV4C6M3GLX1BiQRJ20feW58saJucVter5lozE/wCRiZUH/OM9Rnu33bORL6r7bLc2TeQW&#10;QSJ+YlVnP/OQdVids/8ACXDvvDvWz9I/Jjqnf1Knkmo6DsjbO6usclJGB5BRCo29/eineYD9tJHM&#10;McjWZvApIST9p+9HsEwVd72ye3PAmF45h9tH8AgedO4jy1ecY7t91/foSzbJucFwOIEyPC32VTxg&#10;T5V7QeJ0+VZva38j/wDma9TeaorPjXmN+YqLyePLdU7l2l2F9z4uX8O3sHWtmhwQV8uMTVey3IYC&#10;TNp98PbLdqKm5LA5/DOkkVPtdl8P9jn59Rpuvsj7mbTVn21p0H4oHjlr9iK3iftQV8uq3+wuoO2e&#10;pMgcT2t1f2J1llRM9OcZ2FsncuzMgKiO/kgNHuOmppNa2N103Fjcce5I2/eNp3ePxtquobpOOqKR&#10;JBT1qjMOo53DaN22mTwt1tZrZ+GmWN4zX0o6g9B37Mei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oaeovjf8AIHv6u/h3SPSnaXa9Qs4pqh9g7G3H&#10;uejoZSAx/imSxVPJT0iqGUtJUyoqggsQD7JN35k5f5fj8Te72C0FKjxZUQn/AEoYgt9gBPR1tHLm&#10;/wC/v4eyWU92a0PhRO4H+mKghftJA6t96L/4TpfzC+1fsa/f+L64+P2CqbSzv2LvGDNblFI36Xpd&#10;sdeplrTHg/b19XSMBfWVYaTEG+/eL9vNq1R7e824SDh4MZVK/N5jHj5qr/KvUu7H93f3B3XTJuCw&#10;7fGePjSBnp8ki8TPyZk+dOrm+iP+Ew/xh2gaPI9/91dn9z5KFYpJ8HtKjxfU+zZpGW89LWJG+Yy8&#10;0ak2SWnytIxtqKi+hYZ377z3M95qj5fsoLJTwaQtPIPQj+zjB+RjceVfPqZdi+7JyxZ6ZN/vZr1h&#10;xWMLBH8wf7SQj0IdD508urqehP5fXwr+Ma0MvSXxt6u2fl8csYpN21G3491b8jMQIVv7/wC8WyGa&#10;JJJJ/wAusT+OBaFd/wDcHnXmfUN73KeZG4xh9EX/ADij0R/8Z6mjYfb/AJL5Z0nZNtghdeEhTXL/&#10;AM5ZNcn/ABro4vsHdDD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N+VxGKz2Oq8RnMZj8zia+Lw12LytFTZHHVsOoP4quirFeKRbgHS6kXAPty&#10;KaWCQTQMUdchlJBH2EZHTcsMU8ZhnUOjcVYAg/aDg9Ef7V/lgfy+O6Hqp9/fEXpSorq7Ua7MbV2n&#10;B1xn612Gkz1e4euGxNdLLawEr1BcAABrAWHG1e6HuFsoC2G73IVeCySGZB8gk3iKB8gKdAjdfbH2&#10;/wB6Ja/2i2LNxZIxC5+ZeHw2J+ZNeq3e0f8AhNZ/L/3o1VVbCzXeXTtW4P2dHtzfON3Xt2ne5t56&#10;HsDHZLISryPSuWQ8D1fW8kbX95T3AsqLfpa3g8y8TI5+wxOiD/nGfs6jjdPu28gXtWsHubM+QSUO&#10;g+0So7n/AJyDqubtD/hLL2JRiqqOlvlpsvcZZWehxHaHXWc2UIW1AJT1W4tqV2f8otdjMmLj59Pi&#10;/tGRtr+9Ntz0Xetpkj9WgmWSvzCSLFT7NZ+3qO90+65uKVbZd2jk9FnhaOnyLxtLX7dA+zqu3s3/&#10;AIT5fzNOvDVSYbq3ZHbVDSShXr+suz9qSiaErf7qlxe/JcDkJV1WXQlGZbm/j0gsJE2z7wftluNB&#10;NdS2jHymgk/YWiEqD7S1PnXHUebn93/3L2+phtY7tR5wzJ+0LKYnP2Ba/KnVeXZfwf8AmP06KiXs&#10;74t997MoaUziXNZfqveabcb7ZgtQ9PuaCjfHzKl1LPFUstipvZlJkTbOeOTd5oNs3S1mY07Vnj15&#10;4VQsHH5qOo93LkjnHZ6nc9ruoVFe5oJNGONHClD+RPRW2VkZkdWV1YqysCrKymzKynkEH6j2KOOR&#10;0F+GD11731r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NT098G/mJ3+aZ+nvjR3RvnHVfj8W4cbsHP020R5X0RefeeUhp8T&#10;FqNyvlrFuFYjhWICm8c88nbBUbxudtAw/A0qGT8o1JkP5KfL16FWz8j84b/Q7PtlxOp/GInEf5yM&#10;BGPzb19OrUunP+E338wnsN6Op7DHUfROLk0SVib031HunccVO4B/yLD9aQZilkmGr/NVGSpwAGu4&#10;YBWivefvIe3u3Art31F+w4eHFoSvzaYxsB8wjfZ1Kez/AHcvcHcCG3DwLFTx8SXW9PksIkUn5F1+&#10;3q2Hpj/hLt0Jgfsq3vr5G9m9j1Uemaqw/XG3tvdY4R5eG+ymrc0dxVk0I5VpImpZHFiPEePcT719&#10;6Lf59SbDtsNsOAaZ3mb7aL4Kg/I6gPn1K2zfdg2GDS+/bjNcniVhRIV+wlvGYj5jST8urb+mP5Q3&#10;8uPolqOq2f8AFbrnO5ejWNlzvZ9PkO2sm1VGdS5CNex58nTU04PqV6OnhCGxQLYe4k3r3e9x991L&#10;ebrNGjfhgIt1p6fohCR/pia+depa2b2j9utio1ntULuv4pgZ2r6/rFwD/pQtPKnViuLxWLwmPpMT&#10;hcbQYjFUEK09DjMXR0+Px9FTp+iCkoqRUjjQfhUUAf09x1LLLPIZpmLu2SzEkk+pJyepDiiigjEU&#10;KhEXAVQAAPQAYHU/2305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QP9i/Hr&#10;oLuBZV7Z6Q6i7PE6qsp7B622dvJpAgtHqfcVHUG6/wBk3uPxb2cbdzDv+z0O031xa0/31NJH/wAc&#10;YdE+48vbBu9Ru1jb3Vf9+wxyf8fU9EC7I/kifyxOzBUS1/xfwG0sjMJBFkut90762AaNpW1NJT4b&#10;bmThxbEf2RNQSKo4Cgex/tvvd7nbZQR7o8yjymSKWv2s6F/2OOgFuXsn7ZbnUybWkLHzheWKn2Kj&#10;hP2qeiE9j/8ACYb4b7gWefrTuXv7rmulFR46fMV+yt/bfpncXpvDj5cVjK8qhvrEmVYuLAMhBZh7&#10;tv3nucrchdzsrW5UUyokic+udbrn5IKfPoBbj92Tk64q223l1bMa4YxyoPTGhGx51c1+XREuxP8A&#10;hLL2/QGofqb5Y9bbrBaZqWn7E6+3P18VXSGp4ait21Wbm1G5ZHkWAcAOE9RRR5t33ptnkoN22maL&#10;hUwypL9tA6w/kK/KuKkC7j91zd46nad2hl40E0TxfZUo035mnzp5Ai3YX/Cd/wDmZ7KMxwHX3Wva&#10;0UPlJm697Z2tSCRInVdcMHZbbcmbUpLqoi1kKRp1lVYdbf8AeI9sr2n1FxNaE+UsDn+cPjD+dPyq&#10;egNuH3evcuyr9Pbw3YH++p0H8pvBP8q/KuOiP7//AJZf8wbrJ5huz4dfIFYaZtNRkNt9cZ/fWIg/&#10;c8QeXNbGiyVIqlrBXM+kkrYnULjfb/c32+3MD6TebSp4B5kiY/7WUo38ugTf+2nuBthP1ez3dBxK&#10;QvKo/wBtEHX+fRONxbU3TtCu/hm7dtZ/a+SC6jj9xYfI4SuC2DavtMlHFJaxBvp/I/r7GVvd2t4n&#10;i2kqSr6owYftUkdA64tLqzfwruN4m9HUqf2MAemD2o6T9e9+691737r3Xvfuvde9+691737r3Xvf&#10;uvde9+691737r3Xvfuvde9+691737r3Xvfuvde9+691737r3Xvfuvde9+691737r3Xvfuvde9+69&#10;1737r3Xvfuvde9+691737r3Xvfuvde9+691737r3Xvfuvde9+691737r3Xvfuvde9+691737r3Xv&#10;fuvde9+691737r3Xvfuvde9+691737r3Xvfuvde9+691737r3Xvfuvde9+691737r3Umjo6zIVMN&#10;FQUtTXVlS4jp6SjglqameQi4SGCEM7H/AAUE+6O6RqXkIVRxJNAPzPV0R5GCRgsx4ACpP2AdHB60&#10;/l3/ADq7feA9ffErv3M0dQ4jhzVX1pubbm2nksrFP707ngosaCAyswNULAgmwIPsH7n7ici7OD+8&#10;N3tUYcVEyO/+8IWf/jPQv2329553cj937TdOD+Iwuif724VP+NdWGdX/APCdX+ZPv8Uku6Nq9V9M&#10;01SqyO/ZHZ+Kr6mCFm4MlF1dFuSQSFbMIn0kXCyaGDBY83T7xXttt9Rayz3pH++YGAJ+2cwinzFf&#10;UV6kHbPu7+5F/Q3UUFmD/v6ZSQPsgExr8sfOmerHerP+EscxNPV92fLmJBYfdbf6s6zaQlivJp93&#10;7tySWAP4bBm4/I9xzuv3p1ymybR9jzzf4Y40/wCsvUjbX91w4fet3+1IIf8ABJI//WLqybqj/hOt&#10;/Lb67FHLuva3aXdlbTMkzzdldl5TH0ktSreQMcb1dFtyJolb9MEwkUqAspluxaNd2+8V7k7jUWks&#10;Fkp8oYVJp/ppzMa/MUzkUxSSNq+7x7cbdQ3UU96w85pmAr/pYBCKfI1xg16s66l+FnxG6Iakn6g+&#10;NXSewMlQiMQZ/AdcbWg3UfCQYnqN2zUz5OZlKgh5qtmvze/PuMd3515u34Fd43O5uFbijzOU/KME&#10;IPyUdSbtPJfKWxUbaNttrdl4OkKB/wA5KFz+bHoznsMdCb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NWZwWE3HQyYvcOGxWdxk1/Njszj6TKUMuqNom8lJXI8bXVmU3X6Ej6E+3YZ57aQS27tGw8&#10;1JU/tFD01NBBcRmK4RZFPkwDD9hqOiob7/l6/BXss1Eu9fiF8dMvW1bvJU5eLqPZOIz8zyO8jmTc&#10;WEo6auN2d3P+UfqJb9XPsWWHuFz1tlBZbxeIo4L9RIyD/aMxXy9OHQUvvb7kbcqm92i0djxb6eNX&#10;P+3VQ3n69E33v/IS/ld7zaaen+PuQ2TXTktJW7I7S7Rxig3W3hxGTy9ZjogApAEVEoOpibnSVGVj&#10;79+6NlRW3ATqPKWCBv2ssaufzby6B197De2F7Vl28wMfOKedf2KZGQfko6J1vT/hMH8L8trm2P3R&#10;8jtm1Mmn9jLZfrveGJh0+Jf2KX+AY6qGpVmL+Suf1uCulE8bDGy+8/zpFi+srOYf0Vmjbz4nxXX0&#10;4KMD1NQD737sfJkubG9vIT6M0Mi+XAeEjevFjk+QFCUXef8AwlczMSvN158zcZXOVGjG7z6Uq8Sq&#10;MAgYvmsHuWtLBv3GAFAumyrdrlgLrL71EJOncNlZfnHchv8AjLQr8vx5+XDoJXv3Wph3bfvKt8pL&#10;Yr/xpZm+f4P29FP3n/wmS+dmCE0+0uyfjdvqmRJWipod3b725mpnjR5FT7TM7cFGuvSiKTkf1tZt&#10;KKZPYssvvN8iT0W7tryA+vhxOo4eazasZ/BwHrjoJ3v3Z+eoKtaXNnOPTxJUbz8mh0/8b4n0z0VX&#10;d/8AIS/mkbUaVqf470G76OJyhrtodsdSVyv+6Io2ix2TzdHXsGvquKT0ry+mx9iqz9+/a27ADbiY&#10;SfKSC4H81jZf+NfZXoLXnsN7oWhJXbhMo8454D/JpFb/AIz9tOivbs/ljfzDdl+Q5v4YfI2ZIiBL&#10;NtzqzdO84I1MTzGWSo2dT16CNVRi8hbSvAYgsoIptPc728vf7DerMV/jnSM/skKmueHE/l0F7v2y&#10;9wrL+32a7NP4IHkH7YwwpjjwH59Fm3Z0h3TsITnfXUPaGyxSo8lSd2bA3XtwU0cdMK13n/jFJDoA&#10;hImJawCEN+nn2JrTfNlv6fQXkE9eHhyxvXNMaWPnj7cdBq72TerCv11nPDTj4kUiUxXOpR5Z+zPQ&#10;X+zTor697917r3v3Xuve/de697917r3v3Xuve/de697917r3v3Xuve/de697917r3v3Xuve/de69&#10;7917r3v3Xuve/de697917r3v3Xuve/de697917r3v3Xuve/de697917r3v3Xuve/de697917r3v3&#10;Xuve/de697917r3v3XunzAbY3LuqsGO2vt7ObkyDGNVocBia/MVhaZ/HEopcdHI92b0qNPJ4HPti&#10;4ura0TxLqRY19XYKP2kgdP29rc3T+HaxtI3oilj+wAnozWzfgN84ewft32d8QvknnKSqWNocpB0t&#10;2FT4RlmiWeFmztbj4qNQ6OjqWnF1IYXHPsMXnP3I+31F5vFmhHFTcxFsY+EOW4inDjjoTWfIXO+4&#10;UNntF44PBhbShfX4igXga8eHRtdmfyMf5o29TFJT/GDIbcopFVnrt59h9VbWEAdWZPLjMnm1ryTp&#10;IISjYqSNekEH2Er33z9rrKobdBIw8o4Z3r/tli0ftYV8uhZZex3uhe0K7YY19ZJYEp/tWk1/sU/P&#10;o4mx/wDhMr879wNBNvHsL45df0TlPuYand+9dy52FWPqMVDgdvvRSFRe4OSS5sAbEkA6++81yHb1&#10;Wzt7y4byIjjRT+bS6h/vB6GFj92jnq4o15cWluvmDJI7D8li0n/ex0c3Yf8AwldhHhqOz/mTI5Kp&#10;9xh9h9NrHpYxI0hh3JuHcL3AcyIobFC6hXJBYxqDL/71Byu2bN9jS3H28USL0of7T1HzIysPutDD&#10;bnvP2rFb/Z+N5ftHweh+XR3evv8AhNN/L+2qKebeG4/kB2hVI6vVQZ7fm39vYafTOHEUNHsrDY+s&#10;jRkAje+QdjdmVkJUICNw+8t7gXVVs47S1HkUid2GPWSR1Jrn4AOFQc1G23/ds5AtaG8kuro+YaVE&#10;U58hHGjDGD3k8aEeR5+vP5On8s3rE0z7f+IXWWXlpnjlEnYbbl7WE0sb+TXU0/ZtfloXDMSWjMfj&#10;I9OjQAoAu4+8XuZudRcbxMgP++dEFPsMKRkfbWvnWvQ52/2e9tNsobfaIXI/37rnr9omaQH7KU8q&#10;U6PdsPqTqrqykFB1j1l191zQiFqcUWw9mbc2hSCnaQTNAKbb9NTpoLgOVta4Btf2BL/d913V/E3S&#10;6luW41lkeQ14Vq5PQ6sNp2ra08PbLaK2WlKRRpGKcaUQDHQg+y/ow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87W/2VS9Z/pw/2Xy/hrf4h/pW/0cX+3+yX+I/ef3u/sfbaPNr48enV6bex&#10;DtP9a+39x/V+VPA8bjXFPD+daU8+Geg/uv8AVXu/ff0nnXx/B4UzXxPlStfLjjqvLsj/AIYU8s/9&#10;/P8AhsL+Jfcj7z+G/wCy5/3k8/2fo/iH90/9yGnxW0eb0/ot6tHuQ9t/1+qD6D99aaYr9ZopXy8T&#10;s4+nz+fUe7l/rD1P1/7l1VzT6TXWnn4ffw9ccPl1X52N/wBAvHjl/vN/oa0+Gk1/6Of9mf8AJo+4&#10;Ph8X+iT1a9V/Lo9ei3l/bt7kDbv+ChqPpvqOJ/tvovT/AJePL0rivDPQA3H/AIGGh+p+n8v7H631&#10;/wCEfz86ccdFY3Fsr/hLNmmkbG9u9h7QDy1Uipt3G/MupWJag3hhjO7NsZQlYPpEXLMf92NJ7FVv&#10;e/emg/tbSGbh8bbcOHn+nMnHz8vSnQWuLL7rkxPh3csPH4F3E8fL9SF+Hl/OvQGbg+Ov/CarJq8m&#10;F+e3yj21UCmEUKU+xex8njhOJGf7uppsp1BJUOSCEKR1ca2VSADqLHtvzF95WLE2wWMgrmssKmno&#10;Cu4AD81J6I7jl37tsuYd+vYjTFIpmFfUhrAk/kwHQOZ/4o/yH6kT/wB1v5p/ceHLRxim/j/xg7c3&#10;IIpgwM0k4x2zsT5FYXCougqeSzWsTi35r9+Fp9Vyrbv66L23THyrcSU/n9nRPPyp7EtX6Xmm4T01&#10;WU7/ALaW6V/l0Eec+Hn8pZjUS7b/AJxc8IEH+S0Oc+A3yNqTJVBfpUZWgli0RsbcrRsVH4b2bwc4&#10;+7QoLnk4HOSu62Yx8lINT/thX5dFE/J/tOam25wIxgNtd4c/NgRQf7U0+fQW5X4lfAGGSIYT+bF1&#10;rkIijGd8r8Q/l1hpI5NXpWKKk2/XBwRyWLqQeLH6+zWLm3n8g+PynMp8tO4WDf4ZVp/Porl5T5BB&#10;Hgc1wsPPVYX6/wCCJv8AJ0F+S+MHxqip5Ww/8yP4y11WHUQQ5LqH5y4mnkjL2dpaql6orWQhbkKI&#10;WBPFwPV7NIuaOZSwE3Ld6o8ytxtjH9hvlr+0dFkvLHLQUmHmSyY+Qa33NR+0WLf4D0g8r8fupsc0&#10;K0nzk+LWdEquXfFbS+a8K0xQgKswznT1GSWuSvjDDg3I4uui5g3aSuvYr6On8Um25+zTuDfzp0gl&#10;5f2mOmjfLKSv8Me5Y+3Vt6/yr0hsj1VsWiqnp6b5LdJ5eFAhWux2B+RsVLKXQMyomW2BSz3UnS2q&#10;EC44JFiV8e637pqbbLlD6FrOv/Gbth/PpDJtVijaV3K2ceoW8p/xq1U/y6SGQ2ft6iqnp6btTYWX&#10;iQIVrsfjuz46WQsgZlRMrtulnup9LaoQLjgkWPtZHeXDpqa1lQ+hMFf+MzMP59I5LO3RtK3UTj1A&#10;np/xqFT/AC6TuVxVDj44npNy4TOtI7K8WKg3HDJAoW4klObx9GhB+g0Mxv8AUAc+1EUskhIeJk/0&#10;xTP+8u38+k8sUcYBSVZK/wAIfH+9Iv8AKvTJ7f6Y697917r3v3Xuve/de697917qZQU0NZVxU1Rk&#10;KPFQyeTXX16V8lJBoiaRfKmLgqZzqICLohb1EarLdhSRmRCyqXI8hSp/3ogfPJHV41V3CswQHzNa&#10;D/eQT8sA9KP+7WF/5+FtD/zi39/9Y/ab6mb/AJR5P2xf9belP00P/KRH+yX/AK1dLKPrLZTyRo3y&#10;H6ehV3VWlkwnf5jiVmsZJBFsZnsv1OlSbfQE8e0R3O9AqNuuD/trT/tp6WDbLImh3G3H+1uv+2bp&#10;c0HQ3VlZVxU1R81vjLioZPJrr6/anzKkpINETSL5UxfUlTOdRARdELeojVZbsEMm/bqiFl2S9cjy&#10;Em3VP+9X4HzyR0uj2Ha3cK29WSA+ZTcKD/ebAn5YB6XuK+Mfx3mWY5z+Y38Wsc6sn264rq351ZlZ&#10;VIPkMzVfUNAYyDbSFD3ublbcoJeZ+YhTwOXL5vXVPta/spuDV/l0vi5Z5eNfH5jsl9NMG5t+2tgt&#10;P59Chh/ib8D55IRn/wCa11VjImgDVD4f4n/L/OSRVWgEwwx1u2McJI9Vx5GdDax0XNgVzc2c+KD9&#10;PypOxrjVf7euPnSZ6H5Z+3o0h5T5EYjx+aoFFM6bHcGz8qwpUfPH2dCxgfh5/KcH2025/wCcU7XS&#10;X7zH4H4D/JBNMnqEP22YyEjXA9LNqoQTyotw3spn5x92Mi15O+wtutn+dVA/5++fy6NYOT/ajBuu&#10;cPtC7XefyYn/AJ9/z9DHgfil/IbpxF/ej+aZ3NmCIGWf+A/GTtrbYkqtQKzRDIbMyuiMC4MZ1Emx&#10;1i1iT3HNfvy1fpeVrdM413sD4/K4jqfnj7OjiDlX2JWn1XNNw+M6bKdM/nbvQfLP29Dft34//wDC&#10;Z/D6Hy/zk+Tu65f8jaaPLbN7SoKMvT3NSlPFt7qOjlSKcmzq9Q7qoASRW1MxHccwfeYmxDsdlEM/&#10;DJATnhXXfsKj7AD5jy6PLfYPu1Q5m3y9lOPijnAxxposFND9pI8j0PW3Nuf8JWcGqDJ7+3bvEqky&#10;ltx0fzopWkaSTWkj/wB0cLiheMehNIAI/UGb1eyC5ufvUzn9K3jh/wBIdsP/AFckfj/xVOj22tvu&#10;swf2txJN/pxuY/6txpw/4uvR3us/+gaK8f8Adb/ZTb+ao0/6TP79W1/ZJ5PJ/pk40ePT49fo8mrR&#10;+9r9gjc/+CXp/jX1/Af2Phep/wCUfzrx86UrinQ32z/ga8fS/Q+f9t4voP8AlI+XDyrWma9WU9Wf&#10;8NG/t/6Fv+G6Nf7un/Rp/stX3Gr9r7jyf3a/c138Hl1eq+jVzb3Gu6/67n/La/e9P+HfWU86fHj1&#10;p+dOpI2v/Wl/5Yv7o/5s/R18q/BmvCv5V6sC29/dz+Fwf3U/gn8E1zfb/wB3vsf4X5PKfuPB/Df2&#10;tWvVr086r359x9cfUeKfqtWvFdddXyrXPDh0P7f6bwh9Jp0Zpopp+dKY48env2z0/wB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2VBLAwQKAAAAAAAAACEAyENnVuPkAQDj5AEAFQAAAGRycy9tZWRp&#10;YS9pbWFnZTIuanBlZ//Y/+AAEEpGSUYAAQIBASwBLAAA/+EGb0V4aWYAAE1NACoAAAAIAAcBEgAD&#10;AAAAAQABAAABGgAFAAAAAQAAAGIBGwAFAAAAAQAAAGoBKAADAAAAAQACAAABMQACAAAAHgAAAHIB&#10;MgACAAAAFAAAAJCHaQAEAAAAAQAAAKQAAADQAC3GwAAAJxAALcbAAAAnEEFkb2JlIFBob3Rvc2hv&#10;cCBDUzIgTWFjaW50b3NoADIwMDc6MDE6MjMgMTU6MjA6NTMAAAOgAQADAAAAAQABAACgAgAEAAAA&#10;AQAACaegAwAEAAAAAQAAAMgAAAAAAAAABgEDAAMAAAABAAYAAAEaAAUAAAABAAABHgEbAAUAAAAB&#10;AAABJgEoAAMAAAABAAIAAAIBAAQAAAABAAABLgICAAQAAAABAAAFOQAAAAAAAABIAAAAAQAAAEgA&#10;AAAB/9j/4AAQSkZJRgABAgAASABIAAD/7QAMQWRvYmVfQ00AAf/uAA5BZG9iZQBkgAAAAAH/2wCE&#10;AAwICAgJCAwJCQwRCwoLERUPDAwPFRgTExUTExgRDAwMDAwMEQwMDAwMDAwMDAwMDAwMDAwMDAwM&#10;DAwMDAwMDAwBDQsLDQ4NEA4OEBQODg4UFA4ODg4UEQwMDAwMEREMDAwMDAwRDAwMDAwMDAwMDAwM&#10;DAwMDAwMDAwMDAwMDAwMDP/AABEIAA0Ao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RsrN6liuJGA7Lp1h2NYz1NP3qMo4rP&#10;+28i1Zzvrx0CgtZ1B1/TbXcV5mPbUf8AP9N1Lv7Nq6BQu9H0nevt9KPfvjbH8rd7U8GH6Uf8U8P/&#10;AEuNaRLoftDQo+sv1eyADV1PFdu4HrMB/wAxztyvVX03DdVY2weLSHD/AKK4/q//AI1u79c+x7+/&#10;2XdP9r9nf9/XJ5n/AI2vqH7N+0o7ej6W3/2d/SpwGE/pSj5x4v8AulpOUfoxl9afYExIaCSYA5JX&#10;ibq/quf5jI6mwfyqKHf+e8qtCNP1an35eb/axaf+/wCcne3g/wA9/wAyS33M3+a/54fZLuudExyR&#10;f1DGqI5D7mNP3Ocs6769/VSkkHqDXkf6Jlln/Spre1eZUs+p4+nd1J4/4OrFb+W+1aGN/wCN5vHr&#10;/tWP+F9OP/ZP3o8PLDec5f3RX/SRxcwdoRHmXrL/APGf0FkimjKvI4IY1jT/ANu2Mf8A+BrKyf8A&#10;GvbBGP05lZ7Ouun76662/wDn1Gw//Go3N27N3/dn7TH9r7T+hXSdO/5mb2/s39nep29D0d3/AIH7&#10;0ePlhtjlL+8a/wCijg5g7zjH+6HhnfX764dROzBYxp8MTHdaf/BPtP8A1Cjt/wAZXUXT/lBpPmMQ&#10;f+6i9VTojmR+hhiP+cg4D+nlkf8Amvljfqd9fMs/rNj2zycjMc//AM9OyEQf4sfrC8/pcrFHnvte&#10;f+lSxenpJ3v8yflx1/dgVpwcuPmnf96b5vX/AIr+rt1HUqqz/IbZ/B7FZZ9RPrZQIxuvPb5Cy9g/&#10;C1679JNlm5n9KJ+sF0cWD9GQ/wAGTxVPTP8AGZhAGvqOJmsbxVdJJ+L/ALPXZ/7MK7T9YvrVhgft&#10;noFtjNZv6e9t3/spvdb/AOCrqElEct/Njj9BwH/msox18s5fU8Qczpv1j6N1Ow0YuQBlN+niWh1V&#10;7YEu3Y14ru9v7+zYtNZ3W/2B9nb+3Ps3oyfS+07Z3R/2n3+/1v3PR/SqHShbqcc5P2MfQbnA7iP+&#10;Bfe79oN/9D6/+J/Rph4TtY8Dr/zl+o318v4P/9n/7SlgUGhvdG9zaG9wIDMuMAA4QklNBAQAAAAA&#10;AAccAgAAAgACADhCSU0EJQAAAAAAEEYM8okmuFbasJwBobCnkHc4QklNA+oAAAAAHbA8P3htbCB2&#10;ZXJzaW9uPSIxLjAiIGVuY29kaW5nPSJVVEYtOCI/Pgo8IURPQ1RZUEUgcGxpc3QgUFVCTElDICIt&#10;Ly9BcHBsZSBDb21wdXRlci8vRFREIFBMSVNUIDEuMC8vRU4iICJodHRwOi8vd3d3LmFwcGxlLmNv&#10;bS9EVERzL1Byb3BlcnR5TGlzdC0xLjAuZHRkIj4KPHBsaXN0IHZlcnNpb249IjEuMCI+CjxkaWN0&#10;PgoJPGtleT5jb20uYXBwbGUucHJpbnQuUGFnZUZvcm1hdC5QTUhvcml6b250YWxSZXM8L2tleT4K&#10;CTxkaWN0PgoJCTxrZXk+Y29tLmFwcGxlLnByaW50LnRpY2tldC5jcmVhdG9yPC9rZXk+CgkJPHN0&#10;cmluZz5jb20uYXBwbGUucHJpbnRpbmdtYW5hZ2VyPC9zdHJpbmc+CgkJPGtleT5jb20uYXBwbGUu&#10;cHJpbnQudGlja2V0Lml0ZW1BcnJheTwva2V5PgoJCTxhcnJheT4KCQkJPGRpY3Q+CgkJCQk8a2V5&#10;PmNvbS5hcHBsZS5wcmludC5QYWdlRm9ybWF0LlBNSG9yaXpvbnRhbFJlczwva2V5PgoJCQkJPHJl&#10;YWw+NzI8L3JlYWw+CgkJCQk8a2V5PmNvbS5hcHBsZS5wcmludC50aWNrZXQuY2xpZW50PC9rZXk+&#10;CgkJCQk8c3RyaW5nPmNvbS5hcHBsZS5wcmludGluZ21hbmFnZXI8L3N0cmluZz4KCQkJCTxrZXk+&#10;Y29tLmFwcGxlLnByaW50LnRpY2tldC5tb2REYXRlPC9rZXk+CgkJCQk8ZGF0ZT4yMDA3LTAxLTIz&#10;VDA0OjE4OjE5WjwvZGF0ZT4KCQkJCTxrZXk+Y29tLmFwcGxlLnByaW50LnRpY2tldC5zdGF0ZUZs&#10;YWc8L2tleT4KCQkJCTxpbnRlZ2VyPjA8L2ludGVnZXI+CgkJCTwvZGljdD4KCQk8L2FycmF5PgoJ&#10;PC9kaWN0PgoJPGtleT5jb20uYXBwbGUucHJpbnQuUGFnZUZvcm1hdC5QTU9yaWVudGF0aW9uPC9r&#10;ZXk+Cgk8ZGljdD4KCQk8a2V5PmNvbS5hcHBsZS5wcmludC50aWNrZXQuY3JlYXRvcjwva2V5PgoJ&#10;CTxzdHJpbmc+Y29tLmFwcGxlLnByaW50aW5nbWFuYWdlcjwvc3RyaW5nPgoJCTxrZXk+Y29tLmFw&#10;cGxlLnByaW50LnRpY2tldC5pdGVtQXJyYXk8L2tleT4KCQk8YXJyYXk+CgkJCTxkaWN0PgoJCQkJ&#10;PGtleT5jb20uYXBwbGUucHJpbnQuUGFnZUZvcm1hdC5QTU9yaWVudGF0aW9uPC9rZXk+CgkJCQk8&#10;aW50ZWdlcj4xPC9pbnRlZ2VyPgoJCQkJPGtleT5jb20uYXBwbGUucHJpbnQudGlja2V0LmNsaWVu&#10;dDwva2V5PgoJCQkJPHN0cmluZz5jb20uYXBwbGUucHJpbnRpbmdtYW5hZ2VyPC9zdHJpbmc+CgkJ&#10;CQk8a2V5PmNvbS5hcHBsZS5wcmludC50aWNrZXQubW9kRGF0ZTwva2V5PgoJCQkJPGRhdGU+MjAw&#10;Ny0wMS0yM1QwNDoxODoxOVo8L2RhdGU+CgkJCQk8a2V5PmNvbS5hcHBsZS5wcmludC50aWNrZXQu&#10;c3RhdGVGbGFnPC9rZXk+CgkJCQk8aW50ZWdlcj4wPC9pbnRlZ2VyPgoJCQk8L2RpY3Q+CgkJPC9h&#10;cnJheT4KCTwvZGljdD4KCTxrZXk+Y29tLmFwcGxlLnByaW50LlBhZ2VGb3JtYXQuUE1TY2FsaW5n&#10;PC9rZXk+Cgk8ZGljdD4KCQk8a2V5PmNvbS5hcHBsZS5wcmludC50aWNrZXQuY3JlYXRvcjwva2V5&#10;PgoJCTxzdHJpbmc+Y29tLmFwcGxlLnByaW50aW5nbWFuYWdlcjwvc3RyaW5nPgoJCTxrZXk+Y29t&#10;LmFwcGxlLnByaW50LnRpY2tldC5pdGVtQXJyYXk8L2tleT4KCQk8YXJyYXk+CgkJCTxkaWN0PgoJ&#10;CQkJPGtleT5jb20uYXBwbGUucHJpbnQuUGFnZUZvcm1hdC5QTVNjYWxpbmc8L2tleT4KCQkJCTxy&#10;ZWFsPjE8L3JlYWw+CgkJCQk8a2V5PmNvbS5hcHBsZS5wcmludC50aWNrZXQuY2xpZW50PC9rZXk+&#10;CgkJCQk8c3RyaW5nPmNvbS5hcHBsZS5wcmludGluZ21hbmFnZXI8L3N0cmluZz4KCQkJCTxrZXk+&#10;Y29tLmFwcGxlLnByaW50LnRpY2tldC5tb2REYXRlPC9rZXk+CgkJCQk8ZGF0ZT4yMDA3LTAxLTIz&#10;VDA0OjE4OjE5WjwvZGF0ZT4KCQkJCTxrZXk+Y29tLmFwcGxlLnByaW50LnRpY2tldC5zdGF0ZUZs&#10;YWc8L2tleT4KCQkJCTxpbnRlZ2VyPjA8L2ludGVnZXI+CgkJCTwvZGljdD4KCQk8L2FycmF5PgoJ&#10;PC9kaWN0PgoJPGtleT5jb20uYXBwbGUucHJpbnQuUGFnZUZvcm1hdC5QTVZlcnRpY2FsUmVzPC9r&#10;ZXk+Cgk8ZGljdD4KCQk8a2V5PmNvbS5hcHBsZS5wcmludC50aWNrZXQuY3JlYXRvcjwva2V5PgoJ&#10;CTxzdHJpbmc+Y29tLmFwcGxlLnByaW50aW5nbWFuYWdlcjwvc3RyaW5nPgoJCTxrZXk+Y29tLmFw&#10;cGxlLnByaW50LnRpY2tldC5pdGVtQXJyYXk8L2tleT4KCQk8YXJyYXk+CgkJCTxkaWN0PgoJCQkJ&#10;PGtleT5jb20uYXBwbGUucHJpbnQuUGFnZUZvcm1hdC5QTVZlcnRpY2FsUmVzPC9rZXk+CgkJCQk8&#10;cmVhbD43MjwvcmVhbD4KCQkJCTxrZXk+Y29tLmFwcGxlLnByaW50LnRpY2tldC5jbGllbnQ8L2tl&#10;eT4KCQkJCTxzdHJpbmc+Y29tLmFwcGxlLnByaW50aW5nbWFuYWdlcjwvc3RyaW5nPgoJCQkJPGtl&#10;eT5jb20uYXBwbGUucHJpbnQudGlja2V0Lm1vZERhdGU8L2tleT4KCQkJCTxkYXRlPjIwMDctMDEt&#10;MjNUMDQ6MTg6MTlaPC9kYXRlPgoJCQkJPGtleT5jb20uYXBwbGUucHJpbnQudGlja2V0LnN0YXRl&#10;RmxhZzwva2V5PgoJCQkJPGludGVnZXI+MDwvaW50ZWdlcj4KCQkJPC9kaWN0PgoJCTwvYXJyYXk+&#10;Cgk8L2RpY3Q+Cgk8a2V5PmNvbS5hcHBsZS5wcmludC5QYWdlRm9ybWF0LlBNVmVydGljYWxTY2Fs&#10;aW5nPC9rZXk+Cgk8ZGljdD4KCQk8a2V5PmNvbS5hcHBsZS5wcmludC50aWNrZXQuY3JlYXRvcjwv&#10;a2V5PgoJCTxzdHJpbmc+Y29tLmFwcGxlLnByaW50aW5nbWFuYWdlcjwvc3RyaW5nPgoJCTxrZXk+&#10;Y29tLmFwcGxlLnByaW50LnRpY2tldC5pdGVtQXJyYXk8L2tleT4KCQk8YXJyYXk+CgkJCTxkaWN0&#10;PgoJCQkJPGtleT5jb20uYXBwbGUucHJpbnQuUGFnZUZvcm1hdC5QTVZlcnRpY2FsU2NhbGluZzwv&#10;a2V5PgoJCQkJPHJlYWw+MTwvcmVhbD4KCQkJCTxrZXk+Y29tLmFwcGxlLnByaW50LnRpY2tldC5j&#10;bGllbnQ8L2tleT4KCQkJCTxzdHJpbmc+Y29tLmFwcGxlLnByaW50aW5nbWFuYWdlcjwvc3RyaW5n&#10;PgoJCQkJPGtleT5jb20uYXBwbGUucHJpbnQudGlja2V0Lm1vZERhdGU8L2tleT4KCQkJCTxkYXRl&#10;PjIwMDctMDEtMjNUMDQ6MTg6MTlaPC9kYXRlPgoJCQkJPGtleT5jb20uYXBwbGUucHJpbnQudGlj&#10;a2V0LnN0YXRlRmxhZzwva2V5PgoJCQkJPGludGVnZXI+MDwvaW50ZWdlcj4KCQkJPC9kaWN0PgoJ&#10;CTwvYXJyYXk+Cgk8L2RpY3Q+Cgk8a2V5PmNvbS5hcHBsZS5wcmludC5zdWJUaWNrZXQucGFwZXJf&#10;aW5mb190aWNrZXQ8L2tleT4KCTxkaWN0PgoJCTxrZXk+Y29tLmFwcGxlLnByaW50LlBhZ2VGb3Jt&#10;YXQuUE1BZGp1c3RlZFBhZ2VSZWN0PC9rZXk+CgkJPGRpY3Q+CgkJCTxrZXk+Y29tLmFwcGxlLnBy&#10;aW50LnRpY2tldC5jcmVhdG9yPC9rZXk+CgkJCTxzdHJpbmc+Y29tLmFwcGxlLnByaW50aW5nbWFu&#10;YWdlcjwvc3RyaW5nPgoJCQk8a2V5PmNvbS5hcHBsZS5wcmludC50aWNrZXQuaXRlbUFycmF5PC9r&#10;ZXk+CgkJCTxhcnJheT4KCQkJCTxkaWN0PgoJCQkJCTxrZXk+Y29tLmFwcGxlLnByaW50LlBhZ2VG&#10;b3JtYXQuUE1BZGp1c3RlZFBhZ2VSZWN0PC9rZXk+CgkJCQkJPGFycmF5PgoJCQkJCQk8cmVhbD4w&#10;LjA8L3JlYWw+CgkJCQkJCTxyZWFsPjAuMDwvcmVhbD4KCQkJCQkJPHJlYWw+NzM0PC9yZWFsPgoJ&#10;CQkJCQk8cmVhbD41NzY8L3JlYWw+CgkJCQkJPC9hcnJheT4KCQkJCQk8a2V5PmNvbS5hcHBsZS5w&#10;cmludC50aWNrZXQuY2xpZW50PC9rZXk+CgkJCQkJPHN0cmluZz5jb20uYXBwbGUucHJpbnRpbmdt&#10;YW5hZ2VyPC9zdHJpbmc+CgkJCQkJPGtleT5jb20uYXBwbGUucHJpbnQudGlja2V0Lm1vZERhdGU8&#10;L2tleT4KCQkJCQk8ZGF0ZT4yMDA3LTAxLTIzVDA0OjE4OjE5WjwvZGF0ZT4KCQkJCQk8a2V5PmNv&#10;bS5hcHBsZS5wcmludC50aWNrZXQuc3RhdGVGbGFnPC9rZXk+CgkJCQkJPGludGVnZXI+MDwvaW50&#10;ZWdlcj4KCQkJCTwvZGljdD4KCQkJPC9hcnJheT4KCQk8L2RpY3Q+CgkJPGtleT5jb20uYXBwbGUu&#10;cHJpbnQuUGFnZUZvcm1hdC5QTUFkanVzdGVkUGFwZXJSZWN0PC9rZXk+CgkJPGRpY3Q+CgkJCTxr&#10;ZXk+Y29tLmFwcGxlLnByaW50LnRpY2tldC5jcmVhdG9yPC9rZXk+CgkJCTxzdHJpbmc+Y29tLmFw&#10;cGxlLnByaW50aW5nbWFuYWdlcjwvc3RyaW5nPgoJCQk8a2V5PmNvbS5hcHBsZS5wcmludC50aWNr&#10;ZXQuaXRlbUFycmF5PC9rZXk+CgkJCTxhcnJheT4KCQkJCTxkaWN0PgoJCQkJCTxrZXk+Y29tLmFw&#10;cGxlLnByaW50LlBhZ2VGb3JtYXQuUE1BZGp1c3RlZFBhcGVyUmVjdDwva2V5PgoJCQkJCTxhcnJh&#10;eT4KCQkJCQkJPHJlYWw+LTE4PC9yZWFsPgoJCQkJCQk8cmVhbD4tMTg8L3JlYWw+CgkJCQkJCTxy&#10;ZWFsPjc3NDwvcmVhbD4KCQkJCQkJPHJlYWw+NTk0PC9yZWFsPgoJCQkJCTwvYXJyYXk+CgkJCQkJ&#10;PGtleT5jb20uYXBwbGUucHJpbnQudGlja2V0LmNsaWVudDwva2V5PgoJCQkJCTxzdHJpbmc+Y29t&#10;LmFwcGxlLnByaW50aW5nbWFuYWdlcjwvc3RyaW5nPgoJCQkJCTxrZXk+Y29tLmFwcGxlLnByaW50&#10;LnRpY2tldC5tb2REYXRlPC9rZXk+CgkJCQkJPGRhdGU+MjAwNy0wMS0yM1QwNDoxODoxOVo8L2Rh&#10;dGU+CgkJCQkJPGtleT5jb20uYXBwbGUucHJpbnQudGlja2V0LnN0YXRlRmxhZzwva2V5PgoJCQkJ&#10;CTxpbnRlZ2VyPjA8L2ludGVnZXI+CgkJCQk8L2RpY3Q+CgkJCTwvYXJyYXk+CgkJPC9kaWN0PgoJ&#10;CTxrZXk+Y29tLmFwcGxlLnByaW50LlBhcGVySW5mby5QTVBhcGVyTmFtZTwva2V5PgoJCTxkaWN0&#10;PgoJCQk8a2V5PmNvbS5hcHBsZS5wcmludC50aWNrZXQuY3JlYXRvcjwva2V5PgoJCQk8c3RyaW5n&#10;PmNvbS5hcHBsZS5wcmludC5wbS5Qb3N0U2NyaXB0PC9zdHJpbmc+CgkJCTxrZXk+Y29tLmFwcGxl&#10;LnByaW50LnRpY2tldC5pdGVtQXJyYXk8L2tleT4KCQkJPGFycmF5PgoJCQkJPGRpY3Q+CgkJCQkJ&#10;PGtleT5jb20uYXBwbGUucHJpbnQuUGFwZXJJbmZvLlBNUGFwZXJOYW1lPC9rZXk+CgkJCQkJPHN0&#10;cmluZz5uYS1sZXR0ZXI8L3N0cmluZz4KCQkJCQk8a2V5PmNvbS5hcHBsZS5wcmludC50aWNrZXQu&#10;Y2xpZW50PC9rZXk+CgkJCQkJPHN0cmluZz5jb20uYXBwbGUucHJpbnQucG0uUG9zdFNjcmlwdDwv&#10;c3RyaW5nPgoJCQkJCTxrZXk+Y29tLmFwcGxlLnByaW50LnRpY2tldC5tb2REYXRlPC9rZXk+CgkJ&#10;CQkJPGRhdGU+MjAwMy0wNy0wMVQxNzo0OTozNlo8L2RhdGU+CgkJCQkJPGtleT5jb20uYXBwbGUu&#10;cHJpbnQudGlja2V0LnN0YXRlRmxhZzwva2V5PgoJCQkJCTxpbnRlZ2VyPjE8L2ludGVnZXI+CgkJ&#10;CQk8L2RpY3Q+CgkJCTwvYXJyYXk+CgkJPC9kaWN0PgoJCTxrZXk+Y29tLmFwcGxlLnByaW50LlBh&#10;cGVySW5mby5QTVVuYWRqdXN0ZWRQYWdlUmVjdDwva2V5PgoJCTxkaWN0PgoJCQk8a2V5PmNvbS5h&#10;cHBsZS5wcmludC50aWNrZXQuY3JlYXRvcjwva2V5PgoJCQk8c3RyaW5nPmNvbS5hcHBsZS5wcmlu&#10;dC5wbS5Qb3N0U2NyaXB0PC9zdHJpbmc+CgkJCTxrZXk+Y29tLmFwcGxlLnByaW50LnRpY2tldC5p&#10;dGVtQXJyYXk8L2tleT4KCQkJPGFycmF5PgoJCQkJPGRpY3Q+CgkJCQkJPGtleT5jb20uYXBwbGUu&#10;cHJpbnQuUGFwZXJJbmZvLlBNVW5hZGp1c3RlZFBhZ2VSZWN0PC9rZXk+CgkJCQkJPGFycmF5PgoJ&#10;CQkJCQk8cmVhbD4wLjA8L3JlYWw+CgkJCQkJCTxyZWFsPjAuMDwvcmVhbD4KCQkJCQkJPHJlYWw+&#10;NzM0PC9yZWFsPgoJCQkJCQk8cmVhbD41NzY8L3JlYWw+CgkJCQkJPC9hcnJheT4KCQkJCQk8a2V5&#10;PmNvbS5hcHBsZS5wcmludC50aWNrZXQuY2xpZW50PC9rZXk+CgkJCQkJPHN0cmluZz5jb20uYXBw&#10;bGUucHJpbnRpbmdtYW5hZ2VyPC9zdHJpbmc+CgkJCQkJPGtleT5jb20uYXBwbGUucHJpbnQudGlj&#10;a2V0Lm1vZERhdGU8L2tleT4KCQkJCQk8ZGF0ZT4yMDA3LTAxLTIzVDA0OjE4OjE5WjwvZGF0ZT4K&#10;CQkJCQk8a2V5PmNvbS5hcHBsZS5wcmludC50aWNrZXQuc3RhdGVGbGFnPC9rZXk+CgkJCQkJPGlu&#10;dGVnZXI+MDwvaW50ZWdlcj4KCQkJCTwvZGljdD4KCQkJPC9hcnJheT4KCQk8L2RpY3Q+CgkJPGtl&#10;eT5jb20uYXBwbGUucHJpbnQuUGFwZXJJbmZvLlBNVW5hZGp1c3RlZFBhcGVyUmVjdDwva2V5PgoJ&#10;CTxkaWN0PgoJCQk8a2V5PmNvbS5hcHBsZS5wcmludC50aWNrZXQuY3JlYXRvcjwva2V5PgoJCQk8&#10;c3RyaW5nPmNvbS5hcHBsZS5wcmludC5wbS5Qb3N0U2NyaXB0PC9zdHJpbmc+CgkJCTxrZXk+Y29t&#10;LmFwcGxlLnByaW50LnRpY2tldC5pdGVtQXJyYXk8L2tleT4KCQkJPGFycmF5PgoJCQkJPGRpY3Q+&#10;CgkJCQkJPGtleT5jb20uYXBwbGUucHJpbnQuUGFwZXJJbmZvLlBNVW5hZGp1c3RlZFBhcGVyUmVj&#10;dDwva2V5PgoJCQkJCTxhcnJheT4KCQkJCQkJPHJlYWw+LTE4PC9yZWFsPgoJCQkJCQk8cmVhbD4t&#10;MTg8L3JlYWw+CgkJCQkJCTxyZWFsPjc3NDwvcmVhbD4KCQkJCQkJPHJlYWw+NTk0PC9yZWFsPgoJ&#10;CQkJCTwvYXJyYXk+CgkJCQkJPGtleT5jb20uYXBwbGUucHJpbnQudGlja2V0LmNsaWVudDwva2V5&#10;PgoJCQkJCTxzdHJpbmc+Y29tLmFwcGxlLnByaW50aW5nbWFuYWdlcjwvc3RyaW5nPgoJCQkJCTxr&#10;ZXk+Y29tLmFwcGxlLnByaW50LnRpY2tldC5tb2REYXRlPC9rZXk+CgkJCQkJPGRhdGU+MjAwNy0w&#10;MS0yM1QwNDoxODoxOVo8L2RhdGU+CgkJCQkJPGtleT5jb20uYXBwbGUucHJpbnQudGlja2V0LnN0&#10;YXRlRmxhZzwva2V5PgoJCQkJCTxpbnRlZ2VyPjA8L2ludGVnZXI+CgkJCQk8L2RpY3Q+CgkJCTwv&#10;YXJyYXk+CgkJPC9kaWN0PgoJCTxrZXk+Y29tLmFwcGxlLnByaW50LlBhcGVySW5mby5wcGQuUE1Q&#10;YXBlck5hbWU8L2tleT4KCQk8ZGljdD4KCQkJPGtleT5jb20uYXBwbGUucHJpbnQudGlja2V0LmNy&#10;ZWF0b3I8L2tleT4KCQkJPHN0cmluZz5jb20uYXBwbGUucHJpbnQucG0uUG9zdFNjcmlwdDwvc3Ry&#10;aW5nPgoJCQk8a2V5PmNvbS5hcHBsZS5wcmludC50aWNrZXQuaXRlbUFycmF5PC9rZXk+CgkJCTxh&#10;cnJheT4KCQkJCTxkaWN0PgoJCQkJCTxrZXk+Y29tLmFwcGxlLnByaW50LlBhcGVySW5mby5wcGQu&#10;UE1QYXBlck5hbWU8L2tleT4KCQkJCQk8c3RyaW5nPlVTIExldHRlcjwvc3RyaW5nPgoJCQkJCTxr&#10;ZXk+Y29tLmFwcGxlLnByaW50LnRpY2tldC5jbGllbnQ8L2tleT4KCQkJCQk8c3RyaW5nPmNvbS5h&#10;cHBsZS5wcmludC5wbS5Qb3N0U2NyaXB0PC9zdHJpbmc+CgkJCQkJPGtleT5jb20uYXBwbGUucHJp&#10;bnQudGlja2V0Lm1vZERhdGU8L2tleT4KCQkJCQk8ZGF0ZT4yMDAzLTA3LTAxVDE3OjQ5OjM2Wjwv&#10;ZGF0ZT4KCQkJCQk8a2V5PmNvbS5hcHBsZS5wcmludC50aWNrZXQuc3RhdGVGbGFnPC9rZXk+CgkJ&#10;CQkJPGludGVnZXI+MTwvaW50ZWdlcj4KCQkJCTwvZGljdD4KCQkJPC9hcnJheT4KCQk8L2RpY3Q+&#10;CgkJPGtleT5jb20uYXBwbGUucHJpbnQudGlja2V0LkFQSVZlcnNpb248L2tleT4KCQk8c3RyaW5n&#10;PjAwLjIwPC9zdHJpbmc+CgkJPGtleT5jb20uYXBwbGUucHJpbnQudGlja2V0LnByaXZhdGVMb2Nr&#10;PC9rZXk+CgkJPGZhbHNlLz4KCQk8a2V5PmNvbS5hcHBsZS5wcmludC50aWNrZXQudHlwZTwva2V5&#10;PgoJCTxzdHJpbmc+Y29tLmFwcGxlLnByaW50LlBhcGVySW5mb1RpY2tldDwvc3RyaW5nPgoJPC9k&#10;aWN0PgoJPGtleT5jb20uYXBwbGUucHJpbnQudGlja2V0LkFQSVZlcnNpb248L2tleT4KCTxzdHJp&#10;bmc+MDAuMjA8L3N0cmluZz4KCTxrZXk+Y29tLmFwcGxlLnByaW50LnRpY2tldC5wcml2YXRlTG9j&#10;azwva2V5PgoJPGZhbHNlLz4KCTxrZXk+Y29tLmFwcGxlLnByaW50LnRpY2tldC50eXBlPC9rZXk+&#10;Cgk8c3RyaW5nPmNvbS5hcHBsZS5wcmludC5QYWdlRm9ybWF0VGlja2V0PC9zdHJpbmc+CjwvZGlj&#10;dD4KPC9wbGlzdD4KOEJJTQPpAAAAAAB4AAMAAABIAEgAAAAAAt4CQP/u/+4DBgJSA2cFKAP8AAIA&#10;AABIAEgAAAAAAtgCKAABAAAAZAAAAAEAAwMDAAAAAX//AAEAAQAAAAAAAAAAAAAAAGgIABkBkAAA&#10;AAAAIAAAAAAAAAAAAAAAAAAAAAAAAAAAAAAAAAAAOEJJTQPtAAAAAAAQASwAAAABAAIBLAAAAAEA&#10;AjhCSU0EJgAAAAAADgAAAAAAAAAAAAA/gAAAOEJJTQQNAAAAAAAEAAAAHjhCSU0EGQAAAAAABAAA&#10;AB44QklNA/MAAAAAAAkAAAAAAAAAAAEAOEJJTQQKAAAAAAABAAA4QklNJxAAAAAAAAoAAQAAAAAA&#10;AAACOEJJTQP1AAAAAABIAC9mZgABAGxmZgAGAAAAAAABAC9mZgABAKGZmgAGAAAAAAABADIAAAAB&#10;AFoAAAAGAAAAAAABADUAAAABAC0AAAAGAAAAAAABOEJJTQP4AAAAAABwAAD/////////////////&#10;////////////A+gAAAAA/////////////////////////////wPoAAAAAP//////////////////&#10;//////////8D6AAAAAD/////////////////////////////A+gAADhCSU0ECAAAAAAAEAAAAAEA&#10;AAJAAAACQAAAAAA4QklNBB4AAAAAAAQAAAAAOEJJTQQaAAAAAANHAAAABgAAAAAAAAAAAAAAyAAA&#10;CacAAAAJAGIAYQBzAGUAIAB3AGEAdgBlAAAAAQAAAAAAAAAAAAAAAAAAAAAAAAABAAAAAAAAAAAA&#10;AAmnAAAAyAAAAAAAAAAAAAAAAAAAAAABAAAAAAAAAAAAAAAAAAAAAAAAABAAAAABAAAAAAAAbnVs&#10;bAAAAAIAAAAGYm91bmRzT2JqYwAAAAEAAAAAAABSY3QxAAAABAAAAABUb3AgbG9uZwAAAAAAAAAA&#10;TGVmdGxvbmcAAAAAAAAAAEJ0b21sb25nAAAAyAAAAABSZ2h0bG9uZwAACacAAAAGc2xpY2VzVmxM&#10;cwAAAAFPYmpjAAAAAQAAAAAABXNsaWNlAAAAEgAAAAdzbGljZUlEbG9uZwAAAAAAAAAHZ3JvdXBJ&#10;RGxvbmcAAAAAAAAABm9yaWdpbmVudW0AAAAMRVNsaWNlT3JpZ2luAAAADWF1dG9HZW5lcmF0ZWQA&#10;AAAAVHlwZWVudW0AAAAKRVNsaWNlVHlwZQAAAABJbWcgAAAABmJvdW5kc09iamMAAAABAAAAAAAA&#10;UmN0MQAAAAQAAAAAVG9wIGxvbmcAAAAAAAAAAExlZnRsb25nAAAAAAAAAABCdG9tbG9uZwAAAMgA&#10;AAAAUmdodGxvbmcAAAmnAAAAA3VybFRFWFQAAAABAAAAAAAAbnVsbFRFWFQAAAABAAAAAAAATXNn&#10;ZVRFWFQAAAABAAAAAAAGYWx0VGFnVEVYVAAAAAEAAAAAAA5jZWxsVGV4dElzSFRNTGJvb2wBAAAA&#10;CGNlbGxUZXh0VEVYVAAAAAEAAAAAAAlob3J6QWxpZ25lbnVtAAAAD0VTbGljZUhvcnpBbGlnbgAA&#10;AAdkZWZhdWx0AAAACXZlcnRBbGlnbmVudW0AAAAPRVNsaWNlVmVydEFsaWduAAAAB2RlZmF1bHQA&#10;AAALYmdDb2xvclR5cGVlbnVtAAAAEUVTbGljZUJHQ29sb3JUeXBlAAAAAE5vbmUAAAAJdG9wT3V0&#10;c2V0bG9uZwAAAAAAAAAKbGVmdE91dHNldGxvbmcAAAAAAAAADGJvdHRvbU91dHNldGxvbmcAAAAA&#10;AAAAC3JpZ2h0T3V0c2V0bG9uZwAAAAAAOEJJTQQoAAAAAAAMAAAAAT/wAAAAAAAAOEJJTQQUAAAA&#10;AAAEAAAAAjhCSU0EDAAAAAAFVQAAAAEAAACgAAAADQAAAeAAABhgAAAFOQAYAAH/2P/gABBKRklG&#10;AAECAABIAEgAAP/tAAxBZG9iZV9DTQAB/+4ADkFkb2JlAGSAAAAAAf/bAIQADAgICAkIDAkJDBEL&#10;CgsRFQ8MDA8VGBMTFRMTGBEMDAwMDAwRDAwMDAwMDAwMDAwMDAwMDAwMDAwMDAwMDAwMDAENCwsN&#10;Dg0QDg4QFA4ODhQUDg4ODhQRDAwMDAwREQwMDAwMDBEMDAwMDAwMDAwMDAwMDAwMDAwMDAwMDAwM&#10;DAwM/8AAEQgADQ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9Gys3qWK4kYDsunWHY1jPU0/eoyjis/7byLVnO+vHQKC1nUH&#10;X9NtdxXmY9tR/wA/03Uu/s2roFC70fSd6+30o9++Nsfyt3tTwYfpR/xTw/8AS41pEuh+0NCj6y/V&#10;7IANXU8V27geswH/ADHO3K9VfTcN1VjbB4tIcP8Aorj+r/8AjW7v1z7Hv7/Zd0/2v2d/39cnmf8A&#10;ja+ofs37Sjt6Ppbf/Z39KnAYT+lKPnHi/wC6Wk5R+jGX1p9gTEhoJJgDkleJur+q5/mMjqbB/Koo&#10;d/57yq0I0/Vqffl5v9rFp/7/AJyd7eD/AD3/ADJLfczf5r/nh9ku650THJF/UMaojkPuY0/c5yzr&#10;vr39VKSQeoNeR/omWWf9Kmt7V5lSz6nj6d3Unj/g6sVv5b7VoY3/AI3m8ev+1Y/4X04/9k/ejw8s&#10;N5zl/dFf9JHFzB2hEeZesv8A8Z/QWSKaMq8jghjWNP8A27Yx/wD4GsrJ/wAa9sEY/TmVns666fvr&#10;rrb/AOfUbD/8ajc3bs3f92ftMf2vtP6FdJ07/mZvb+zf2d6nb0PR3f8AgfvR4+WG2OUv7xr/AKKO&#10;DmDvOMf7oeGd9fvrh1E7MFjGnwxMd1p/8E+0/wDUKO3/ABldRdP+UGk+YxB/7qL1VOiOZH6GGI/5&#10;yDgP6eWR/wCa+WN+p318yz+s2PbPJyMxz/8Az07IRB/ix+sLz+lysUee+15/6VLF6ekne/zJ+XHX&#10;92BWnBy4+ad/3pvm9f8Aiv6u3UdSqrP8htn8HsVln1E+tlAjG689vkLL2D8LXrv0k2Wbmf0on6wX&#10;RxYP0ZD/AAZPFU9M/wAZmEAa+o4maxvFV0kn4v8As9dn/swrtP1i+tWGB+2egW2M1m/p723f+ym9&#10;1v8A4KuoSURy382OP0HAf+ayjHXyzl9TxBzOm/WPo3U7DRi5AGU36eJaHVXtgS7djXiu72/v7Ni0&#10;1ndb/YH2dv7c+zejJ9L7TtndH/aff7/W/c9H9KodKFupxzk/Yx9BucDuI/4F97v2g3/0Pr/4n9Gm&#10;HhO1jwOv/OX6jfXy/g//2QA4QklNBCEAAAAAAFUAAAABAQAAAA8AQQBkAG8AYgBlACAAUABoAG8A&#10;dABvAHMAaABvAHAAAAATAEEAZABvAGIAZQAgAFAAaABvAHQAbwBzAGgAbwBwACAAQwBTADIAAAAB&#10;ADhCSU0EBgAAAAAABwAIAAAAAQEA/+E6tmh0dHA6Ly9ucy5hZG9iZS5jb20veGFwLzEuMC8APD94&#10;cGFja2V0IGJlZ2luPSLvu78iIGlkPSJXNU0wTXBDZWhpSHpyZVN6TlRjemtjOWQiPz4KPHg6eG1w&#10;bWV0YSB4bWxuczp4PSJhZG9iZTpuczptZXRhLyIgeDp4bXB0az0iMy4xLjEtMTEyIj4KICAgPHJk&#10;ZjpSREYgeG1sbnM6cmRmPSJodHRwOi8vd3d3LnczLm9yZy8xOTk5LzAyLzIyLXJkZi1zeW50YXgt&#10;bnMjIj4KICAgICAgPHJkZjpEZXNjcmlwdGlvbiByZGY6YWJvdXQ9IiIKICAgICAgICAgICAgeG1s&#10;bnM6ZGM9Imh0dHA6Ly9wdXJsLm9yZy9kYy9lbGVtZW50cy8xLjEvIj4KICAgICAgICAgPGRjOmZv&#10;cm1hdD5pbWFnZS9qcGVnPC9kYzpmb3JtYXQ+CiAgICAgIDwvcmRmOkRlc2NyaXB0aW9uPgogICAg&#10;ICA8cmRmOkRlc2NyaXB0aW9uIHJkZjphYm91dD0iIgogICAgICAgICAgICB4bWxuczp4YXA9Imh0&#10;dHA6Ly9ucy5hZG9iZS5jb20veGFwLzEuMC8iPgogICAgICAgICA8eGFwOkNyZWF0b3JUb29sPkFk&#10;b2JlIFBob3Rvc2hvcCBDUzIgTWFjaW50b3NoPC94YXA6Q3JlYXRvclRvb2w+CiAgICAgICAgIDx4&#10;YXA6Q3JlYXRlRGF0ZT4yMDA3LTAxLTIzVDE1OjIwOjUzKzExOjAwPC94YXA6Q3JlYXRlRGF0ZT4K&#10;ICAgICAgICAgPHhhcDpNb2RpZnlEYXRlPjIwMDctMDEtMjNUMTU6MjA6NTMrMTE6MDA8L3hhcDpN&#10;b2RpZnlEYXRlPgogICAgICAgICA8eGFwOk1ldGFkYXRhRGF0ZT4yMDA3LTAxLTIzVDE1OjIwOjUz&#10;KzExOjAwPC94YXA6TWV0YWRhdGFEYXRlPgogICAgICA8L3JkZjpEZXNjcmlwdGlvbj4KICAgICAg&#10;PHJkZjpEZXNjcmlwdGlvbiByZGY6YWJvdXQ9IiIKICAgICAgICAgICAgeG1sbnM6eGFwTU09Imh0&#10;dHA6Ly9ucy5hZG9iZS5jb20veGFwLzEuMC9tbS8iCiAgICAgICAgICAgIHhtbG5zOnN0UmVmPSJo&#10;dHRwOi8vbnMuYWRvYmUuY29tL3hhcC8xLjAvc1R5cGUvUmVzb3VyY2VSZWYjIj4KICAgICAgICAg&#10;PHhhcE1NOkRvY3VtZW50SUQ+dXVpZDo1MDE0QzlFQUFDODcxMURCQjFFNEJFNEVFRkE0NzQwOTwv&#10;eGFwTU06RG9jdW1lbnRJRD4KICAgICAgICAgPHhhcE1NOkluc3RhbmNlSUQ+dXVpZDo1MDE0QzlF&#10;QkFDODcxMURCQjFFNEJFNEVFRkE0NzQwOTwveGFwTU06SW5zdGFuY2VJRD4KICAgICAgICAgPHhh&#10;cE1NOkRlcml2ZWRGcm9tIHJkZjpwYXJzZVR5cGU9IlJlc291cmNlIj4KICAgICAgICAgICAgPHN0&#10;UmVmOmluc3RhbmNlSUQ+dXVpZDpDODM2MjU0NkFDN0ExMURCOTZENzg1MEM3RkNFMUFFNDwvc3RS&#10;ZWY6aW5zdGFuY2VJRD4KICAgICAgICAgICAgPHN0UmVmOmRvY3VtZW50SUQ+dXVpZDpGMzNGODFF&#10;QUFDNkQxMURCOTZENzg1MEM3RkNFMUFFNDwvc3RSZWY6ZG9jdW1lbnRJRD4KICAgICAgICAgPC94&#10;YXBNTTpEZXJpdmVkRnJvbT4KICAgICAgPC9yZGY6RGVzY3JpcHRpb24+CiAgICAgIDxyZGY6RGVz&#10;Y3JpcHRpb24gcmRmOmFib3V0PSIiCiAgICAgICAgICAgIHhtbG5zOnBob3Rvc2hvcD0iaHR0cDov&#10;L25zLmFkb2JlLmNvbS9waG90b3Nob3AvMS4wLyI+CiAgICAgICAgIDxwaG90b3Nob3A6Q29sb3JN&#10;b2RlPjM8L3Bob3Rvc2hvcDpDb2xvck1vZGU+CiAgICAgICAgIDxwaG90b3Nob3A6SUNDUHJvZmls&#10;ZT5zUkdCIElFQzYxOTY2LTIuMTwvcGhvdG9zaG9wOklDQ1Byb2ZpbGU+CiAgICAgICAgIDxwaG90&#10;b3Nob3A6SGlzdG9yeS8+CiAgICAgIDwvcmRmOkRlc2NyaXB0aW9uPgogICAgICA8cmRmOkRlc2Ny&#10;aXB0aW9uIHJkZjphYm91dD0iIgogICAgICAgICAgICB4bWxuczp0aWZmPSJodHRwOi8vbnMuYWRv&#10;YmUuY29tL3RpZmYvMS4wLyI+CiAgICAgICAgIDx0aWZmOk9yaWVudGF0aW9uPjE8L3RpZmY6T3Jp&#10;ZW50YXRpb24+CiAgICAgICAgIDx0aWZmOlhSZXNvbHV0aW9uPjMwMDAwMDAvMTAwMDA8L3RpZmY6&#10;WFJlc29sdXRpb24+CiAgICAgICAgIDx0aWZmOllSZXNvbHV0aW9uPjMwMDAwMDAvMTAwMDA8L3Rp&#10;ZmY6WVJlc29sdXRpb24+CiAgICAgICAgIDx0aWZmOlJlc29sdXRpb25Vbml0PjI8L3RpZmY6UmVz&#10;b2x1dGlvblVuaXQ+CiAgICAgICAgIDx0aWZmOk5hdGl2ZURpZ2VzdD4yNTYsMjU3LDI1OCwyNTks&#10;MjYyLDI3NCwyNzcsMjg0LDUzMCw1MzEsMjgyLDI4MywyOTYsMzAxLDMxOCwzMTksNTI5LDUzMiwz&#10;MDYsMjcwLDI3MSwyNzIsMzA1LDMxNSwzMzQzMjtGQ0E1ODE2OTFDODFBMjBCNDQ0MkNGQjIzQjBF&#10;MjQ5MTwvdGlmZjpOYXRpdmVEaWdlc3Q+CiAgICAgIDwvcmRmOkRlc2NyaXB0aW9uPgogICAgICA8&#10;cmRmOkRlc2NyaXB0aW9uIHJkZjphYm91dD0iIgogICAgICAgICAgICB4bWxuczpleGlmPSJodHRw&#10;Oi8vbnMuYWRvYmUuY29tL2V4aWYvMS4wLyI+CiAgICAgICAgIDxleGlmOlBpeGVsWERpbWVuc2lv&#10;bj4yNDcxPC9leGlmOlBpeGVsWERpbWVuc2lvbj4KICAgICAgICAgPGV4aWY6UGl4ZWxZRGltZW5z&#10;aW9uPjIwMDwvZXhpZjpQaXhlbFlEaW1lbnNpb24+CiAgICAgICAgIDxleGlmOkNvbG9yU3BhY2U+&#10;MTwvZXhpZjpDb2xvclNwYWNlPgogICAgICAgICA8ZXhpZjpOYXRpdmVEaWdlc3Q+MzY4NjQsNDA5&#10;NjAsNDA5NjEsMzcxMjEsMzcxMjIsNDA5NjIsNDA5NjMsMzc1MTAsNDA5NjQsMzY4NjcsMzY4Njgs&#10;MzM0MzQsMzM0MzcsMzQ4NTAsMzQ4NTIsMzQ4NTUsMzQ4NTYsMzczNzcsMzczNzgsMzczNzksMzcz&#10;ODAsMzczODEsMzczODIsMzczODMsMzczODQsMzczODUsMzczODYsMzczOTYsNDE0ODMsNDE0ODQs&#10;NDE0ODYsNDE0ODcsNDE0ODgsNDE0OTIsNDE0OTMsNDE0OTUsNDE3MjgsNDE3MjksNDE3MzAsNDE5&#10;ODUsNDE5ODYsNDE5ODcsNDE5ODgsNDE5ODksNDE5OTAsNDE5OTEsNDE5OTIsNDE5OTMsNDE5OTQs&#10;NDE5OTUsNDE5OTYsNDIwMTYsMCwyLDQsNSw2LDcsOCw5LDEwLDExLDEyLDEzLDE0LDE1LDE2LDE3&#10;LDE4LDIwLDIyLDIzLDI0LDI1LDI2LDI3LDI4LDMwOzRBNkE1NEY0MDZFMDRBNEQ1MzAxMjdGRDk3&#10;MjI1NzVEPC9leGlmOk5hdGl2ZURpZ2VzdD4KICAgICAgPC9yZGY6RGVzY3JpcHRpb24+CiAgIDwv&#10;cmRmOlJERj4KPC94OnhtcG1ldGE+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Cjw/eHBhY2tldCBlbmQ9&#10;InciPz7/4gxYSUNDX1BST0ZJTEUAAQEAAAxITGlubwIQAABtbnRyUkdCIFhZWiAHzgACAAkABgAx&#10;AABhY3NwTVNGVAAAAABJRUMgc1JHQgAAAAAAAAAAAAAAAQ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OQWRvYmUAZEAAAAAB/9sAhAABAQEB&#10;AQEBAQEBAQEBAQEBAQEBAQEBAQEBAQEBAgEBAQEBAQICAgICAgICAgICAgICAwMDAwMDAwMDAwMD&#10;AwMDAQEBAQEBAQIBAQIDAgICAwMDAwMDAwMDAwMDAwMDAwMDAwMDAwMDAwMDAwMDAwMDAwMDAwMD&#10;AwMDAwMDAwMDAwP/wAARCADICacDAREAAhEBAxEB/90ABAE1/8QBogAAAAYCAwEAAAAAAAAAAAAA&#10;BwgGBQQJAwoCAQALAQAABgMBAQEAAAAAAAAAAAAGBQQDBwIIAQkACgsQAAIBAwQBAwMCAwMDAgYJ&#10;dQECAwQRBRIGIQcTIgAIMRRBMiMVCVFCFmEkMxdScYEYYpElQ6Gx8CY0cgoZwdE1J+FTNoLxkqJE&#10;VHNFRjdHYyhVVlcassLS4vJkg3SThGWjs8PT4yk4ZvN1Kjk6SElKWFlaZ2hpanZ3eHl6hYaHiImK&#10;lJWWl5iZmqSlpqeoqaq0tba3uLm6xMXGx8jJytTV1tfY2drk5ebn6Onq9PX29/j5+hEAAgEDAgQE&#10;AwUEBAQGBgVtAQIDEQQhEgUxBgAiE0FRBzJhFHEIQoEjkRVSoWIWMwmxJMHRQ3LwF+GCNCWSUxhj&#10;RPGisiY1GVQ2RWQnCnODk0Z0wtLi8lVldVY3hIWjs8PT4/MpGpSktMTU5PSVpbXF1eX1KEdXZjh2&#10;hpamtsbW5vZnd4eXp7fH1+f3SFhoeIiYqLjI2Oj4OUlZaXmJmam5ydnp+So6SlpqeoqaqrrK2ur6&#10;/9oADAMBAAIRAxEAPw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JLce/ti7OV23dvTaW1ljSGR23HuPD4NU&#10;jqJPFA7nJzRWDuCqE8E8C59q7awvrw0s4JJf9IjNw4/CDw6SXN/Y2f8AuXNHF/p3VePD4iOPQAbj&#10;+dvwk2gkjbm+X/xiwjxpUP8AbV/e/WENdL9oQtSlNjzlPPM6EhWjijZrkC1zb2ILbkTne7P+LbPe&#10;vwyLWcjPCp0UAPqTTogueeuSbMf4zu9knHBuoa440Gup+wCvQD7h/nAfyz9sO6ZL5h9UVJSdKZjt&#10;6fP7uQySQmdWSTalDWq0ekENKpKK1kZg5Ck+t/Z/3MuhWLZ5xiveEj+X+iMuflx8+HRFce73trbG&#10;km8QHNOwvJ8/wK2Pnw8uPQFZ/wDn+/yssLGzUHyAz26ZEhqZDT4DpjueKQy063jpVk3JgcfEXmPp&#10;iYSeO/Lug59ntv7Ae6cxpJt6xCoy9zbefn2SuaDzxX0B6Irj399roRWPcGlOcJb3Hl5d8SDPlmnq&#10;R0CO4f8AhSp/LswqzHG4j5GbtMSQtGu3us9tUzVLSyBHjh/vXuLGAGMEu/kKAgHQWayk8t/u1e4s&#10;1PEezhrX45nNPt8OF+PlSvzp0SXH3kvbyGvhpdzUp8EKCv2a5U4edafKvQK5/wD4VF/E+nMv91/j&#10;v8h8wBOqwHPv1ttsyUuklppRjszldEgNgIxqBFzrFrE6t/uu82NT6rcbRMZ0eM+fzjjqPnj7OiWf&#10;7z/Ki1+l267fONXgpj8pHofln7egczn/AAqm2jT+T+7Xwp3JlrVjpF/HO+MZt7XQDX46mT7DaeT0&#10;zG0d4BqUXb906RrOYPurXbU+p3tEx+G1Z8+mZ0xxzx+WcE8/3prRf9xtld8/iulTHriB88McPnjI&#10;QZz/AIVQdnVHk/u18PNiYm9Y7xfxztzcG4dGPOvx00n2GExeqYXjvONKmzfsjUNBvB91fbF/3J3i&#10;V8fht0TPrmV8cccfnjJRP96Tc2r9Ns8SZ/FO749MRpnhnh8s4CbNf8Kh/mFOtV/d3oL414pnmDUR&#10;zVF2hn1p6fyXMVUtDuLG+Z9F11oYhf1aLen2bQ/de5PWn1G4Xj+ukwJU/KsL0+zP29FM33nub2r9&#10;PYWaemoTvQfOkyV+3H2dBbmf+FLn8w7JtVNRba+NO3RUQNDCmG623lOtDIYfEKqlO4N0VzGQN+4B&#10;OZE1cFCnp9msP3aPbyKmuW8kofxTRiueB0QLjyxQ08656K5vvKe4UpOiOzjqPwwyGnzGuZs+eaj5&#10;Ux0GOV/4UPfzOMj4Ps+yOuMD4fL5P4V1Bsqb7ryadHn/AI5BW20aTo8Wj9R1avTpNIvu8e2Mdddt&#10;NJX+K4kx9mkrx+dfl0WS/eF9zJKaLmGOn8NvHn7dQbh8qfPoNcp/Ph/mr5Ra2JvlK9BTVryn7fF9&#10;N9A0LUkUkmtYKKvi2t92gQWVHNQZLD1OxuSZRew/tVFpP7q1FfNri6NfmR4+k1+yny6LZffb3Ul1&#10;D96aQ3ktvainyB8DUKfbX59B7lf5y38zrMxxRVfy+7EhWF2kQ4rGbHwUhZl0kSy4TE07yD+iuxAP&#10;IF/ZhF7Ne2MJJTZ4TX+JpW/49Iafl0XS+8fubMAH3eYU/hWJf+OoK/n0hMj/ADUf5jWUqTV1PzO+&#10;QEUpRIymO3/lsPTaUFgRRYhoIQf6sI7n8k+18ftX7cxLoXZbQj5xKx/a1T/PpDJ7pe4sra23m6B+&#10;UrKP2LQfy6RVZ/MS+ftdUzVc3zd+WqSzuXdKP5E9t4+mViLWhoqDLxQxj/aY41H+Htant3yAihF2&#10;OwoPW0tyf2mMk/mekT+4fPzsXbe7+p9LucD8gJAB+Q6Rc3zM+YFTNLUVHyt+Sc9RPI80883efZ8s&#10;000rF5ZZZXyhZmZiSzE3J5PtavJnJ6gKu02YAwALWDH/ABjpE3OXN7Es263hJySbmbP/ABvpJVXy&#10;N+QtdUz1lb3x3NWVdTK81TVVXaG96ipqJpDqeWeeWuLOzHksxJPtWnLnL0ahEsLdQMACCIAfYNPS&#10;RuY+YXYu9/cEniTPKSftOrpOZTtztfOTR1Ga7O7DzE8Mfhinym9NyZCaKHUX8UctXUuyrqJOkG1y&#10;T7UxbRtUAKwWsSA+SxoP8C9J5d33Wc6prqVyPNpHP+Fumv8A0hb+/wCe43f/AOhLmv8Ar/7d/d9h&#10;/viP/eF/zdNfvC//AN/yf723+fpIszOzO7MzsxZmYlmZmN2ZmPJJP1PtXwwOknHJ6697611737r3&#10;Xvfuvde9+691737r3XvfuvdSqGursZVQ12NrKrH1tOWaCsoaiakqoGZDGzQ1EBV1JUlSVI4JHujx&#10;pKpSRQyniCKg/kerpI8Th4yVYcCDQj8x0pf9IW/v+e43f/6Eua/6/wDtN+77D/fEf+8L/m6U/vC/&#10;/wB/yf723+fp+xfdfcmEp3pML212biKWSZqiSmxe/N1UFO9Q6LG07w0lWilyqIpYi5CgXsB7Yl2X&#10;Zp21zWkLkYq0SE09Klen4t63mBdEN3Mg40WVwK+uG6UuL+T3yVwc0lRhPkN3lh6iaLwyz4vtrf2P&#10;mlh1B/FJLSZBGZdQB0k2uAfx7Sy8sctTgLPt1s4GaNBEf8KdKYuZ+ZIDqh3C5QnzWeUf4H6WGL+c&#10;HzTwc0lRhfl98osPUTReGWfF9/8AbGPmlh1B/FJLSZZGZdQB0k2uAfx7Ry8j8lTjTNs9k4GaNaQH&#10;/DH0si5350gJaDd71CfNbqcf4JOlriv5kv8AMGwyzLSfNj5SzCdkZzle8uxs6ymMEL4XzmQqDGOT&#10;qEZUNxe9hZFL7be301C+yWIp/Dawr+3Sgr+fS2L3I9wIahN6vTX+K5mb9mpzT8ulxj/5s/8AMkxl&#10;KlHTfMnu2SKMuyvkNyJlqomRy7a67KwzTsLn0hpCAOBYAD2hk9pvbaV9bbNbA/JNI/YpA/l0uj92&#10;PciJdC7zckfN9R/awJ/n0JmN/ngfzTcVUirpvlpuGWUI6BMl110xmKbS4sSaLL7bnhJ/oxjuPwR7&#10;LJPY/wBrJV0NtKAfKa5U/tWYH+fRlH73e6MTa13ZyfnDbsP2NCR/LoRMT/woD/mmY6KKOs7523nn&#10;jm8r1GW6X6chlnTUG+3lXB4OijCW9N0RXsf1XsfZdL93/wBrJCSlg8dfJbm4x8+6Vj+0kfLoxi9/&#10;vdGMAPfpJ82t7fPy7Y1H8q/PoU8T/wAKRP5j+O+4+8n6Jz3m8Xj/AIt1dUw/aePVr+3/AIHlaK/k&#10;1DX5df6Rp0+rUVTfdu9uJKaBdR0/hnBr9uqNuHypxzXo0i+8d7jR11m1kr/FAcfZpdePzr8uhZw3&#10;/Cn/AOb9NqXO9LfFnLIIY0ibHbZ7Yw1QZV4eapebd9ZG+oc6Y4owD9OOPZTN92DkdswXt8n2vAw+&#10;wf4up/aT0bQ/ec52X+3srF/sSdT9p/xhh+wDoXsJ/wAKmu54FtuP4l9YZVvBEt8J2Luvb6/dADzz&#10;aa+hyf7bc6I73X8u3son+6zsrf7jbtOmfxQxvjy4Mmfn/IdG8P3o95X/AHI2mF8fhmdM+fFXx8v5&#10;noa8F/wqo21OwXc3wmzmLQS06mXBd+0GeZoWNqqYQZDaGNCso5jj8hDfQulrkkn+6tcqP8W3tW4/&#10;FalfsyLh/wAzTHoejqD701s3+5OyMvD4boN9uDbp+Qrn1HQ27d/4VFfEupaMbt+PXyKwiGWYTNt0&#10;daboaOFYdVPJGmSzeHDs0lldCyhV9QZz6PZJc/dd5tWv0m42j/6fxk+34YpPL7a8KDj0d2/3n+U2&#10;I+r2+7T/AEngv9nGSPz+ynHPDodNuf8ACkr+XJmxEcnH39s/yRwO43H1hi6owNKwEkMv90s1lAWi&#10;+rlNSkD0M549kVz9233Ggr4RtJuPwTsK/wDOSNOPlX86dHlv94/26np4v1UPD44VNP8AnHI/Dzp+&#10;Veh+25/Ph/lYbi0x/wCzNfwKqbyn7XcfU3dWL0pF/bbIf3dejGr+wv3Os/6m/sgufYf3Tt8/uzxB&#10;6pPbN/Lxg38qfPo/tvfb2tucfvPwz6PBcr/PwSv/ABqvRhts/wA0r+XRux0jxfzQ+PVKzu8anc3Y&#10;+C2WgZKf7kl5d4yUCqungMxAL/tgl/T7Dtz7W+4toKy7Ldn/AEkLSedP9DDf8Vnh0Ibb3R9u7s0i&#10;3m0H+nmWPyr/AKIV/wCLxx6MXtX5KfHPfQgOye/ulN4ip/4DHavamxdwiotTfenwfwivm1/s/vem&#10;/o9X6efYdu+WuY7Cv1233MNOPiQSpTNM6lHnj7cdCK15k5dvqfRX9tNXhonieuK40sfLP2Z6GiOS&#10;OaOOWKRJYpUWSKWNleOSN11JJG63BBBBBBsR7JSCDQ4I6OQQRUZB65+9db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0ndx7v2ls6lWu3dujbu1qJhI&#10;y1m483jMHSssTpHKy1GTliQhWkjVjfgsoP6hdRbWd3eP4dpE8reiKzHz8lB9D+w9J7m8tLNdd3Kk&#10;S+rsqjy82I9R+0dFc3l/MM+CPX/3C7s+YfxsxtVSrI1RjIO5Nh5fNxCKJpW1YLC11RWXIRgoEF2a&#10;yLdyFIps/bznvcKfSbPeMDwY28qr/vTKF8/XAycdBe89wuRdvqLveLNSOKi4iZv95Vi38snHHoq+&#10;7/56H8rfZzSwVHygoM/WRuUFJtDrjtvcyy6ZRFI0WUxmBagsv6rmrGpRdNXFxVZ+xfuleAMu1mMH&#10;zkmt0/4y0ur/AIzjzp0Frz3x9r7MlW3QSMPKOGd/+NLFp/41nyr0VPd//Cl7+X3t9ZV29tT5Hb7q&#10;NB+3bCdf7QxNA0pi8iipqN17ioJo01ehmSlkIIJCMtiRXZ/do9wbgg3EtnAPPVLIx/IRwsD6/EPt&#10;6Ct595T2/twRbxXk58tMUaj8zJMpHphT9nRYN3f8Kn+rKIz/ANw/h/2BuRVY/bHd3a+3dkmVfOFB&#10;nXDYfcHjPi1PZS/qAS9iXAns/usbq4H1+8RRevhwPL5eWqSKufsxn5dBi7+9JtaV+g2iWT08SdI/&#10;Pz0xy0x9ucfPosG6f+FS3flXq/uT8WOoNvfp0/3p3lvPeNra9er+Epgr3ulvpazfXUNIotfutbAn&#10;+5263En+kjjj/wCPeL8/9XEMXX3ot+f/AHC2u3j/ANPJJJ/x3wvl/q4Fn3X/AMKTv5i+4hIMRR/H&#10;vYhcWVtqdY5usMJ8Bh1R/wB+M7mQTqPl9YYagBbRdCJrT7tntzb08Y3c/wDzUmUef/Coo/s+z556&#10;DV195D3EuK+CLSD/AEkLHy/4bLJ9v2/LHRbd1fz0v5pe7DKk3yhrcFSSKypRbV6z6e28IA9MKeXx&#10;ZCg2+tcS1jIC9UxRyTHosoAktfYv2stKFdrDkebzXD1zXgZdPywoqONeg3de+Xujd1DboYwfJIbd&#10;KYpxEWr55Y0PCnRb90fzLf5g28fMM380PkosdRrE9Ng+3t6bVo5o5YPt5YZaLa1XRQtGycNEU0Ek&#10;krckkSWvtp7fWdPA2WzqOBa3jcjNa1dWNfnWvQcuvcr3AvK+NvN5Q8QtxIg4UpRGUU+VKdF43L3z&#10;3lvNpG3h3P2vuxppI5pm3L2Lu/OtLNDTGjhlkOUrJdTJCTErHkJ6R6ePYitth2OyAFnZQQ0x2Qxr&#10;gmp+FR55+3PQeud+3y8r9Zezy1/jmkbyp+Jj5Y+zHQUezbop697917r3v3Xuve/de697917r3v3X&#10;uve/de697917r3v3Xuve/de697917r3v3Xuve/de697917r3v3Xuve/de697917r3v3Xuve/de69&#10;7917r3v3Xuve/de697917r3v3Xuve/de697917r3v3Xuve/de697917r3v3Xuve/de697917r3v3&#10;Xuve/de697917r3v3Xuve/de697917r3v3Xuve/de697917r3v3Xuve/de697917pWba39vrZZZt&#10;nb03ZtNmeWRm21uPMYItJNGsUzscXNFcuqIrH6kKAeAPaS5sLG9xeQxy/wCnRW4cPiB9eldtf31l&#10;/uHNJF/pHZeP+lI9OjN7T/mH/PLY7KdtfMf5L0UKOJFoanunsDL4oSeVZ2k/g+Zr6iluzKNZ8N2F&#10;1a6kghi79vOQ74f4zs1kx9RbRK3p8SqG/njjx6E1p7hc92J/xbeLxR6G5lZfX4WYr/LPRodn/wA8&#10;v+aPszxRUvyjyeeo410vR7w676m3T5wsTxx+XJ5fBSV4Kl9d46tSzKuvUo0+wveexvtbe1LbWsZP&#10;nHNOlOH4VlC+VMqaZpToUWfvh7oWdAu6NIPSSGB6/wC2aIt88MK+dejXbN/4UufzBtumNNx7Y+On&#10;YEGtfO+e6+3ViMg0QcM601RtDcOOgjcj0hnpZAPqUPsKXv3aPb65qbaW8tz5aJY2H5iSJyfyYfb0&#10;KrP7ynuBb0FzFaXA89UTqfyMcqAfmp+zo2eyf+FUG/KVoY+x/h3tHPIzRpUVeye3cztNoVJiWaoh&#10;x+dweaEhUCdlhapj1ao1Mq6Gdwle/dXsHqdt3iSP0Elusnriqyx08s6T5mhrQCyy+9JfoQNx2eOT&#10;1Mdw0fpkBopK+eNQ8hUUqTe7H/4VDfErKfbx9h9A/ILZ003iSWXa/wDo933j6SSTwq8k09fl8FO0&#10;MZacs8dK0hVEKxFpCkYQvvuvc2xVO3bhaTAfx+NETx8hHKKnHFgKk5xUi6x+89ynLQbhYXcJP8Hh&#10;SgcPMyRGgzwUmgGM0Bwtjf8ACgb+WBvFaZcp3PuvruqqREFo989S9ihoppQn7FTX7Ox+Yo4ypchp&#10;HqhGNDHXbSWB199373QsyfCso7kDzinh+eQJHjY/ZprkY40GFj7/APtjeUEt7Jbk+UsE37CY0kUf&#10;aWpjjw6ObsT+ZN8AuyTBHtL5ifHipqqoXpsZmO0drbTzNRZXdkgwm7aihq3ZVRmZFgLKo1EAEH2D&#10;L/225/22pu9nuwBxZYHkUfa0YZfP16GVj7kcg7lQWm8WhJ4K06RsfsWQq3l6dG+2/ufbW7aBcrtX&#10;cOD3Ni3OlMlt/LUGZoHYqGCrWY6SSMmxBsG+nsIXFrc2knhXUbRP/C6lT+wgHoXW91bXcfi2siyr&#10;6owYftBI6fPbHT/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UWurq&#10;HGUs1dkqylx9FThWnrK6ohpKWBWcRq01ROVRQWIUFiOSB7ukbysEjUsx4ACpP5DqjyJEheQhVHEk&#10;0A/M9FV3389fhJ1l5V318tfjrt6qhUs+Lqe4NiVGcKiIzFo8BQ10ta40jgpTm5KgcsoIqsOQud9z&#10;obHaLuQH8Qt5Qvp8ZUL/AD/wdBa+585K2yovt2tIyPwm4iLf7wGLfy6Jjvv+fH/K82MaiBPkVNvT&#10;I0zujY7YnWfZ+cEuh3jLU+bnxFPipAWQgFK83BVh6GDEZ2HsP7o31GO3CFT5yzQL+1RIXH+8fLj0&#10;Db7329sLGqjcfGYeUUMzfsYxhD/vfz4dEz3v/wAKevhdhi8Oxem/kXveoS3+UZLD9f7PxEt3jt4K&#10;qTPV9WbIZS3koE9Sqourl0Gdj92HnSbuvryzgHorSyN58R4Sr6cHOCfShBt995vkyHtsbO7nPqVi&#10;jXy4HxWb14qMgetQTbe//CqLdNQs0PW/w2wGJYAinyO9+5MjuFZGIUh5sLgdv4woFOtdC17avS2p&#10;eV9jKx+6vaqQ25by7+oitwn/ABppXr/vA/y9A69+9LdNUbbsyJ6GS4L/APGViSn+9n7eie72/wCF&#10;Lf8AMF3L5ots7Z+O/XcB1CnmwHX+6M1k41P0aeo3jn8jTSOP6rRov09P1JGNl92n2+tqG6lu7g+e&#10;uVFX8hHEhH+9H7egfe/eU9wLmotorS3Hlpidm/MySuD/ALyPs6KDvb+dz/NC335o8j8q9yYOlk1C&#10;Ol2Ts3rTY/26N/Yhr9r4WlrD+bNJUu/+1WAsL7L2R9r7Chj2pHI85JJpa/k8jL+xQOgje+9nuffV&#10;Em6ug9I44Yqfmkat+0k9FH3r83PmT2P5F338rfkXuunl+tBmu5+w6zFoPQSsGJkyP20QJRGKxxKC&#10;w1EFufYusuSOTdtobDabOIjzW2hDfm2jUePmegle87c47jX67dbuUHya4lK/kuvSOHkOi11+QyGV&#10;q5a/KV1Zkq6fx+etr6masq5vFEsMXlqahmdtKKqLduFAA4A9iWOOOJBHEoVRwAAAHnwHQakkklcy&#10;SsWY8SSST5cT1D936p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84Hce4drZCPL7Yz2Z25lY&#10;lCxZPA5SuxGQjUSLMFjrce8cgGtEewb6qD9QPbE9tb3Ufg3UayIfwsoYfsII6fgubi1k8a1kaNx+&#10;JWKn14gg+XRvuvv5kPz56vanGzPmD8hKOlpGiNNisv2fujduBp/EWKpDt7d1RXUKqS5LoKfS/GsN&#10;pWwQ3D235B3QH63Z7Qk8WWBI2P8At4wrfzx5dC7b/cfn3a6fR7xdgDgrTPIo+xJCy/bjPn0ebrz/&#10;AIUMfzNdjimjzfZXX3alPTJHEkHYfVO0ojJFEmhEqa3r2PAVMptbVK85kYjUzlixIG3H7vPtlfVM&#10;FtLak+cM8n8hMZVH2AUHkOhxt/3g/cyxoJ7mK6A8pYI/5mIRMftJqfM9Ht64/wCFTHcuPanTtz4o&#10;9ZbuU+Fauo6435urrtl/bC1E9PR7mpt0X9d3SJpxx6DJf9z2BNy+6zs0lTtG7TQ+gmiSb7AShg+y&#10;tPnTy6HW3fej3mOg3baoZvUwyvD9pAcT/bSvyr59H062/wCFPHw23D9tTdmdOd+9bVs/2wlqsTQb&#10;L3/t2jZ+Kpp6+nymNyBSMkFDFiXZ1udKsArALcvuw85W9W2y8tblRXDGSJz6UBR0z85BT1PHoebb&#10;95vk64ou52d1bMaZURyoPWpDo+PlGa+g4dWAdZ/zrv5Y/aIgixfym2ptXISi82O7MwO8utjRtqIE&#10;c+X3hjqTGMSAGvBXSKAQCwa4Ef7n7Ke5211Mu1SSqPOFo5q/Ysbs/wC1Qeh/tnvT7Z7pQRbokTHy&#10;mWSGn2tIip+xj1YF173b0x25TrWdUdudYdnUjRLMtV17v7am9KdoXDMkqz7bq6lSpCsQ17Gx/ofc&#10;f7jsm9bQ2jdrOe1PCk0UkZ/Y6r0P9v3vZt3XXtV3DdDjWKVJB+1GPQn+yvoz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AR2L8pPjP1D5h2r8heket5IPMHpt&#10;8dqbH2tWF6fiaGKizVdDLJICQviRC5YhQpJAJ9t3K3M28U/dW3XNyDTMUErjPzVSAPmTToi3Hmjl&#10;raK/vXcLa2IriWeJDjyozAk/IZ6Il2L/ADw/5YXW/lhrPk5h925CPziPHddbO7A3x9y1Pw6xZnB4&#10;uTFrckBDLXoHvdSVDEDvbvY73P3KjJtjQrjM0kUVK/0WcP8AbRTTz6Au4+93tjttQ+5rM2cQxyy1&#10;p/SVCn2VYV8uiJ9if8KePhngBPT9cdO/IHsStiE3iqcpjdkbFwFU6sBB4a+fL5GuCuNRYyYtSo02&#10;VizBB3t33Yec7ijbleWlup8laWVx64EaL+xzXP5gXcfvN8m29V26zu7gjzYRxIfTJkdv2oKfPyI3&#10;2D/wqc7QrWnj6q+I+wtsqrOlNV9g9mbh3y0yrOPHUT4/bmN274y0QOqFap9LHiVwvqHO3/dY2tKH&#10;dd3ll9RFCkXlwBd5q589IqPIdAfcPvR7m9RtW0RRehlmeXz4kIkNMeWo0PmeiO7/AP8AhRh/Ms3k&#10;0rbd3T1F1OJAAibA6nxGSWnILEtEe05tykk6gD5Cw9K8fq1Djb/u5+2lmB9TFcXf/NWdhX/nAIf5&#10;ev2dAjcPvE+5N5X6eW3tK/76gU0/5zmb+deiSb+/mo/zF+yhOu5vmP3rTxVSslRT7N3nV9b0k0bx&#10;LDJC9H10MVEY2VbPHo0tdrglmuN7D2r9udsp9Ls1qSOBkjEx9a1m8Q1+dfT0HQJv/dP3E3Kv1O8X&#10;QB4iOQwj9kOgU+XD9vRMt4didgdhVhyO/t9bx3xkDJJMa/eG5s3uWsM0rtJLKarNTzvqZnZmbVck&#10;knkn2MrPbtv29PDsII4F4UjRUFPsUAdA283HcNwfxL+eSdvWR2c/tYk9I72t6R9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WelqqqhqYKyiqZ6OrppEmpqqlmkp6mnmjOpJYJ4iGRlPIZSCPd&#10;WVXUo4BBwQcg/aOrK7IwdCQRkEYI+w9HA6w/mGfObpv7ePrn5Zd9YGgpX8lPgqjsjcm4NrxyG2qQ&#10;bU3LPWY27aVDE0l2AANwAPYP3T285G3mp3HabWRjxYQoj/8AORAr/wDGuhftnuDzxs9Bt27XUajg&#10;pmd0/wB4csn/ABnqxvqz/hRn/Mg2A1LHu/O9S91UkLRpOvYfWdBiK6amBCusdd1ZPt0LLp/RLJFJ&#10;6rM6Scho53X7uftvuFTZxz2RPDwZiwr9k4mx8gR8iOpF2v7xXuNYEC8kgvQOPiwhSR9sBhz8yD8w&#10;erI+qf8AhU3jnWnpO8PiTW0zhl+63D1T2RBWrIpADin2du/H05QrYkFs62q4Fl06mjbdfusyir7H&#10;u4Pok8JH7ZI3P/VodSPtX3o4zRN72kj1eCYH9kciD/q6erJ+qP8AhQ1/LT7I8EW4d+9idMV0/jWO&#10;k7S6zzjxmZ/rG+V62bcdFEB+ZKipjS31YfT3Gu7fd59y9tqbe3hvVHnBMv8Ax2bwWP2AE9STtX3h&#10;PbbcqC4uJrJj5Twt/wAeh8ZR9pIHVnHU3y++K3e6UX+h35FdL9j1eQ8Yp8PtXsfamT3GssptHTVe&#10;2Iqr+I08zXFoKilSSxB02IvGW7coc1bCW/fO3XNsF4tJDIqfaH06CPmGI+fUmbTzdytvoX9z7jb3&#10;JbgqTIz/AGFNWsH5FQfl0Yv2HOhF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w7I+YfxO6f869pfJbojYVTT2D47dHa2yMTmHZvpHT4Wqr&#10;Vq5XsCdEULNYE2sCQJNt5O5s3ih2vbLq4B80glZfzYLpA+ZI6Dm5c4cqbPUbpuVrbkeTzxq35KW1&#10;E/IA9EC7I/n1fyw+uxUQ0/fWQ7FydOshbF9b9c7+zhkKNoVafO5TH0OIkLkHTpyJFhckAqWH+2+w&#10;vufuNC1gLZT+KaaJf2qrtIP94/y9AHcvfj2y26qrfm4Yfhhhlb9jMixn/e+iB9kf8Kj/AI44g1Cd&#10;S/GfubfrxGRIZN+bj2X1hSVLItkkSTBvuqVY3b9JeAOFsxQNdAP9t+65zHNQ7tudvb14+Ekk5H+9&#10;eAK/nSvn59AHcvvQcuQ1G07ZcT04eK8cIP8AvPjmn5Vp5eXRBOxP+FQvyvzLzR9YdAdC7DpJeEk3&#10;ZLvvsXK062N2grKDI7fpi97WMlC62uNBJBA+277r3KcIB3TcLqcj/ffhQqftBSVv2MPt6AW4/ee5&#10;rmJG2WFrAD/vzxZmH2EPEtftU/Z0Qbsj+el/M97IWeml+SFTsjGToF/hnW+xuv8AaDRMJPIZIM/S&#10;Yx8upPpU/wC5G1hwBdiw+232L9sNtow20TsPxTSyyftQv4f/ABj/ACdALcvfL3O3KqncjAp/DDFF&#10;H+xgnif8b/y9EJ7H+Vnye7gWoj7W+RXePY9PVeYTUW9u1d8bmx3inkMslNDjcvXS08cNz6YY41jU&#10;WCqAAPY+23lTljZyDtO3W1sR5xQRIceepVBJ+ZNfn0A9x5q5n3io3Xcbm5B8pJ5XGfKjMQB8gKfL&#10;oAvZ/wBEH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Rsuo/nh8zuiHpB1P8AKDu7Z9BRIsdP&#10;t+m7C3DkdohIwFiEuzM1NU4mTQBZPJRNpBIWwJBCW78h8mb8D+9trtpmbi5iQSf85FCyD50boWbT&#10;z3zlsRH7p3S5hVeCCVzH/wA42JjPyquOrSOnv+FIH8wvrw0tN2A/UXeuNjVYqqXe2w02xuGSFFAD&#10;UmW6zqMNSpLwLyVGOnBBa6liGWLt4+7f7ebjVtv+osGPDwpdafmswkYj5B1+3qUNn+8b7g7fRdw+&#10;nvl8/Ei0P+TQmNQfmUb7PPq0/pz/AIVIdM5c0lH358ZOxtiykxQVOa6s3Xt7sigd2XS9c+G3Om25&#10;6eINy0UdTVOqXKmRrIYr3n7re8w1fYNzhnHELPG8J+zUnjAn5kKK+gz1KWz/AHoNmmom/bZNAeBa&#10;CRJh9ulxCQPkCxpwqcdWt9OfzpP5andQpKfDfJ7aOx8vUCIS4Xt+izXVMtFLM2lIJ87vSnpcNI17&#10;XNLk5VH5b3FG8+y3uXstWm2uSdB+K3Kz1+YWMtIP9sgPy6lXZ/ef223qiw7nHA5/DcBoKfItIFjP&#10;+1cjqyna279pb5w1PuLZO6Nu7x2/Vsy0ud2tm8buDDVLIAXWnyeJlmgcgEEhXNrj+vuNbqzu7GY2&#10;17E8Mg4q6sjD7VYAj9nUk2t5aX0IuLKVJozwZGV1P2MpI/n0ovafpR1737r3Xvfuvde9+691737r&#10;3Xvfuvde9+691737r3Xvfuvde9+691737r3Xvfuvde9+691737r3Xvfuvde9+691737r3Xvfuvde&#10;9+691737r3Xvfuvde9+691737r3Xvfuvde9+691737r3Xvfuvde9+691737r3Xvfuvde9+691737&#10;r3Xvfuvde9+691737r3Xvfuvde9+691737r3Xvfuvde9+691737r3Xvfuvde9+691737r3Xvfuvd&#10;e9+691737r3Xvfuvdf/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hqKinpKeerq5&#10;4aWlpYZaipqaiVIaenp4UMk0880hCoiKCzMxAABJNve1VnYIgqTgAZJJ8h1pmVFLuaAZJOAAOJJ6&#10;Kv2R87Phd1CaiLsn5VdA7UrqVpFmwtf2rs2bcYaFdUqx7ZoauXIOV4DBKY2JUHllBFW28ic6bxQ7&#10;btV1Kp/EIJNH+9lQg/NugtuXPXJm0VG5braxMPwmePX/ALwGLn8l6IT2N/woB/libC8sWM7k3R2b&#10;XQFVloOuert9VVi8XlHiy27qPD46UW0gmGtcBjpNirhR9t33f/c6/oZbNLVT5zTxD/jMbSOPzUf4&#10;KgLcff32ysKiK8e5YeUMEp/41IsaH8mP+Hog/Yn/AAqW6HxqTf6Jvix25vKQcQHsTeWzetEa5I1T&#10;DbSbsIsLHSpN+RcfX2Pdu+61v0hH723W3h9fBjkm/wCP+B0A9x+9FsUYP7p2u4m9PGkjh/454/RB&#10;uxv+FPnzBzxmg6z6T6C67o5dYSoztNvfsDO0w13jMFd/FMTREgcMZcY4P1AX2P8AbfuwcnwUbc76&#10;6uGHkpiiU/aNEjfscdALcfvOc3z1XbLK1twfNhJKw+w641/ah/LohPZP88P+Z32Z9zBWfJrMbOxs&#10;/wByI8Z1ttDYexPtEquHSmzmDxkeWOkWEbS5F3S11YMWYj3bfY/2w2yjJtizMKd00kstaeqs5j+2&#10;iAHzx0Aty97vc3c6q+5tCpr2wxxRUr6MqCT7KuSPLPRBOxvkj8h+4HnftjvfuPsz7kkzpv7szee7&#10;onvCafR4c9WzoFEZMSoFChPQAF49j7beW+XdnAG02Fva04eFDHH8+KqPPP2549ALceZOYd3JO7X9&#10;xc14+LNJJ8uDMfLH2Y6Bb2d9Ev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LrYHaHZfVGZ/vF1b2JvrrXcFkX+O7A3b&#10;n9nZnTGSY1/ie3aimnspYlRr4ubfX2g3Da9s3aH6bdLeK5j/AIZY0kX/AHlwR/LpfYbpuW1TfUbX&#10;cS20n8UUjxt/vSEH+fVpnSv89/8AmWdMrTUcvd1J27hKVVCYTurauI3o0pUWLVO66NaDcMpIsD5M&#10;yR+QASSYs3r2I9tN5JcWJs3P4raRo/2RnVCPyj6lHZffX3J2aiG+F2g/Dcosn7ZBplP5ydW49J/8&#10;Klv+AlB8jfix/qPv909J7y/2Ev2mwd9J/rsuvcv+0n/Ve4j3v7rXGTlzdfsS5j/wyxf9aepa2X70&#10;XCPmPa/te2k/wRS/9burhej/AOeX/LV7vSjp4+/KbqbPVejXt7vDB5Hrt6LWdK/ebtqRPtsc/XRm&#10;3t9TYWPuHt89jfcrYyzGwN3GPx2zCav2Rik37Yh1L+ye+HttvYVRfi0kP4LlTDT7ZDWH9kp6tN2h&#10;vXZvYOCpN0bC3btne+2a/V9juLaGexW5cFW6QC32mXw0s1PJYEX0SH6j3Ft5ZXu3zm1v4XglXiki&#10;MjD7VYAj9nUpWd7Z7hALqwmSeJuDxsrqfsZSQf29Kb2l6U9e9+691737r3Xvfuvde9+691737r3X&#10;vfuvde9+691737r3Xvfuvde9+691737r3Xvfuvde9+691737r3Xvfuvde9+691737r3Xvfuvde9+&#10;691737r3Xvfuvde9+691737r3Xvfuvde9+691737r3Xvfuvde9+691737r3Xvfuvde9+691737r3&#10;Xvfuvde9+691737r3Xvfuvde9+691737r3Xvfuvde9+691737r3Xvfuvde9+691//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TJuDcu3Np458xunP4TbWJicRyZTcGVocNjo5GRpFR67IyRxAlVYgFr2BP4Pt+3trm7k8G1jaVz+F&#10;FLH9gBPTFxc21pH411IsSD8TsFH7SQOiY9h/zN/5fPVhnj3h8wuhI6qmKrU47bfYGG35l6Z2VnEd&#10;RhtiPkquNrLcq8IIBW49aahnt3tj7g7rQ2ez3RB4F4miU/Y0uhT+319D0Ddw9zPb/a6i83i1qOIS&#10;VZWH2rFrYfs9PUdEN7D/AOFGP8tTZWv+7e5+3+3dGjT/AKPOp8rjPLr/AFaP9LE+1/0/2tVv9pv7&#10;Hm3fdz9y73/cmK3s/wDmtOrf9WBP0BNw+8T7bWX+40txd/8ANKBl/wCr5h6IZ2J/wqe2TSmaDqb4&#10;g7pzodLQZTsTtXE7UMEms+qbA7axGZ8o0gelclGbk8+n1D3bvusXr0bdt4SP1WGBpK/Y7yR0/wB4&#10;P+YB7j96SyWq7TtDyejTTrHT/apHJX/ex0QzsX/hTN87NzrU0uxNg/H3rGjk/wCA1bSbT3Xu3clN&#10;+5q9VfuXNSY6T0gLziB/aP5UKPdu+7NyJa0a/uLu6I4gyRxofySMOP8AnJ/sgTcfvLc9XVVsbe0t&#10;VPAiOSRx+byFD/zj6IX2P/OY/ma9oLURZ35bdg4Kmn8ypT9cUO0uq2pYZZC6wU9f1xjsXV+gWVJZ&#10;KhpbDmQm5I8232Z9strIMG0RSEecxknqfUiZ3XPoAB8ugHuPvJ7mbpUT7tLGD5QiOCg9AYURsepJ&#10;Pz6Il2D3X3L21UNV9q9t9m9mVTzSVD1PYO/d1bzqGqJnEks7Tbjq6li7MAzMTckAk39jvb9k2baV&#10;0bVaQ2o4UiiSMU9KIo6Au4b1vO7Nr3W7muTWtZZXkNfXvY56DL2adFn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vuuu1u0OoM6m6Op+x999Y7&#10;lj0aNwdf7uz+zsyBGSY1/ie3qinmIGprKXtyeOT7L9x2ra94g+l3a2iuoj+CWNJF/wB5cEfy6MNu&#10;3XdNon+q2m5ltZP44pHjb/ekIPVtvRf8/wC/mRdM/Y0Wb7L2z3pt+i0ouG7n2fQ5iseA8SB937Vf&#10;D5yaTm6SVmRn0sBdWW6GJN99gPbfetTwWz2MjfitpCor/wA05PEiA+Sov5HPUs7H7++4+zaUnuUv&#10;o1/DcRhjT/mpH4cpPzZ2/Zjq57of/hUT07m1o8b8kfjnvrr+sskFRufqfP4nsPBzzELqrqjbu5Bg&#10;62hguWvFDVZCQAAguWKrDG/fdd3iCsnLe4xXC8Qk6NCwHoHTxVY/MrGPs85l2L7z+zz0j5j26W3b&#10;gXgZZVJ9Sj+Gyj5BpD9tcXVdC/zSPgH8kkpIesfk71qc3WWSLaW98nL1nvB6m4V6Sl252FHjamrd&#10;WNi1CkyH6o7L6vcK797W8/8ALZJ3Ta5tA/0SJfGjp6l4i4X/AG2k+oB6mjYfdDkHmQAbZucOtv8A&#10;Q5W8GSvoElCFv9rqHoSOj9KyuqujKyMoZWUhlZWF1ZWHBBH0PsAcMHofccjrl7917r3v3Xuve/de&#10;697917r3v3Xuve/de697917r3v3Xuve/de697917r3v3Xuve/de697917r3v3Xuve/de697917r3&#10;v3Xuve/de697917r3v3Xuve/de697917r3v3Xuve/de697917r3v3Xuve/de697917r3v3Xuve/d&#10;e697917r3v3Xuve/de697917r3v3Xuve/de697917r3v3Xuve/de697917r/1txvtv4mdiZQ1ef+&#10;NXyy7v8AjZvRjV1FPQT1uO736eqqioX001d1P3QmVioaRLBIaXbWQxUUKljGgcIyjfaObNuipb8y&#10;7TbblBgEgG1uAB5ie20FmPEtMkpJ4mlagnduU9xlrcct7tc7bNkgEi6tyT5GC51hVHALC8QA4CtK&#10;Vmdq/KH+eD8NhVV/ZHxe6L+bPV+KRp5Owvj3S702/vd6OFPJNPuPaNLNWVdM4jBkmeh2tLSwFZC1&#10;S6aPcm7Vyv7H85Uj23dLrZLp8eFdmN4qnySQhVOcDVOGbHaDXqNN15n97uTqybltdtvdqmfFtBIk&#10;tB5vGCzDGTpgKrnuIp0F/V//AAp0+LeXqExPeHQPePTudjqWoskuAk2z2Zg8NVwv4ayLJVdTNt/K&#10;DwuHVljwryXWxjBuAabp92LmmFfF2PcLa8jpVdeuFmB4aQBKmR6yAfPor2v7zXK8zeFvlhc2claH&#10;TomVSONSTE+D6Rk/Lqyrqv8AnI/y0e3liXAfLPrnbFW6p5qLtT+N9QtSyML+KXIdlUmLoXI/LwVU&#10;if7X7jTdfZv3L2ipuNpmlHrBpuK/lCzsPzUH5dSTtXvF7a7uB9Pu0MR9J9VvT85lRT+TEfPqwnZ2&#10;/ti9h4sZvYG9Npb5wraNOX2duPD7mxbeUFo7ZDCzTxHUASvr5tx7j28sL/bpfA3CCSB/4ZEZG/Yw&#10;B6kGzv7HcIvHsJo50/ijdXX9qkjpW+0nSv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CPsH5AdD9SCU9q92dR9ZCDR5j&#10;2D2Rs3Zgh8iNJH5TuOtptOpVZlv9QCR9D7N9v5f37d6fuqyuLqv++oZJP+OK3RRuG/7FtNf3re29&#10;tTj4s0cf/H2HRFuwv50f8sbrXzJmfllsjO1MbNHHS9e4Xe3Zf3MwiMqxw12w8XkKQBgLCWWoSINZ&#10;S4JHsdbf7Le525UMO0yxg+crRQ0/KV0b8gCfl0B9w95/bLbaibdo5CPKJZJq/YYkdfzJA+fRE+xP&#10;+FNHwW2z5qbYfX3yD7MrF5hqqfa20to7elHgLgNX7hzQr1Pk0oR/CiLamubKHHe3fdl56uaNf3Fp&#10;bL5gvJI4z6JHo4Z/tPT50Au4/eX5GtqrYW93ct6hI404erya+OPg9fzIn2H/AMKn94VP3EHVHxA2&#10;1htKgUuU7D7Wym5vKxiuZKjAbbw+J8YVzbQuSfUovqUtZR3t33WLNaNu28O/qsMCp+x3kkr/ALwP&#10;sxkC7h96S8aq7VtCJ6NLOz/tRI46Z/pn/MRHsT/hRv8AzJd6GYbZznTXUSvxH/o/6ro8q8AEBhBV&#10;u1avcoZrkSkspGscAJ6PY7277uXttZU+qS4vP+as5Xz/AOELD9n2fPPQF3H7xfuRe1+me3tP+aUA&#10;amP+HtN9v2/LHREexP5pH8xHtLzDdnzF73jhqOKii2fvfIdb42oTwGnaGoxnXP8ACqd42UnXE0RR&#10;j6mUtz7He3e1vt3tdPpNmtSRwMkQmIzWoabxCD861HDh0Bdx90PcPdK/V7xdAHiI5DCDilCsOgEf&#10;KlPPj0Srcm7d17yyDZbd+5tw7ryr315PcmayWcyD6rX1VmUllkN7C92/A9ja2tLSzj8GziSJP4UU&#10;KP2KAOgVc3d1eSeLeSvK/wDE7Fj+1iT0nvajpP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bjob56fMr4x/Zw9G/I/tPYuJoNH2u1YtxzZ/Ysfjvo1bA3SK7CPa5A10B4&#10;NvYR37kLk3mfU2+bbBO7cZNASX/nKmmT9j9C3YefOceWaLse5TwIvBNZaL/nE+qP9qdXe/H/AP4U&#10;7/JTaElFjPkX0t1x3Lh49ENRuDZNVkOq97MrNaWtq1K5bD1ToOUgp8bQq1tJkW+sQhzB92Llq8DS&#10;8uXs1k54JIBPF9g/s5F+0u9PQ8Opt2D7zXMloVi5isobxBxeMmCT7T/aRt9gRK+o49XifH3/AIUB&#10;/wAunu9aDH7n39uX4/borDFAcN3NtqfHYg1RFpjFvnaz5TDRU6n9E+SrKMstiY0N1EHcw/d/9xdj&#10;1SWtum4RDOq2cFqf80nCSE/JFf7Tx6m/l/3+9u97Cx3Vw+3ynGm4Qha/81U1xgfN2T7Bw6uK2Tv7&#10;YvZe3qPd3XG9Np9gbUyF/sNz7J3Hh91berrKrn7PNYKaemlsrKTolPBB/I9w7fWF/tlwbTcoJLeV&#10;eKSo0bj7VYAj8x1MFlf2O5W4u9umjuIm4PG6uh+xlJB/I9Kz2k6V9e9+691737r3Xvfuvde9+691&#10;737r3Xvfuvde9+691737r3Xvfuvde9+691737r3Xvfuvde9+691737r3Xvfuvde9+691737r3Xvf&#10;uvde9+691737r3Xvfuvde9+691737r3Xvfuvde9+691737r3Xvfuvde9+691737r3Xvfuvde9+69&#10;1737r3Xvfuvde9+691737r3Xvfuvdf/X3+Pfuvde9+690S/5O/y9Phv8waao/wBPXRGzd07glhEM&#10;O/sXSzbS7IpBGdVOIt+bWekycscTetaWpqJacm4eF1ZlI05Y9w+cuT2H7hv5Iox/oTHxIT6/pPqQ&#10;E/xKA3oRjoGcze33J3N6n9/WMcshH9qo8OYen6qaXIH8LEr6g561vvlJ/wAJgM1RjI7h+Hfe0GZh&#10;DPNTdZ96U6Y7JJGG1tDjuy9p05p55CCUhhq8FTKNI8lWdRZckOVvvPwPpt+cbAofOa1NR+cMhqB6&#10;lZW+SY6xy5o+7HMmq45Pvg48obkUP5TRihPoGiUer+mvd3V8R/m78FNyrk+0ure3Oka+km+0x/Ym&#10;Dmrk2vVSPJGRBhO0tjzz4udyxhLQ0+SMikoHRWsPeQmy83ckc9W3hbVdW98pFTC1NY45aCUBx55K&#10;U40NOsft65S525GufF3S1uLFhgTLXQeGFniJQ+WA9eFRXoTuq/5uf8yLp5qMbU+XXa+VpaJRHFj+&#10;x8jj+3KFqYEj7Qw9pU2YKx6SUTxsrRrYRMmlCpXuvtH7b7xX6vaIELecINua+v6Bjz55rXzrU9Ge&#10;1+7fuPs9PpN3ncL5TEXAp6friTHljh5UoOrI+rP+FNnzY2oKek7O606K7ZoImBnrY8LuXYO6KkFr&#10;spyWDyE+MQW4XThbj6kt7jfdfuy8k3dX2y5urRjwGpJUH5Mgf/qp1I+1/eY51tKJudta3ajidLxO&#10;fzVyn/VPqx7q7/hUh8f8v9tF3L8ZO3NhSPojnquut0bR7Qo43PpM7R7g/urKI7+plRZHVbhRIwAM&#10;b7p91vmCGp2bc7e4HkJkkgP2dnjiv7B9nUjbX96HYJqDedsuID5mF45x9vf4Bp+0/b1Y71d/PT/l&#10;j9o/b06fIiHr/K1Gi+J7R2XvTZ32+vgfcbhnoZcKtjwbZM2+p459xxunsX7nbXVjtxuEH4oJI5K/&#10;YgYSf8Y6kba/fL2z3Sijcfp3P4Z45I6fa5Ux/wDG+rFOtPkP0D3PHDL1B3f1H2ktQkskQ687G2hv&#10;KRlp1LVIMW3qyocGKx8qsoKEEMAQfcdbny7v+ykjeLG4taf7+hkj48PjUcfL18upD23mHYN5AO0X&#10;1vdV/wB9TRycOPwMeHn6efQxeyfo4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mbPbj29tXHyZfc+ew23MVE&#10;SsuTz2UocPj42ETTFZK3IPHGDoR3sW/SpP0B9vQW1xdSCG1jaRz+FVLH9gBPTM9zb2sfjXUixoPx&#10;MwUevEkDy6Jx2D/Mt/l/9XCcbx+YXx+gqaYOanGYDsnb29c3T6IPudE+B2TNka1GZCGjRoAz3AQM&#10;SARlt/tp7gboR9Hs92QeDPC8anNMPIEXjxzjz6B24e5PIG11+s3i0BHFVmSRhiuVjLsMcMZ8uiOd&#10;h/8ACh3+WZsj7pcF2H2P2rNS+ZTD151Rumn88sOkGKlqux129TvqLMEkE3jOhiH0lGccbd93j3Nv&#10;qGe3htAfOadDSvqIfGI+ylc8K1oCNw+8J7aWVRBcTXRHlFA4r9hm8IfnWmONKVI12H/wqZ6Wx/3K&#10;9T/FHtDdx/cWkm7D35tTrq/7+iGWpptt026bft/uMiyn1Dxh7Hygc7d91nepKHdt2gh9RDFJN5eR&#10;cweeK04Zp5dAfcPvR7LHX91bVPN6eLLHD5+YQT+WaV44r59EY7B/4VAfL3NGoh626L6A2HSTXEU2&#10;4od+b+zNIussrQVkOVw1IXtZSZce6nkhASNI62/7r/KENDuV9d3BHknhRKftBSRqfY4+3oDbh953&#10;m6ao22xtYAfN/FlYfYQ8a/tQ/Z0RjsH+ez/NA7BMsR+Rz7KxsugjGdfdfdb7ZETo7NrizaYqXLC4&#10;IVlOQKEAem9yR1t/sT7X7fQ/u3x2H4pZZn/4z4gj/wCMV6A+4e+nuduFR+8fAU/hiihT/jWgyf8A&#10;G6fLoinYHzE+Wfa3kXsv5Nd+b6gkuDRbp7c37mcZGpveOnxdbXvTRJ6m9EUSryeOT7HW38ncpbTQ&#10;7ZtlrAR5pbxK35sFqftJ6Au4c4c2br/yUtzupwfJ7iVl/JS1B9gHRcfYk6Dn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ImK6h7ZzkksWE6v7EzEsCLJPHitk7lyEkMbNpV5UpKZyoJ4BItf2XS7vtMABnuoUB4apE&#10;Ff2t0YxbRu05IhtZnI46Y3P+BehNxHw1+X24Wo1wHxU+SOcbIoJMeuI6N7PyTV8bRmVZKMUWLfyg&#10;oCwKXFhf6eyubnLlC31fUbrZpp46rqBafbVxT8+jOHk7m640i32q8fVw020zV+yiGv5dCRiv5bH8&#10;wfMRyy0nwn+UcKwusbjK9H9iYKQsy6gYos3j6d5B/VkUgHgm/sul9yfb6EgPvdia/wANzC3/AB1z&#10;T8+jGL239wJgSmy3op/FbSr/AMeQV/LoRcb/ACh/5lmVNCKX4ddvRHICBoP4lj8RhhGKlQ0f3xzF&#10;ZAKYgEeQVPjKG4fSQbFsvu97aQ6te82501rpLNw9NKnV8tNa+XRjH7R+5MunTs9wNVKVCrx9dTDT&#10;860p59CDi/5HX81DMTSQUnxMzkLxReVmynZfSeDhK6glo6jNblp43a5HoRi1rm1gSC+X3x9q4Rqf&#10;dlNf4Yblv5LCT+fRhF7Ie6UxKptLCn8U1sv82mA6XOL/AJAX81DIQyS1fx7weDdJfGtPlO6uk5pp&#10;l0hvNG2F3BWRhbkrZ3Vrg+m1iUMvv/7Vxmibiz/Nba5/Z3RKf5dLovYL3SkBL7esfya5tv8An2Vh&#10;/PpbUH/Cdf8AmZVlJFU1Gx+rMVNJ5NdBX9t7akq4NEjRr5Xxf3MB1AB10TNwRqs11CKT7xPtmjlV&#10;nncDzFu9D/vVD8sgdLo/u8e5boGaCBCfIzpUf7zUfPBPSzo/+E1/8xeppoZ5q749Y+WVAz0VZ2bn&#10;XqaZr28cz0GBnhJ/5ZzMP8faJ/vKe3SsVVbtgPMQpQ/ZWUH9oHSxPu3e4jKGZrRSfIzNUfsiI/YT&#10;0raD/hMZ8/6ykiqajsz4m4qaTya6Cv7B7Xkq4NErRr5Xxex6mA6gA66Jm9JGqzXUJJPvOcgI5VbW&#10;/cDzEUFD/vVyD8sgdK4/uzc/OgZrmxQnyMs9R/vNsR88E9KbFf8ACXz5qzRynN94/FzHyh1ECYrP&#10;dsZiOSPT6mllq9pUJQg8BQjAjm4+ntLL96DkoEeBY3zDz1JAv+Cdv8nSmL7sXOhB8e+slPlpadv8&#10;MC0/n09Q/wDCXX5aNNEtR8hfjrFTmWMTywnsueaOEsBLJFA+EjV2C3KoZFBPBZfqGW+9FylQ6duv&#10;CfKvgj+fimn7D9nT4+7BzZUatwtAPP8Atj/Lwx/hHSq/6Bae/f8AvKfqD/0Dt6f9He0n/BS7B/0a&#10;rj/nJH0q/wCBd37/AKOlv/zjk65L/wAJae+yyh/lR1CqXGpl2ZvNmC39RVS4BNvoLj/XHvx+9LsF&#10;MbVcf85I/wDN14fdd37z3W3/AOccn+fpXf8AQK5v7/vMzaH/AKJXNf8A2Se0f/BUWH/Rlk/7KV/6&#10;09K/+Bav/wDo8x/9kzf9buvf9Arm/v8AvMzaH/olc1/9knv3/BUWH/Rlk/7KV/609e/4Fq//AOjz&#10;H/2TN/1u69/0Cub+/wC8zNof+iVzX/2Se/f8FRYf9GWT/spX/rT17/gWr/8A6PMf/ZM3/W7r3/QK&#10;5v7/ALzM2h/6JXNf/ZJ79/wVFh/0ZZP+ylf+tPXv+Bav/wDo8x/9kzf9buvf9Arm/v8AvMzaH/ol&#10;c1/9knv3/BUWH/Rlk/7KV/609e/4Fq//AOjzH/2TN/1u64Sf8JXewhHIYvmVs15QjGJJOmc3FG8g&#10;X0LJKu4nKgmwLBGIHNj9Pex96jb652aSn/PSv/Wnrx+61uFMbzHX/nnb/rb0kv8AoFp79/7yn6g/&#10;9A7en/R3tX/wUuwf9Gq4/wCckfST/gXd+/6Olv8A845OuEn/AAlq+QAjcxfKTp15QjGNJNo71ije&#10;QL6FeRdZUE2BYIxA5sfp72PvS8v1ztdxT/mpH1o/dd3+mN0t6/8ANOTpJ/8AQLt8uv8AvIL44/8A&#10;U7s3/wCsPtX/AMFFyh/0b7z9kP8A1t6S/wDAwc2/9HCz/wCq3/WrpPZL/hL/APOWKpKYjuj4oV1H&#10;oQrPkt2dv4qpMhH7imkpdlViAD8N5iT/AEHtRH96DkYrWayv1PoI7dh+03K/4Ok0n3YueA1Ib2xZ&#10;fUyXCn9gtm/w9JbK/wDCZj+YPj5IkpN7/FzOrIjM8uK7F7EhjgYNYRyjN7Qo3JP1GhWFvqQePaqL&#10;7zPt9ICXgvk/00MOf95uG/n0ll+7T7gRkBJ7KSv8M0uP96t1/lXpHZT/AITf/wAyHHzRxUlF0bnE&#10;eLyNUYvtOSGGFtRXwyLm8ZRyFrANdEZbEeq9wFsX3kPbeQEu1zH8mg/n2uw/n0jl+7l7jxmiLbP8&#10;1n/6CRT/AC6RFf8A8J6v5n9HVy01P1NsTKwx+PRX0HcXXcdJPrjWRvEmUrqacaSSja4V5B03WzFd&#10;H94X2vdAzXcqE+Rt5qj/AHlSPngnpFJ93z3ORyq2kTgeYuIqH/emB+WQOg5yP8iX+axi6aern+Kd&#10;VPBTsob+Hdw/H/K1MgeUQo0GPx265ahxdgTpiJVbswCgkGMfvt7UysEXdQCfW3u1H5kwAD9vRdJ7&#10;F+6kSl22okD0uLVj+QE5J/Z8z0H+V/k4fzN8NJFFV/EDsqZpkaRDiqvZ+djCq2kiWXCZOoSM/wBF&#10;dgSOQLezCL3k9spgSm8Qin8QkX/jyCv5dF8vs77mQkB9omNf4TG3/HXNPz6C7L/yz/5heEieWs+F&#10;PycmRJ/tiMR0zvrcEpk9XqSHA0VS7R+k/uqpT6erkXNIfcv29nNE3uyGK91zEn/HmGflx6K5vbX3&#10;BgFX2W9OadtvK/8AJVJp8+HQX534cfLza5qxub4rfJDbpoBE1eM70d2diDRLOqvA1WMhi4/GHDoU&#10;L2uGW31Hs0g5y5QuqfTbrZyauGm5hatONKOa8Dw6LJ+TubrWv1O1XkenjqtplpXhWqCnEdBJnete&#10;xtr+f+82wN67d+1hWoqv47tXO4j7anf9E8/8Qgj0IfwzWB/r7N4Ny266p9NcRyVNBpdWqfQUJz0U&#10;z7buNrX6m3kjpk6kZaD1NQOkV7W9Ieve/de697917r3v3Xuve/de697917r3v3Xuve/de697917r&#10;3v3Xuve/de697917r3v3Xuve/de697917r3v3Xuve/de697917r3v3Xuve/de697917r3v3Xuve/&#10;de697917r3v3XuhJ6w7k7c6Tz43V072f2B1XuS0aPnOvN35/Z+TniiYslPVVmAqKd5YvUwMUpZCG&#10;YFSGIJbumzbRvdv9LvNrFdRfwzRpIo+YDg0PzGejLbN43bZbj6rZ7qW1k/iikeNj8iUIJHyOOrsf&#10;jt/wo0+efULY/GdrHYXyS2vTGKKoXe+Dh2lvj7KIj9mg3psdKWHykcGpyeKr3P1bUefcJ8xfdy5C&#10;3fVLtPi7bKeHhMZIq+pjlLGnySSMenU1cu/eK572jTFuvhblEOPiL4ctPQSRBRX5vHIfXq+X44/8&#10;KQfg7209FiO5cXv7407kqXWKSp3NjpN/dfCWQWhig3hsuF65btdXlrsFSwoCrNKF1FIG5j+7fzxt&#10;AabZni3OMeSHwpfnWOQ6fsCysx4AVpWd+XPvG8kbsVh3lJdtkPm48WL8pIxq+0tEoHEmlaXidWdz&#10;9Rd47cj3f012dsLtPbMiwk5vYO68JuvH08lQhkjpq2bCzTCnnsGDwT6JEZWVlDKwEHbrsu77Hcmz&#10;3m1ltZc9ssbRk08wGAqPmKg8Qepu2vedo3y2F3s11FdRY7opFcCvkSpND8jQjgR0Jnss6M+ve/de&#10;697917r3v3Xuve/de697917r3v3Xuve/de697917r3v3Xuve/de697917r3v3Xuve/de697917r3&#10;v3Xuve/de697917r3v3Xuve/de697917r3v3Xuve/de697917r3v3Xuve/de697917r3v3Xuve/d&#10;e697917r3v3Xuve/de697917r3v3Xuv/0N/j37r3Xvfuvde9+691737r3UPIY7H5ehrMXlaGjyeM&#10;yFNNR1+OyFNDW0NdR1EZiqKWspKlWjljkUlXjdSrAkEEe7xySQyCWJirKQQQSCCOBBGQR5EdUkjj&#10;ljMUqhlYEEEAgg8QQcEHzB6p++T38ij+Xv8AJL+I5ag6xm6F3vW+eUbr6KqKbZ9E9XLZ0krthTQ1&#10;G33TWC0v2+Ngmk1NecEhlmDlj319wuW9MMl0L+Bafp3QMhp8pQRKDThV2AoO3y6iHmf2M9vuZNUs&#10;dr9BO1e+1IjFfnEQYjnjRFJz3efWu98m/wDhNR8uesmyOa+Om9dkfI/bMLPLS4GeaDq7s0QkmTxf&#10;wjclTLg6gRJ6TLHno5ZWF0pVLBBkRyx95XlHcwsHMcEu2yniwrPD/vSKJRX0MRA83PHrHrmb7tnN&#10;u2FpuXZo9xiHBTSCb/eXJiNPUSgnyQcOqFO3Oiu5+g9yS7Q7s6r391VuSN5VTFb72rmdtT1iQkBq&#10;nGPlIY46uAgq0dTSvJE6lWR2VgTPW0b7su/2wvNkuoruP+KJ1cD5NpJKn1DUIOCK9QNu2xbzsNyb&#10;TerWW1kH4ZUZCfmuoAMPQrUEZBp0FPs26KuskM01NNFUU8ssFRBLHNBPDI0U0M0TB4pYpUIZWVgC&#10;rA3B5HvTKGBVhUHBB8+tglSGU0I4Ho2nWPz4+bHTSU1P1r8q++tr46kQR02Ch7N3VkdsxICSoXa2&#10;YqajHcEmxNLxc2+p9hLc+QeSd5Jbc9qtZWPFjDGH/wB7UB/+NdCzbOfeddmAXbd1uolHBRM5T/eG&#10;JT/jPViPWX/CiH+Zf1+II9w756y7ip6dEijg7N6swVOWijQIiz1vWD7aqZWsPVLJO0jH1O7MSTHe&#10;5/d39tNwqbeCazJ84Z2P7BP4yj7AKDyHUh7Z94X3K2+guJ4bwDymgUftMPgsftJqfM9WH9Z/8Knd&#10;0wNTU3cfxEwGVR5EFZm+s+0Mjt9qaG/7j021904vJidv9SjZeIf1b3He5/dYtWq2zbu6eizQB6/a&#10;6OlP+cZ+zqQ9s+9JdKQu8bQj+rQzFKfYjo9f+cg6sK60/wCFKP8AL63ilPFvjE96dRVralq5dy7C&#10;x25sJCwN1amrtgZLJ1kqEEcvjo2DahosAzR7uf3a/cGzJNi9reL5aJSjH7RKiKD/ALc/b5dSBtv3&#10;kfb+8AF8lzaN564g6/kYndj/ALwPs8+rCOtv5rX8uXtj7Zdo/MPpSnmrPthS0m+dynqyvqJavinp&#10;osd2hFh5zMxsvhEfkDEKVDEAx7uXtT7jbTX6vZ7kgVqYk8cCnE1gMgp860pnqQdt91fbrdafSbxb&#10;AmlBK/gE14Ck4jNflStcU6PNtvde1t5Y1MztDcuA3ViJWKx5XbeYx2cxsjAXKpXYySWIn/AN7A1z&#10;aXVnL4N5E8Tj8LqVb9jAHocW13a3kfjWkiSofxIwYftUkdP/ALT9KO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jVlZR4+mmra+qpqGjpkMlRV1k8VNTQRg2LzTzFUUf4sQPdkR5GCRgsx4ACpP5Dqrukal5CF&#10;UcSTQD7Seitb++dvwr6uE67/APlh8eNs1dOGaTFV3b2xXzxCxLM3h29S10ldIdLIbR07H1L/AKpb&#10;imw5E513Sh2/abuUH8Qt5dPp8ZUKPzPkfToL3/PXJe11F/u1pER+E3EWr/eAxY/kPTokXYH8+r+V&#10;/sNqmng7/r9+ZGld0kx/X/WfZGZV2SYRE02cyOMo8VMDdmDRV7AqpN+UDjfb/YX3Qv6M23i3U+cs&#10;0K+XmodnH5pxP20BG4e/HtjYEqu4Gdh5RQzN+xiiofyf/JUkXYH/AAqE+JWHWWPrXoTv7fNVEQqy&#10;bo/uF1/iqjhizwVdFlM7U6f0AeSiRjdrqNI1jjb/ALr3NsxB3O/tYAf4PFlYfaCkS+vBj5euATuH&#10;3nuU4ajbbC6nI/j8KJT9hDyn9qj/ADkf7A/4VM905Faleq/if1ftByjrRy9gdgbr7HWOTxBY5amD&#10;blJtUuvkDOY1kU6SED3Bdhvt/wB1nZYyP3ru083r4UUcP7C7T0x50PrTy6BO4fej3qQH917TBD6e&#10;LLJN+0IsFc+VR6V8+iQ9gf8ACiL+ZlvRalMDv3rLqtKjWAvX/U+2qtqZHkDFKabsn+8Ui2UGMMXL&#10;gMSG1hXUcbf93f2zsqG4t5run+/Z3FftEPgj58KfljoEbh94b3LvaiCeG1r/AL6gQ0+zxvFPy9fz&#10;z0R/sD+Zx/MH7O8q7t+YnfzU9Qwaeg232Hm9iYqfTK0ypNidiyY2lZQzXCNCVFk49CaRxt/tj7e7&#10;ZT6TZ7Wo4F4VlYeXxSh2/n6+p6BG4e5nuBudRd7xdUPEJK0Sn7ViKL/L09B0TTcW6dz7vyDZbdm4&#10;89ujKsixtk9xZfIZrINGv6Y2rMlJLIVH4Gq3sZW9ra2cfg2kaxJ/CihR+xQB0Dri6uruTxbuRpX/&#10;AInYsf2kk9MPtR0n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V22+v9&#10;+byNtobJ3duo3lW229t5nOHVAoedbYuGXlAylx+ARf6+0dzuFhZ/7mTxxf6d1Xjw+IjpZbbff3n+&#10;4cEkv+kRm4cfhB6MRtr4CfOXeBjO2vh18n8tBLJJCK6Dons2PFJNFTCreKbL1GMSljbxlWCyTKTq&#10;UC5dQQ7c8/cjWdfqd5skI8jdQ6uNMKH1HPoPX0PQhtuQueLyn02z3rg4qLWbTwrlimkY9T6eo6MH&#10;tr+TP/M73YYhi/iF2HS+ZqZU/vLldi7LANWuqLyneOWoBGB/u0vYRniTSfYfufeb2xtK+LvEJpX4&#10;Flk4f8042r8qcfKvQgtvZv3Nu6eFtEorT42ij4/81JFp868POnQ+bb/4T1/zQM4qNk+pNi7OLx62&#10;TcncXXNU0TebxeFztCvyq6tP7l1JXTxq1+n2QXP3hfa+A/pXcs3+kt5h/wBXFj+z/Yz0f233ffc6&#10;cVltIof9PcQn/q2z/b/s46MBt3/hMb88cm0cme7P+Lu2aUyzRzJJvTsvL5NFSHVDNDSY/aX2zq72&#10;Qhq1GUam0myqwfuPvOchxAiC1vZT5fpwqv2Em4rw/on/ADH9v92bnuUgz3VlEPP9SZm/YIKGp/pD&#10;/OO+3f8AhLJ3HUrGd2fLbrPCsY6UyjbvW+6dzqkzj/LUjbJZDEFljP8AmnIUyf2li9kNx96bZlP+&#10;KbRM/H45kTHl8KScfP09T0e2/wB1zeGp9Xu0KcPghd/t4vHw8vX5dDtt3/hK3semaM7s+aG682gk&#10;mMy7d6QxG12khaHTTpG+S3PlwjLJZncqwZfSFQ+v2RXH3qb5gfpNljT/AE9yz/b8MEfl9lONTw6P&#10;bf7rVipH1e8yP/pLZU+zjNJ5/t4UHHobtv8A/CXn4cU0ajdXfXyZzMog0u+38l1ZtmNqrWD5ljyO&#10;2ssRHpuPGWJvzrtwSO4+9Dzkx/xWwskFfxrO+Pymjz8/5dHdv92Hk5R/jV/eOafgMCZ/OGTHy/n0&#10;N+E/4Te/y38Vf7+l703Nd4GH8b7Shg0rF/nIx/dzF4/0y/278j+wU9kk/wB5D3Il/szaxcfhgJ/4&#10;+78PL+dejuD7uXtxF/aC5l4fFPT/AI4icfP+VOhqwP8AIT/lXYQxyS/Guqz1TFVCqiqM93H3hUBQ&#10;qqFppKGi3HT0ksQKltM1O5JYhiV0qCSf3791J8DcxGCKUW3th+dTCWB+wjo6g9h/a2DJ20yEGtWu&#10;Lk/lQTBSPtB+fQxYH+T/APyz9tmI4/4edUVBhnapT+PQZ/dQMjKFKyjdFdWCSOw4ikugPIW5Psnu&#10;PeD3Mua+JvE4qKdhSP8A44q0PzGejiD2h9tbanh7PAaGvcHf/j7NUfI46GDBfy8/gXtrwNhvhd8W&#10;aaelmaopq6boXrCvycEr/V4spkcZLUrb+yBLYfgD2Tz+4fPtzUTb1fEHBH1U4U/7UOB/Lo3g9veQ&#10;7ang7LYgjIP0sJYf7YoT/PoWsJ8bfjrtoQjbnQfSu3xTVS11OMJ1ZsbFCCuRldKyEUFBHplBRSJF&#10;swIBvwPZRPzLzHc1+p3C5kqKHVPK1R6GrHHy6NoeW+Xban09hbR0NRpgiWh9cKM/PoVcVgsJgo5Y&#10;sJh8Vh4p3WSeLFY+kx8c0irpV5UpEQMQOASL29lUs885BndnI4aiTT9vRrFBBACIEVAeOkAV/Z06&#10;+2uneve/de697917r3v3Xuve/de697917r3v3Xuve/de697917r3v3Xuve/de697917r3v3Xuve/&#10;de697917r3v3Xuve/de697917r3v3Xuve/de697917r3v3Xuve/de697917r3v3Xuve/de697917&#10;r3v3Xuve/de697917r3v3XukjuDr/Ye7BUjdOydo7lFYIFqxuDbeGzIqlpmV6ZakZGGTWIyiFA19&#10;JUEWsPau33C/tKG1nki01podlpXjShFK1Neklxt9hd1+qgjlrSutFatOFag1p5dAzuD4Y/D3drSt&#10;ur4o/GvczTzR1Ezbg6K6vzLTVEMfiinlORxcmp1T0qx5A4Bt7OrfnTnG0oLXdryKmBoup1x6YcdE&#10;1xybyhd1+q2qzlrk67aBs+uUPQHbi/lSfy4N0a/4l8M+iKbX95f+7uzaXaFvvrefR/dNqLTpsPDp&#10;t4efFoufZ5be63uPa/2W83R4fHIZOHD+01fn6+deiO49qvbm6/tNmtRx+CMR8eP9np/L08qdAPuL&#10;+Q5/Kv3CZJR8ZTgquUwk1W3e3O7MaEWFdHjjxzbikolDAesim1E86rkkn1v78e6lvQfvPxAPJ7e2&#10;P8/BDf8AGuiK49ifa24qf3Z4ZPmk9yP5eMV/4z0X/c3/AAmz/lzZ5ZFxVR8gdlFwwV9s9n4iraEt&#10;MJQ0Y3lhMspKr+2NYYaTcgvZvYgtfvJ+40B/VFpP/p4GH/VuWP7f9jHRBc/dv9upwREbuH/STKf+&#10;rkcn2f7Oei97p/4S3/GSr8v9yfkp3vt7V914P704nr/ePj16fsfL/CaHBa/H6vLbR5LjT4rHUIbX&#10;70fM6U+u2y1k4V0NLH9vxNLSvlxp8+g9dfdf5Zev0W5XUfGmtYpPs+FYq08+Ffl0W/df/CVrcMIl&#10;l2N80sNkixqGgod19G12EEKhl+0hlyuI3TkPKSC/kkFHHYhbIdR0CS0+9TbtQX2ysvCpjug329rQ&#10;JT5DUftxkOXf3Wbhamx3pW40ElsVp6dyzvX5nSPszgtO7P8AhML83MWZ5do9w/GjdlNE7iKGu3F2&#10;TtnLVMZqRFC0dJJtmrpVPjPllV64BbFUMh06hLafee5IloLuzvYifRIXUYznxlbjgdueJp0Grv7s&#10;nO0VTaXlnKB5F5kY59PBZeGTVvkK9Fi3d/wn0/mhba8rYvpnaG+44eTJtHuDrSHWg1l3ih3jksRK&#10;1ggOkR6zrUKrHUFE9p94L2vuaeLeyQE/78t5vl5xpIP50wa9Bm7+7/7n21fCs456f77uIf8ABI8Z&#10;/lXPRWd4fypP5j+xvJ/Gvhn3vW+LVq/ufsyq7Dvp8d/H/cBsnr/zq20XvZ7X8b6RVZ+63txfU8De&#10;bVa/78kEPr/v3R6f4PUVC157Ve41jXxtmump/vuMy+n++tfr/h9DQqG9OiO8OtxO3YnTXa2whS6v&#10;ujvTrvd+1hTaEaR/Oc5RwaLKjMdVrAE/QH2K7Lftj3Kn7uvYLivDw5o3r9mlj0FL3Yt722v7xs54&#10;KcfEhkSn26lHQU+zboq697917r3v3Xuve/de697917r3v3Xuve/de697917r3v3Xuve/de697917&#10;r3v3Xuve/de697917r3v3Xuve/de697917pabB7I7D6q3HR7w6w33vHrrdmPYNQ7m2NubM7Tz9IV&#10;cSD7fL4GaCoQalBsslrge0V/tu3brbGz3SCO5hbikqLIh+1WBH8ulthuW4bVci82yeS3lXg8TtG4&#10;+xlIP8+rrvjf/wAKIfn30oKDEdkZTZ3yS2nSqkD0vZeGTE7zio1YOUoN+7PFHPJOTcGpzFLkWsSL&#10;GyaYU5k+7vyBveqbbUk22Y5rC2qOvzik1AD5RtGP51mnlz7wvPuy6YdyePcohiky6ZKfKWPSSfnI&#10;sh/lTYD+NP8Awo7+D3cX2mI7noN6/GPdU/iR33VRTb869lqJrKlPRb32bTNVpZr65snhKKFV0sZe&#10;WC4/czfdx542es2ytHucQ/gIimp6mKQ6fsCSux9PWfuWvvGckbxSHeVk2yU/xgyxV9BJGNX2l40U&#10;evpeZ1t2t1j3Htik3p1L2HsrszaNdxS7l2HufDbrwkrj9cP8Swc08SyIbrJEzB0YFWUEEe4N3Lat&#10;z2a6Nlu1vJbTLxSVGjb7aMAaeh4Hy6nHbd12zeLYXu03EdzC3B4nWRfsqpIr6jiPPpfey/pf1737&#10;r3Xvfuvde9+691737r3Xvfuvde9+691737r3Xvfuvde9+691737r3Xvfuvde9+691737r3Xvfuvd&#10;e9+691737r3Xvfuvde9+691737r3Xvfuvde9+691737r3Xvfuvde9+691737r3Xvfuvde9+69173&#10;7r3Xvfuvde9+691//9Hf49+691737r3Xvfuvde9+691737r3Xvfuvde9+690jt+dd7A7T2zX7L7N&#10;2RtHsTZ+UULktq7425h917drwFKL93hs7DPTyEBmCloyRc29rLDcdw2q5W92yeS3mTg8TtG4+xlI&#10;I/b0jv8AbrDdLZrLc4I7iFuKSoroftVgQf2dUjfJf/hO38De7RX5fq2i3b8Zt4VPlmSq66yMme2N&#10;NWSJpWXI9fbtknjjhXgimw1djU4/qSTN3LP3iefNk0w7o0e5wjymGmUD5SxgEn5yLIeoT5l+7zyJ&#10;veqba1k2yY+cJ1RV+cUhIA+UbRjrX9+SH/Ccf51dPmvy3UFRsX5L7Wpi7wDZ+Ui2Vv8AFJGpaSor&#10;tk70lhpi3+pp8Zma6VvoqE8e8gOW/vHci7xpi3gS7ZKePiL4kVfQSRgt+bxoB69QDzH93TnnaNUu&#10;0GLcohw8NvDlp6mOQgfkkjk+nVH/AGX1H2p0xuOXaHb3W++usN0wBnfb2/8Aamc2jlzEj+P7iKgz&#10;sEEkkRP6ZUUowsVYgg+5w2zd9q3q2F5tFzFdRH8cUiyL9lVJAPyOeoS3Lad02a5Nnu9tLayj8EqN&#10;G320YAkfMY6Dz2Y9F3Xvfuvde9+691737r3T/tvde6dm5JMztDcuf2rl4lKx5XbeYyODyUak3KpX&#10;YySKUD/AN7T3Npa3kXg3kSSofwuoZf2MCOlFtd3VnJ41pI8Tj8SMVP7VIPR4us/5qn8xfqRqf+53&#10;zC7smhpWiNNRb43Q3aeMgSAgxQQ4rtCPMUyxCwHhEWgjgqQSPYH3P2q9ut3B+s2e2BPExJ4DGvnq&#10;gMbV+da9DfbfdP3E2mn0e8XJA4CV/HUU8tM4kFPlSny6sA63/wCFJf8AMQ2aIId4U3RfbkKoY6io&#10;3h11W4HKTAya/NDUdb5PCUscgA0AmidNJN4y1mEf7l92327vatZm6sz5COYOv7JklYj/AGwPzpjo&#10;f7b95D3Cs6C8FtdjzMkJVvtrC8ag/wC1I+XR9ut/+FT/APmKXt74ff1NTnOt+2P+SVg2rufDf7dm&#10;zP8AsPYB3L7rHFto3j7Fmg/wyJJ/1j6Hm2/ek4Lu+z/a0M/+BHj/AOsnR++uv+FJH8uzeP28e7Y+&#10;8upZ3ZUqZd49b0ucx0DmIu8sVR1vks5USRBhoDGkVySCYwLkAHcfu2+4tnU2htbseXhzFSfymSIA&#10;+fxEfPofbd94/wBvLygu/qbQ+fiQhgPzheUkf7UH5dHz66/mv/y4e0zSrtX5idLUstaITS0++dxS&#10;dWVcrzrqhg+07Phw8qyt+kQsgfUQmnUQCAtx9p/cfaqm72e5IXiYk8cY86wGQU+fCmeHQ7273W9u&#10;d0oLXeLYFuAlfwDnypMIzX5ca4pXo7+0t+bH3/QHK7E3ntTeuLUQs2S2luLEbkoAtQpaBjWYaaaO&#10;zhWKHVyAbXt7BF3YX23yeFfwyQP/AAyIyHHHDAHHQ2tL+xv4/FsZo5l9Y3VxnhlSRnpV+0nSv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pvyuXxWDoZ8pm8nj8PjaYBqnI5WtpsfQ06k2DT1dWyRoL8XZh7&#10;cihlncRQKXY8AoJJ+wDPTcs0UCGWdgijiWIAH2k46Kpv75/fB7q8TLvr5b/HfBVcF/LiW7c2RkM+&#10;AEdyy7cxNZPXsPQy6lpiNVkvqZQRXYcgc8bpT6HaLuQH8X08oT/e2UL5+vz4dBW/5+5I2uv127Wk&#10;ZH4fHjL/AO8Kxby9OOOPRLt/fz7P5X2xfPDT9/5DfmQp2ZXx+wesuyctrKyrF+xmcni6LFyA3ZgY&#10;68jSpP1KBhpYewnuhfULbeIFPnLNCv7VV2cfmvn9tAZf+/HthY1VdwM7Dyihmb9jMiofyb/JUlG+&#10;/wDhUH8RMSKiPrvof5Bb1qYkcQy7ki6/2Ji6qYI5QR1VLl81UrGWEYLvRBhdj4zpAca2H3X+b5qH&#10;cb+0gB46PFlYD7DHGK8cBqcM5wC777zvKMVRt1hdzkfx+FEp/MSSGnDitfljJK9/f8KnO064zp1d&#10;8R+v9sAMy01Tv7szce+i6iVdM09Ft3G7d0lkDXjWobSxHrYKdY12/wC6xtSUO6bvLL6iKFIv2F3m&#10;/bTPoK4Bd/8Aej3R6ja9oii9DLM8v7QiQ/sr+Zpkku/v+FGn8yreImG3tx9O9UmW+g7B6ox2RNPd&#10;HUeH/SjU7kBsWVh5A3KLfgsGG9h93P21s6fUR3F3T/fs5Ff+cAh/lTj9lATf/eK9ybyv08lva1/3&#10;1ADT/nOZv514fbUk2/v5rX8xzsrzDcvzH7xpEqNYmh2TuyTrGndZNHkjNN1qmJj0EIAUC6bFhazu&#10;GG23+1PtxtlPptmtjT/fkfjH9sxkPn/g9B0Cr/3V9xtyr9TvFyK/77k8EfshEYp8vt9T0S/eXZXY&#10;3YtV992Dv/eu+67X5PvN5bqzu56ryFncyfcZued9V5JDe97sx/tG4zstt27bk8Pb7eOBfSNFQeXk&#10;oHoP2DoGXm5bjuL+JuFxJO3rI7Of2sT6n9vSK9rukX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Ss2vsHfW95TBsvZe7N3zq7RmHa+3Mxn5RIqh2jMeJhlNwGUkWvYg/ke0l1f2NiNV7PHCPV3VP+&#10;PEdK7Wwvr46bKGSY+iIz/wDHQejQ7Q/l0/PbfbRf3Z+G/wAlKuCZxHFX13Te+8DiXcymBguZz9FS&#10;0npYESfvei12sOfYXvPcXkKxB+p3mzBHkLiJm9fhRmb7MZ8uhPZ+3fPl8R9Ns94QfM28qr6fE6qv&#10;25x59Gh2l/It/mk7vWKaD4v1uAo5YklNXu3snqLbbRCWD7iJJcZkM8tcGIsrKKQlG9Mmgg2C1376&#10;e1tnUNugkI8o4bh/OnxCLT/xrI4V6FFp7G+6F5QrtZjB85JrdPKvwmXV/wAZweNOjR7T/wCE0v8A&#10;MKz8kf8AHNxfHLY0GomZs/2LurJVCxpMkbCCHaO3ckjyMjNJGryop0kO6ErcL3f3lvb23H6Ed5Of&#10;LRDGBw8zJMhp5HB44B6FFp92z3BuD+vJaQD+nM5PHyEcL58xkDGSOjObR/4Sx9w1pi/v58t+tdtq&#10;dPnO0etd0b2Md3YP4hmcjt/XZQhFylyWHGkFgxefem2dK/QbRNL6eJMkX/HUlp/P/MJrT7rm8PT6&#10;/doY/Xw4Xk/488VfL0/zma2n/wAJZelqMQf36+WfaG4yqIKn+6fXm1NliaQUxR2gGYrc/wCMGa0g&#10;VtZCXjuWPkAYu/vTb09foNpgj9PEmkk8/PSsVcY8s5+XQmtPuubKlPrt2nk9fDijj8vLU0tM588Y&#10;+fRmNrf8Jpf5eeBVf41uH5Hb3k9RkO4ex9qUEWp4kQrFHtHbmMZUVlZ0DSM12IZ3AUANXX3lvcO4&#10;P6MdnAP6EMh/6uTP9hwOGAOhLa/ds9vYB+tJeTn+nMg/6twp9oyeOSejLbX/AJEH8rPbDeYfGYbg&#10;qrvap3R2r3LmFEblSIv4c+4EoyFK3VzTF+WBcqbewzde+/undCn7z8MeiQW6/wA/C1fzp8uhJa+x&#10;Xtda5/dniH1ee4b+Xi6f+M1+fRj9s/yw/wCXhtEq2J+F3xxqGTyaH3F1XtXeLqZHVywfd1PXG4Kj&#10;Q17pyFIBNw3de5/uJd/229Xg/wBJO8f/AFbK/n6+fQktvbL29tP7LZbM/wCngST/AKuBvy9PLoxu&#10;2/j70Ls0W2h0j1DtQBZVA231tszBgLOwedbYuii4cqpcfkgE/T2HLnmDf73/AHMvriX/AE80jcOH&#10;xMeHQituX9hs/wDcSyt4v9JDGvHj8KjoXvZR0b9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EG+Pj30H2d9x/pJ6P6g7C+78v3f8A&#10;fjrTZm7PuvuPN5/uP49RVGvX9xPr1Xv5JL31tc4seYd/2un7tvri3pw8KaSOlKUpoYUpQfsHoOii&#10;+5f2Hc6/vKxt7ivHxYY5K1rWupTWtT+0+vRQd8fyiP5afYX3H8e+HXUGP+68vk/uPjsr1jp83m1/&#10;b/6NqvE+G3nfR4tOi0em3ii0C+x93vcvbqfT7zcNT/fpWfhTj4yyV4DjWua8TUIX3tH7bbhXx9nt&#10;1r/voNDxrw8Fo6cfKlMU4ChON8/8Jx/5bG7TKcBhO6OsBJr0LsbtaqyAg1uWXxf6S6LcROkEKvkL&#10;cAXubkjKx+8d7k2lPqHtrqn+/YAK/wDOFof5U6B9993T23u6/TpcWtf99Tk0/wCcyy/zr0THfn/C&#10;WTqSuWRusPlt2NtZwrGGLfnW22d+qzAIUSSfb2Q22VBIkBcRm2pTpOghxnYfem3eOn702iGX/mlM&#10;8X8nSb5ef+HAMv8A7rm0yV/dm7TRf81YUl/mjw/Py/LGSUb+/wCEvfy3xBmk6376+P8AvimiuUi3&#10;M2/tg5SoUO4Cw0tHis5TByojNpK1F5Ya/SC42sPvQcozUG5WF3AT/B4Uqj8y8R9eCnyxnALv/uxc&#10;2w1O239rOB/H4sTH7AElHpxYeecZI92D/Ib/AJoGwRUVEfx7pt9Y2nvqyPX3ZHXGeMtkL/5Pg6rK&#10;UuWkuAQNOPPIt9SoI42/359r9wop3AwMfKWGZP2sEaMf73/l6A+4exPudYVYbeJ1HnFNC37FLrIf&#10;946Iv2H8KPmF1Kaluyfi53/sykpfJ5MrnepN9UmCdYYPuZ5KbcBoTQzIiep3hqGVbHUQQbDrbudu&#10;T92oNt3S0mJ/CtxEWyaCqatQqeAIHQH3Hkrm/aanctruoQPxNBKFwKmj6dJoOJBNOiyyRyQySRSx&#10;vFLE7RyxSKySRyI2l45EaxBBBBBFwfYmBBFRkHoMkEGhwR1w97611737r3Xvfuvde9+691737r3X&#10;vfuvde9+691737r3Xvfuvde9+691737r3XvfuvdCP1d3D2v0juim3r072Tvjq/dlLoEe4dh7ozO1&#10;so8KvrNJU1WGmhaaB/pLTzaopFJV0ZSQS3dNn2nfLU2W820V1CfwSorr9oDA0PoRQjiD0ZbXvG67&#10;JdC92e5ltZR+OJ2RvsJUio9Qag8COr3vjJ/wpI+ZnUv8PwvfO29lfJjatMkUM1fk4o+uOzBFF6I/&#10;Fu3a9NJjJrKfW1ZgJppCFLVCkuzQRzP923kzdtU+wySbZKcgL+tD/wA43IcfLTKqj+HhSdeWfvH8&#10;5bTph36OPc4hirfozf8AORAUPz1REn+LjXYr+MH8+b+X18jTj8Pm+wq/4972rHhp/wC7feVLSbaw&#10;8tVI4iY0PYVBNVYHw6yAjV9dSSsDcwLZgMdeaPYb3B5c1TQW43CBc67Yl2p84SFlr66Vcf0ush+W&#10;Pff2/wCYtMM9wdvnag0XICLX5SgtFT01Mh/o9XH4nL4rPYygzWCyePzWGytLDXYzLYmtpsjjMjRV&#10;KCWnrKCvo2eKaKRSGSSNyrA3BI9w3NDLbytBOpR0JDKwIYEcQQaEEeYPUxRTRTxLNAwdHAKspBUg&#10;8CCMEHyI6cPbfTnXvfuvde9+691737r3Xvfuvde9+691737r3Xvfuvde9+691737r3Xvfuvde9+6&#10;91737r3Xvfuvde9+691737r3Xvfuvde9+691737r3Xvfuvde9+691737r3Xvfuvde9+691737r3X&#10;vfuvde9+691737r3X//S3+Pfuvde9+691737r3Xvfuvde9+691737r3Xvfuvde9+691737r3Xvfu&#10;vdITsXq3rTt7bdTs7tfr7ZXZe06y5qdt782vhN24OZiNIkbF56CeHWP7LhNSnkEEe1+3bpuez3Iv&#10;NpuJLaVeDxO0bf70pB/LpBuO17bu9sbPdbeO5iPFJUWRf95YEfn1ST8j/wDhOn8C+5Wrsv1bBvf4&#10;17pqjNOj9f5h9x7HlrJjcy12xt6NVGOJf7FNiMjj41+gAHHubeW/vF8+7Nph3QxblEKD9VdEtB6S&#10;x6an+lIkh6hTmP7u/Ie8lptrEm2ymp/SbXFU+sUmqg/oxvGOqFfkZ/wm6+cXVLVuT6Vy3X/yW21T&#10;rJJBDt/KU3XPYDQQktLNVbR3xUJjr6LMkNDuCrmc3RIy2gPPXLn3keR920xb0ku2SniXUzRV9BJE&#10;NfHzaJAOJNK0gjmL7uPO+1apdleLcohwCMIZafOOU6OHksrk8AK0rSH210R3X0Lnn2x3X1P2H1Vn&#10;llkijx2/to5za8tX4wGMuOky0ESVURVldJqZnjdSrKxUgmb9p37ZN+g+q2S7hu4/WKRXp9ukkqfU&#10;GhBwRXqEt22Lethn+l3q0ltZPSWNkr9moAMPmKgjINOgn9m3RT1737r3Xvfuvde9+691737r3Xvf&#10;uvde9+69054fN5nb1fDlcBl8ng8pTMGp8lh6+qxlfTsGDhoayidJENwDdWHIHtqaCG4jMVwiup4h&#10;gGB+0Go6dhnmt5BLbuyMOBUlSPsIoejhddfzH/nt1T4k2P8AL35AY+jp/B9vicr2VuTdmBpxT/5t&#10;afb27p66hRbcOq04DgAMCFAAO3H235C3WpvtntGJrVlhSNzX1eMKx/bjy6GG3e43Pm1UFju90oFK&#10;K0zyKKeiSFlH7M+fR7Ou/wDhQ5/M02Oadc92L1z2vBTmELT9idUbUpxLDCpQQVFV1um3ahwwI1yN&#10;N5SVB13LFgLuP3ePbK+r4FtNaE1zDPIePmBMZgPkKU+XDoc7d94T3LsaePcQ3YHlNAg4eRMIhJ+2&#10;tfnx6PN15/wqY7px5pl7Y+KPV+7h+2tXN15vzdfXRP7GiaWmptyU26bfufuLG0p9I8Ze58oAu4/d&#10;Z2WSp2ndp4fTxoo5v2lDB5YrT508uhzt/wB6Peo6fvXaoJvXwpZIfLyDifzzSvDFfPo8vX//AAqC&#10;+IuZWOLsnojv/YtXJYGTbUewt/4iAiEOxnrKrK4Sqtr1IpjoHJ9JIUM2gDbh91/m6Ek7bf2k4/p+&#10;LEx+wBJV+eWHn+Y42/7zvKU1BuVhdQE/weFKo+0l42/Yp/zHj6//AJ8H8r7f3ihb5Ey7IyMxNsb2&#10;B1x2Tt/QolWISS5uLFVGKUEuCAchq03YqFViAPuHsP7oWFWG3eOo/FFNC/8AxnxBJ/xjob7f76+2&#10;F/RTuPgMfKWGZP8AjWgp/wAbr59Hb6++cPw07Vanh66+VXx73dW1LRLFiMR29sSbPB5ywgjm2+9c&#10;tbGz6H0LJTqW0mwNj7BG4cj857UCdx2q7hUfia3lC449+nSaV8j0Ntv535N3Wg27dbSZj+FbiLVn&#10;hVNWoVpio6M/T1FPV08FXSTw1VLVQxVFNU08qTU9RTzIJIZ4JoyVdHUhlZSQQQQbewuysjFHFCME&#10;HBBHkehOrK6h0NQcgjIIPAg9Zveut9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0He9e3+putkaTsXtDrvYK&#10;Jo1vvXe22trInlKCPU2dqYANRljC3+utbfqFzGy2fdtyNNutZrg/8Ljd/X+FT6H9h6Lr3d9p20V3&#10;G6ht/wDmpIien8TD1H7R0Tbe/wDNk/ludfLM2e+ZXSFeIFLONkbo/wBJjMAFJ8KdbxZYyH1iwjDH&#10;9X+pawysfab3I3CngbNcrX/fqeD/ANXjHT8/8o6B177r+3G318febZqf77fxv2eCJK/l/k6Jvvv/&#10;AIUW/wAtDaIqDt/d/bPaRhR2jGxOpc7jzVsqOwjp/wDSbJtwBmKhR5Sguy3IGoqMrD7unuXeU+oh&#10;gta/79nU0+3wRN/KvD7OgdffeI9tbSv08091T/fUDCv2eMYf504/b0TXff8AwqY6Lx5qP9GXxT7Z&#10;3cqu4pDvvfOz+ujPGHcI1QNvwbp8RKhCVUyAEsLnSCwysPutb7JT957rBD6+FFJNT7NZgr5+n88A&#10;6++9Fscdf3ZtU83p4sscNft0Cenl6/5yab7/AOFSHyUyIqB1p8aOkNoaz/kzb3zm++w3gQsl/IcH&#10;U7ZWRtIks2lRcqSpClXGdh91vlqOn7z3O5m9fCWKGv8AvQmp5f6jgG333oOZJK/u3bbaH08RpZaf&#10;7yYa+fp/LJL99/8AChL+Z3vHyphu1ti9aQzAo8OxOpNizWjaIxOkVVv2lzs8ZN9QkjmDq3KMth7G&#10;lh93v2xs6Ga0luSPOW4l/wAETRA/YRT1HQMvvvBe5t5UQ3UVsD/vqCL/AAyrKR9oNfQ9Ex33/M2/&#10;mEdkGoG6fmP8gjBVu71NDtzsjcGx8XOHd5GikxOyJcdTGO7m0Xi0CygKAiBRnYe2Xt7ttPpdmtKj&#10;gXhSVh/tpQ7V+da8fU9A2+9zPcDcq/Vbxd0PEJM8Sn/axlFp8qU4eg6J9ujeu8t71iZHem7dzbvy&#10;EevRXboz2Vz9YnkVFk0VOWllcahGgazchVv9B7GFrZWVinh2UKQr6IioP2KAPM9BC6vby+fxL2Z5&#10;m9XZnP7WJPkOkz7VdJ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zU9PUVdRBSUkE1VVVU0VPTU1PE81RUVE&#10;ziOGCCGMFnd2IVVUEkkAC/urMqKXc0AyScAAeZ6sqs7BEFScADJJPAAdGC2R8Q/lf2X4D158Ze/9&#10;8R1PjMVRtTp7sLPUeiTQVmkrcbj5IkjtIjNK7hFVgzMFN/Yfvub+U9sr+8dztICPKS4iQ/ZRnBJw&#10;cAV6EFlyjzXuVP3ftl1PXzS3lYfbVUIpkZ4dG72X/Jc/me77ED4f4kb4xkU+k+Temf6/6+MKMiyF&#10;56ffOXx8y6VYEr49dwVClwV9hC996PbCwqJt3iYj/faSy1+wxRuP508+HQtsvZj3OvqGHaZVB/34&#10;8UX7RLIh/lXy49G32Z/wm2/mNbnMX8dfoTrlXCtJ/e/s7I5B4bqzMhXYGHzYLDSF4bSSy+q2plCV&#10;795L25ta+B9Vc/8ANOED/q7JF0LbP7uHuLdU8f6W2/5qTE/9Wo5OjbbL/wCEsXbtdo/0ifLrrja1&#10;9Xk/uX1juffum3l0aP45k9t6r2gve1tb/Xxr5Qje/en2iP8A5J20TS/81Jki9P4Um+f7B64Ftl91&#10;vd3/AOShu8MX/NOF5fX+J4fl+0+mTabO/wCEtvxyofD/AKQPk73ZuYKV+4/udt3YmxfKolu4hOag&#10;3F4yU9ILa7N6rEen2Erz70nMb1/d+120Xp4jyy/8dMNc/Z6fPoWWf3XuXEp+8NzuZfXw0ii/ZqE1&#10;P59Gv2Z/wnM/lqbXMBzm2u4exxEUMg3n2xk6EVIVYwVn/wBHtPgSAxRifGUN5HsQBGECl794z3Ku&#10;q+BLb21f99wKaceHjGX1868B86iuz+7r7bWtPHiuLmn+/J2FeHHwhF6eVOJ+VDWbP/k4/wAsnY/i&#10;/gvw/wCs63wrpT++FTu/sK48Tw/u/wB/8nk/IbOxu9zqCt+pEKhS894/c2+r4+8TLX/fYjh+f+hI&#10;lOHl9nAnoVWfs97Z2NPB2iFqf78Mkv8A1dd68fP7fIdGw2h8Tvix180T7C+NPx/2Q8DiSF9odN9d&#10;baaGQTGoEkTYbGwlWEhLgjnVz9efYTvObOatwBF/ud3PXj4lxM/y/E58sdCu05U5W2+hsNttYKf7&#10;7t4U+f4UHnnoeqenp6SngpKSCGlpaWGKnpqaniSGnp6eFBHDBBDGAqIigKqqAAAABb2QMzOxdzUn&#10;JJyST5no+VVRQiCgGABgADgAOs3vXW+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oKeweiOj+2VmTtTprqnsxKh&#10;FjqE7B672hvNZ41i+3WOZdx0dSGUR+gBrjTx9OPZrt+/b5tJB2q9ntqcPCmkjp5/gYeeeircNi2P&#10;dgRutnBc14+LDHJXyzrU+WOiE9kfyVf5Y/Z3nly3xU2htqtlsY67rfO7062+1cca4MXsrJUWPPBI&#10;KS0bp+dOoKQPtt96vc7bKCLdZJVHlMsc1ftaRGf9jA9APcvZf2z3Opl2qOJj5wtJDT7FjdU/apHy&#10;6r47L/4TD/DjcQqKjrHuTvvrWumM7RUuXrdmdg7cpNbBqdKfHz4zGZAqnqDeXLOzDT6lIYtIO2fe&#10;e5yt6Ludna3KimVEkTn1qQ7pn5Rin+CPty+7JydcVbbLy6tmNcMY5UHpQFEfHzkNf8NefZ//AAlv&#10;+QmH+4k6d+TfUG/o408kEHYW194dW1k5F2eBRgP72Ra7ACNnlVWY+oxrz7kPa/vScvTUG8bZcW58&#10;zE8c4Hz7/AP24JHlXqPtz+69zBDU7PudvcDyEqSQE/Ls8cfZkA+dOq6e0f5FH8znq9auqPx5bsLE&#10;UgUnLdXb32Tu9qgkXK0m2kroM5IR+bYq3+PuRdr99vbHdKJ+8fp3P4Z4pY6fa+kxD/nJ1He6exnu&#10;btdX/d/1CD8UEsclfsTUJT/vHVc/Z3x4796VqJ6XuHpLtnq2andUlHYPXm7doR/uOI4Xjnz1JAjp&#10;IWXxSIxVwylCQwJkbbOYtg3tQ2z30F0D/vqaOT+SMSKeYOR59R1ufL2/bKxXeLKe1I/37FJH/NlA&#10;z5HgfLoHfZz0T9e9+691737r3Xvfuvde9+691737r3Xvfuvde9+691737r3XvfuvdGl+OXzY+Vnx&#10;KyaZH49957965pvuhW1e2aDKnKbEytT5Edp81sDPLVYWskbQFMtRQvIFLKrAMbhbmPknlTm2Lw+Y&#10;bGK5NKByumVR6LKumRR8gwFfLoU8uc681cpy+Jy/fS2wrUoG1RMfVom1RsfmVJp59bFvxb/4U/bm&#10;xq4zb3zD6Mpdy00Yhp6rsvo+aLEZwxoBGavJdc7pqfsqmd/1zPR5iijBv46YAhRjpzT92C1l1XHJ&#10;18YjkiG57l+xZkGpQOADRufVusiOV/vOXMem35wsRKMAzWx0t9phc6WJ4krIg9F62Rvi9/MT+Gvz&#10;FpqdOiO89o7h3JLHrm69zVRLtDsmlKAmcHY+51pa+oji0kPU0UU9P9CszBlJxu5o9uucuTmJ36xk&#10;jjH+iqPEhPp+qmpAT/CxVvl1kdyx7h8nc4KBsV9HJIf9CY+HMPX9J9LEDzZQy/Po6/sE9DXr3v3X&#10;uve/de697917r3v3Xuve/de697917r3v3Xuve/de697917r3v3Xuve/de697917r3v3Xuve/de69&#10;7917r3v3Xuve/de697917r3v3Xuve/de697917r3v3Xuve/de697917r3v3Xuv/T3+Pfuvde9+69&#10;1737r3Xvfuvde9+691737r3Xvfuvde9+691737r3Xvfuvde9+691737r3XvfuvdJjeGytm9h7frt&#10;p7/2ltjfG1cogjye2t4YHFbm2/kYx9ErsNmop6aYD+kkZHtVZ3t7t1wt3t8zwSr8LxuyOPsZSCPy&#10;PSa8srPcLdrS/hSeJviSRVdD9qsCD+Y6p++RH8gn+XT3v/EMlgOt838f911ztMc70fnnwGKEwsYo&#10;zsHPR5Hb8MAIs8WPxtKzAm0itpZZg5d9/fcXYdMdxcruES403K62p/zVUpKT6F3cfLy6iDmH2E9u&#10;991SW9s23ytnVbNoWv8AzSYPEB8kRD8/Pqi35B/8JiPkns41uU+OPdHXfdOJiSWeHbm9aOt6p3w9&#10;3Jhx9BIZMrhat1WwaoqclQKx5EafQTpy9953lq80xcx2U1k5wXjIni+ZOI5FHyVJCPU9QbzB92Xm&#10;Sz1S8uXsN6gzokBgl+QGXjb7WeMfIdUcd+/Bj5f/ABdeobvn48dn9e4ymkaF90V23psvsV5lk8Zi&#10;pt/7cNZhJmvb0w5BjYq36WUmcdg565P5oAGw7jBcMc6A4WX84n0yj80HUIb/AMj838rk/v7bprdR&#10;+MoWi/KVNUZ/Jz/PoqPsWdBTr3v3Xuve/de697917r3v3Xuve/de697917r3v3Xuve/de697917r&#10;3v3Xul9srtbtHraX7jrrsnf2wZ9bSebZW8dxbWl8jroeTyYKpgOorwTe5HHsvvdq2vchp3G2iuB6&#10;SRo//HgejCy3XdNtOrbrmW3P/C5HT/jpHR0Nh/zZf5kfXLRPt/5k93ZEwvrQb83Mvaas3laa0qdn&#10;RZhZBdiNMgI02S2lVABd/wC03ttuQIuNmtlr/vpPA+X+gGOn5fbx6GVh7r+4+3EG33m5an+/X8f5&#10;/wCjCSv5/Zw6OlsT/hRt/Mo2iKcbgz/TXaRhRFkO++qaHHmrZURTJUf6MqvbgDMVLHxBBdmsANIU&#10;F3/3cvbW8r9PHcWtf99Tk0+zxlm/nXh9vQ0sfvFe5FpT6iS3uqf79gAr9vgtD/KnH7Ojp7E/4VOd&#10;s0JhXs34kdd7oX0rUS7E7K3LsMi7yapYafcGO3H9FMVkaTkq3rHkHjBV/wDdZ2mSv7s3eaL08WFJ&#10;fTiUeH55p5jGMjOx+9HuyU/ee0wy+vhTPF68A6TfLFfI5zg5uxP+FRHxRyhp4+x/j537sySZ0jlm&#10;2rNsDf1DSF3RfNNNkclgZ2jW7s5jpmeyjTG7NpAMv/uvc1xVO27hazAf78EsRP5BJRX0qwHqR0M7&#10;H7z3KktBuO33UNf4DFKB+14jT1oCfQHo5Gxv+FA38sDeK0y5TufdfXdVUiILR756l7FDRTShP2Km&#10;v2dj8xRxlS5DSPVCMaGOu2ksDb77v3uhZk+FZR3IHnFPD88gSPGx+zTXIxxoMbH3/wDbG8oJb2S3&#10;J8pYJv2ExpIo+0tTHHh0cfY/8y3+X52KYk2t8x/jxJUTgmCgzvZ+2Nn5Oey62WHFbwnoKl2CgsUW&#10;IsACSLA+wdfe2nuDt1TdbNd0HErA8ij/AG0YYfz6GFj7lcgbjQWu8WhJ4BpkjY/YshU/y6NxtffG&#10;y970prtl7v2vu6iUBmrNr5/E5+lVWdo1Y1GKmlQAsrKDf6gj8H2EbqxvbF/DvYXhb0dGQ/sYDoW2&#10;t9ZXq67KZJl9UdXH7VJ6VHtL0q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pE7w7K6568pzV7/3/ALJ2NSrCag1O8N1Y&#10;LbNOKcJLIZzNmp4F0aYJm1XtaNzeyNZbZ7ZuO4to2+3knPCkaM5rjFFB9R+0evSK83LbtvXXf3Ec&#10;A41kdUFM57iPQ/sPp0Uvev8AM7/l59fmoTcfzK+PTz0nkFVSba7K27viup5YnljmppqDZMuQmWZG&#10;idXhMfkU6QVBdNQtsvbH3D3Chttmu6HgXheIHhmsgQUzxrT9h6Cd77m+3231FzvNpUcQkySkccUj&#10;LmuDilflkdFE3v8A8KBP5X+0POmM7p3V2DU0+tXptkdS9jnVLHrvFBXbux2IpJblQFkjqGjOtSHt&#10;qKi+x+797oXlDLZJbg+ctxD/ADEbyMPsIrjhw6CN77/e2NnURXr3BHlHBN/IyJGp+0GmePRQd7/8&#10;KhPiHi/PH190N8hd4zRa1jl3HD17sfHVLrrCvDUUmZzNQI2tHZpKRXAZrxgqAwvsfuv83y0O4X9p&#10;CD/AZpSPyMcYrx4MR884CN7953lGKo2+wu5iP4xFED9hEkhpw4qD8vUnm+v+FT+/Ks1EXWfw92jg&#10;QodKWt3121md2mRgsojqKjGYDC4XQCTAzQrVvYK6iU+RWjGNj91iwSh3PeJJPURQLH6YDPJJXzzp&#10;HEYxQg+++9JfvUbZs8cfoZZ2k9clUjjp5Y1Hgc5qCgb4/wCFKf8AMN3R9xHtrEfH3raF/KlLLtfr&#10;nPZfIQRN5lheaffWcy8EkyiSMs4pUjZokIiVWkRxhY/dr9vLWhuXu7k+euZVB4VxFFGQMH8RNCc1&#10;oQEL77yXuFdVFslpbDy0QsxHGmZZJATkfhAqBjiCTve/86b+Z7v7zrl/lrvXEwzeRVg2Rt7r/r37&#10;eJ9YWKCq2PiMfUekOQsjTNJwpLllDAYWPst7YbfQw7RG5HnK8s1ftEsjjy4Up8qdA+995/c6/r42&#10;7SID5RpFFT7DFGh8+Na/Pone9vlp8qOyvMOxPkr35vpJ9Qlh3d3B2DuGnZW4MYp8tkJY1QDgIqhQ&#10;OAAOPYxseUuVdsp+7tstYKf77t4kP7VQH8+gfe82c07lX94bldT1/wB+XErj9jOR+XRfmZnZndmZ&#10;2YszMSzMzG7MzHkkn6n2IOGB0Qccnrr3vrX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DRsb43/Ijs8RHrTo&#10;XujsMT6PAdjdW743aJvKgkj8RwFDUatSsrLb6ggj6+yW+5k5d2uv7zv7a3px8WeKOn+9sOjqx5c5&#10;h3On7tsLi4rw8KCWSv8AvCno5GyP5OP8zbsAxjA/D/syg8qsy/33qdo9ZgBFdj5D2Pk8UEP7bWD2&#10;JJUC5dNQNvveP2y2/wDt94han++hJN6f75ST1/w+h6GNl7Pe5m4U8DaJlr/vwxw/9Xnj9P8AVUdH&#10;H2R/wm4/mN7qEbZ8dD9aBmbWu8+z63IyxqrOL6eu8TnlJYIpUB/7a6ivr0A2++8j7cWn+4/1Vz/z&#10;TgA9P9/SRf4PI/Kowsvu4e4t1/uR9Lbf81Jif+rMcv8AqI+dDi7J/wCEsPZ1b4W7H+X2xNt/paeH&#10;ZPVW4N7Xty0UNTncvt+1/oHaI2+ug/pIOvvvT7YlRtuzyyehlnSP+Sxy/sr+fQxsvut7m9P3ju8U&#10;fr4cDyfzaSL9tPy6OJsj/hLv8UMb4H7D+Qnf+75IvG0se1IuvdiUdS6aCySRZLF56VY3IcMqTh9L&#10;ALIGXUwOvvvRc2S1G3bfaQg/788WUj/eXiFeHEU+Xl0MLL7sHKkdDuG4XU1P4PCiB/3pJTTj51+f&#10;Rv8AY3/CfL+WHs9qaXLdR707GnpmidJt89tb+VZJoSjLLU0eyqzC00oLIS0TwmJtTKyFLKAhffeD&#10;9z7yohu47YHyigi+fAyLIR9oNRQZr0LrH7v/ALZWZBltJLkj/fs8vy4iNowfsIoanFOjh7H/AJYP&#10;8vLrv7dttfDX4+yTUniNLV7o65wO/MhTyweEw1MOR31Hkp1mQwRsswk8gbWwbVJIWB197n+4e41+&#10;p3m7oeISZoga1qKRFBTJxSlKDgBQYWPtj7e7dQ22zWlRwLwrKRSlDWUOa4Ga1rU1yam32f1r1z15&#10;Tik2BsDZOxqVYRTim2ftXBbZpxThIoxAIcLBAujTBCum1rRoLWRbBG83PcdxbXuFxJOeNZHZzXOa&#10;sT6n9p9ehbZ7bt23rosLeOAcKRoqCmMdoHoP2D06W3tF0t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FND&#10;DUwy09RFFPTzxSQzwTRrLDNDKpSWKWJwVZWUkMpFiOD72rFSGU0IyCPLrRAYFWFQeI6Jz2t/Lu+D&#10;HdrVE/ZfxR6Nz+SqlZanP0mwMHtndU6sSdMu7dqR0OTYAlioNX6SSVsSSRltXuJz1slF2zdrmNRw&#10;Qys6D/m3IWT/AIz0Dt19vORt7q25bVbSMeLiJUc/83Iwr/8AGuqzO2P+E3P8vLfcdVLsA9y9I1za&#10;3oY9ndgturBwSMpCR1mP7Pps3WTQre+iPJQyEgfu2uDJm0/eR9w7Agbh9PfL5+JFoY/YYGjUH7UI&#10;+XUabt93H29vgTYfUWLeXhy61H2iZZGI+xwfn1WJ23/wlp7Ux/nqeivlRsHdqtqenxHa+yNw9fyU&#10;4F7U8mf2lPuRag8A+X+HQC5I0DTqaTto+9LtUlF33apYfVoJUlr89Eghp9mtvt6jLdvuu7rHVti3&#10;WKb0WeN4qfLXGZq/boX7Oque3v5Gn8zLqH7mpm+PFZ2Rh6fVpzPUO59tb9+60Wv9ttqhqY86fqLa&#10;8St+bXsbSltHvl7Z7vRRuItnP4bhHip9rlTF/wBVOov3f2P9y9oqx283KD8Vu6S1+xARL/1T6rM3&#10;/wBV9n9UZX+Bdpdcb961zep1/g+/9n7h2dldUYBkX+H7ip6aa66hcaOLi/19ybt+67Xu0Xj7XcxX&#10;KfxRSJIv7UJHUaX+1bntUvgbpbS2z/wyxvG37HAPSC9r+kHXvfuvde9+691737r3Xvfuvde9+691&#10;737r3WanqKikqIKuknmpaqlmiqKapp5XhqKeohcSQzwTRkMjowDKykEEAg391ZVdSjioOCDkEHyP&#10;VlZkYOhoRkEYII4EHq3/AOKX88r5+/FwYzBz9lJ3x15j/FANkd6LXbwnp6FEEH2+G34k8O4KXxRA&#10;JSQyZGakh0rakZAUaIOa/Y3kDmnVOtt9BcNnxbWkYJ41aKhiapyxCK7Z7wc9S7yr74c/cr6YGufr&#10;7dceHc1kIHCiy1Eq0HwguyLjsIx1sw/FH/hRh8Le8Wx23u8KPcXxc3xVtFAZd2O28OrqqqlKokVJ&#10;2HgaeOalGrW0kuZxNDTxqBepYkgYz81/dz502PVcbGybpAM/p/pzgfOFyQ3yEcjsT+EdZLcqfeJ5&#10;M3zTb72r7XOcfqfqQE/KVQCvzMkaKB+I9Xy7S3jtDf8At/Hbs2Jurbe9dq5iEVGJ3NtLOYzce38p&#10;TngT47M4eWamnT/aopGH+PuBruzvNvuGtL+J4JUwySKyOp9CrAEfmOp2tLy0v7dbuxlSaJ8q8bK6&#10;MPUMpIP5HpSe03Snr3v3Xuve/de697917r3v3Xuve/de697917r3v3Xuve/de697917r3v3Xuve/&#10;de697917r3v3Xuve/de697917r3v3Xuve/de697917r3v3Xuve/de697917r3v3Xuv/U3+Pfuvde&#10;9+691737r3Xvfuvde9+691737r3Xvfuvde9+691737r3Xvfuvde9+691737r3Xvfuvde9+691737&#10;r3XvfuvdcJI45o5IpY0lilRo5YpFV45I3XS8ciNcEEEggixHvYJBqMEdaIBFDkHqunv7+Ux/L2+S&#10;JrqzsD4z7CxO5K4yzSby6zpqjqvdLV0y6Tk66u2FJQRZCcfg5WCqQ8akNhaReX/dr3C5b0pt+5yv&#10;GuPDmInSg/CBKGKD/SFT8+o73/2n9vuZNT7htkSSN/okIMD1/iJiKhz/AKcMPl1SJ39/wlw2pWfe&#10;5P4wfJbN4KTlqPZ3eO3qTcFHI73Zkbf+x46GWnjQ8Ip29UuV/VIWBLTdsH3o7tNMXNG2LIPOS2co&#10;f+cUpYE+v6qj0HpCe/8A3X7V9UvLG5Mh8o7lA4/5yxBSB/zaY/P1pL78/kh/zIegRWV1d0JX9rbc&#10;pPKf7zdF5Kn7MgqFhTySyRbVxqxbjRAvOufCRqfoCSCBNuwe9/tvzBREvxaSH8F0phI/25rCfsEh&#10;PUKb97Je4+wVd7A3cY/HbETA/wC0FJvzMY6qx3BtzcO0svW7f3VgcztnP42Tw5HCbgxddhsvQTaQ&#10;3ircbkUjmiaxB0ugNvcp29zb3cK3FrIssbZDIwZT9jAkH8j1F1xbXFpM1vdRtFIvFXUqw+0EAj8x&#10;0ze3+mOve/de697917r3v3Xuve/de697917r3v3Xuve/de697917r3v3Xuve/de697917r3v3Xuv&#10;e/de6lUNdXYyqhrsbWVWPracs0FZQ1E1JVQMyGNmhqICrqSpKkqRwSPdHjSVSkihlPEEVB/I9XSR&#10;4nDxkqw4EGhH5joy2yvm58yeuPGuxPlb8i9qU8X0oML3P2HR4tx6yFnxMeR+2lALuwWSJgGOoANz&#10;7DV7yRybuVTf7TZyk+bW0Jb8m0ahw8j0JbLnbnHbqfQ7rdxAeS3EoX8116Tx8x0b7ZX88D+aHsbx&#10;x0Pynz2epE4kpN67H6w3n9wvrIWTI7iwlRWrYve8VUhNlBJUBfYPvfY/2uvqmTaljPrHLPHT8kkC&#10;/tU/t6F1l72+59jQJujSD0kihkr+bxlv2MP2dG22X/wpb/mDbbEMW5Nt/HXsOENGKibcHX26cRkp&#10;I1YGQwVGzdwY2njkYAgM1I6i99B9hK9+7T7e3NTbS3dufIJKjD8xJE5I/wBsD8+hbZfeT9wLaguY&#10;7S4HnridT+RjlQA/7Uj5dG02X/wqh39SeJOxPh1s/P6tCzVOy+381tDxX8Qknioc5gs5r02nZYjU&#10;Jq1IpkXQzSBK9+6vYPU7dvMkfykt1k9cVWWKnlmh4HGaAWWX3pb9KDcdnjk+cdw0fpmjRSV88VHE&#10;ZxUmw2d/wqM+LFf4Rv8A+Onf212cL5ztKr683xHC5iu2hsvk8AzqHsurQCV9Wm/oITvPuuc1R1/d&#10;+42svp4gmi/46kvl/PHz6Fdn95/laSn1+3XUXr4Zil/488Xn/q8ujX7P/wCFEX8snc3i/jXYXZnX&#10;nkazneHUW7q3wDyvHql/uBHnLiyq/o1HS68ag6qFLz7u/ubbV8C3huP+adxGK/8AOUxfZn09KVFd&#10;n94b2zuaeNcTW/8AzUt5DT/nEJftx6/bQ1Gzv5vf8tLfIiOF+YnUdEJtOj++NbmeuyNSRuPKOwKP&#10;GFOJVvrtYhweY5AoVvPaD3Lsa+Ps9w1P99hZvX/fTPXh5fL1FRTZ+7vtrfU8HeIFr/vwtF6f79VK&#10;cfP5+hoaXZ/yr+L3Yfi/uB8kehN8edtMH9z+4evNzeZjK8OmL+C5GfUdcciWH9pWH1U2C15ypzRt&#10;1f3htt1BTj4lvMlPP8SD1H7ehRZ81csbhT6DcrWevDw7iJ6+X4XPmD+zodaeop6ungq6SeGqpaqG&#10;KopqmnlSanqKeZBJDPBNGSro6kMrKSCCCDb2QsrIxRxQjBBwQR5Ho9VldQ6GoOQRkEHgQes3vXW+&#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w1FRT0lPP&#10;V1c8NLS0sMtRU1NRKkNPT08KGSaeeaQhURFBZmYgAAkm3vaqzsEQVJwAMkk+Q60zKil3NAMknAAH&#10;Ek9AFvL5a/FbroyL2B8l/j/sd4XeKSPd3cfXe3JUlRzG8Jiy+RhbWGBXRa9+LX49iCy5S5q3Gh2/&#10;bLuev++7eZ/+OoeiC85s5W26v7w3O1gp/vy4hT/jzjoqG8v5yH8sjYolOb+X/WtcIdOv+5tJvDsU&#10;nUkbjxDr7GZQvxIt9F7EMDyjhRXZezfubf08DZ5lr/vwxw+v+/XSnDz+XqOgpee8XtnY18fd4Wp/&#10;vsSTen++kevHy+foeiobz/4Ubfy19riY4PP9y9jmNJGRdmdU1tCahkR2WOH/AEh1eBALlFVfIVF3&#10;XUVAcoLLL7uXuVdU8eO3tq/78nBpw/3ysv8AKvA/KoUvPvFe29rXwJLi5p/vuAivH/frRcfnTiPn&#10;Qp+8v+FSnx5ofuP9H3xe7m3OFMn2v98t07I2J5lErCI1Awjbj8ZZAjMF8mliygsFDMLLL7rXML0/&#10;eG6W0Xr4aSy/s1eDXP2f5AFLz70PLyV/d+13Evp4jxRV+3T41PL1/wApKbvP/hU33HXM569+JPWe&#10;10JHjXefZG6d+Mq3TUHbB4/bgYkCSxAFrrwdJ1iyy+6zs0f/ACUd3ml/5pwpF/x55vl/qOApefej&#10;3hz/ALr9phi/5qTPL/x1Ifn/AKhkpG8v+FI38x3c4lGEboXroyadJ2b1dXVxhskanxf6QcvnQblG&#10;Y6w3LtawCBBdZfdu9uLWnj/VXP8AzUnArx/31HF/qA+dQlefeO9xrqvgfS2//NOAmnD/AH7JL/P1&#10;PyoUre386D+Z3v7zDM/LjfeLjl1AR7Jwmw+u/Eh4VIZth4nHSjSOAxkL/ksTc+xbY+y/tht9PB2i&#10;JiP9+tLN/KWRx/KnQTvfeb3Nv6+Nu8q1/wB9rFD/ANWo0P8AOvRR97/Lz5X9l+cdh/Jrv/fEdT5B&#10;LT7r7h7Cz1Hok1hoY6LJZCSJI7SOqxIgRVYqqhTb2LrHlDlPbKfu7bLSAjzjt4kP21VAScDJNegl&#10;e83c17lX94bndT18nuJWH2UZyKZOOHRfaioqKuonq6ueaqqqqaWoqamoleaoqKiZzJNPPNISzu7E&#10;szMSSSSTf2IFVUUIgoBgAYAA8h0H2ZnYu5qTkk5JJ4knrD7t1X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p&#10;+NxWTzVZFjsPjq/LZCfV4KHG0dRXVk2hdT+KlpVd2sASbLwPbcssUKGSZgijiWIAH5nHTkUUsziO&#10;FS7HgFBJ/YM9Gq2H8A/nB2b4X2N8SPkVnqOoKLFlo+od80OALSSpEqtuHJ0UFCpvIrENUCyXc2RW&#10;YBW/5/5H2yovt3s4yPw/URF/P8CsW8vTjjiR0KrDkHnfc6Gx2m7kB/F9PKE8vxsoXz9eGeAPR0Ni&#10;/wAhX+aHvdIaib4+UWyaCdUaOs312d1liHAaMyHzYehy1XkoiLKpEtEpuwH4fSC77369rrElRuBn&#10;YeUUEzf8aMaofyb/ACVGdj7D+598Ax28QKfOWaFf+MiRnH5r/l6OnsX/AIS//MTLvDJ2F3j8eNk0&#10;crJrjwFZ2DvjL06eQrL5qKfC4ilLAAMix17Ag2LIbgAq++9BydCCNvsbudh/GIolP5iSRv2oPz6G&#10;dj92LnCYg7hfWkAP8BllYfkY41/Yx/Lo5mw/+EsHX9IsMnZ3zA3jn3Zkeoo9h9UYXaCxKQnkp4cl&#10;uDMZwyEESBZmpEvqUmIaSHBl/wDen3B6ja9njj9DLO0nrkqkcVPLGo+ec4GVh91vb0AO57vJJ6iK&#10;BY/TALyS1886R5Yxk5uxf+E2/wDLn2p423G3fHZzgHyrvLs2hxcDu0TIdEfXeJwTqoZg6KZWIKqG&#10;Zhq1Ay/+8l7jXdRbfS2v/NOEsf8AqtJKP5eZ4YoMrH7uHt1af7kfVXP/ADUmCj/qjHEf5/tzU52x&#10;/wCTt/LL69MZwPw+6vrzFbT/AH4fdPZwOly48i9k5HLB+WN9d7iwPAAAMvveL3N3H/cjeJ1r/vrR&#10;D/1ZSPoZ2Ps/7abfTwNngan+/dc3/V55K9HK2L8d/j/1cYG6z6M6d66am8X2x2L1lsraJp/A8ckH&#10;gO36Kn0aGhiZNNrFEI/SLAy/5i5g3So3O+uLmvHxZpJK1rWutj6n9p9ehjY8vbBtdP3ZY29vTh4U&#10;McdKUpTQo9B+wdDF7J+jj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Y9x7Y21vDE1OB3bt7B7pwdYNNXhdx4m&#10;gzeJqlKlCtTjsnHLC4szCzIeCR+fb9tdXNnKLi0kaKReDIxVh9hUgjpi4tba8iMF3GsqHirqGU/a&#10;GBB6rj7l/k4fy2u8Puqjcnxa2JtTL1LvMub6mbLdSVkFVJ/nKv7Dr6ooMdO7clhWUUyliXKl7MJH&#10;2b3k9ydjottussqD8M+m4BHpWUO4H+lZT5VpjqOt59nfbfe6tc7XFE5zqg1QEH1pEUQ/7ZSPOlc9&#10;VO9zf8Jc+jM2Kir6D+SXZnXtSxeaLEdnbc272biS7MWFHT5Dbx23VU8Q+ivKtW4A9Ws8+5Y2b70e&#10;+wUTf9thuB/FC7wt9pD+MpPyGgfZ1FG8/df2Oer7DuU1uf4ZkSZfsBTwWA+Z1n7eqke7P+E5/wDM&#10;Q6v+7rNhYnrLv3Dwa5YW663xS4PcH2icl6vb/ZMeFHmsCft6GqqmPAQux0+5b2T7xft3ulEv3m29&#10;z/v6Islfk8Jkx82VPnQdRLvX3dvcPa6vYJDfoP8AfMoV6fNJhHn5Kz/KvVSXcfxa+SXx6nMPePRH&#10;bPVUZmWCDI742HuTAYSvkc2T+FZ+up1oatSbqHpaiRdQK3uCBLezc08tcwrXY7+C7PEiKVHYf6ZA&#10;dS/7YDqJt45X5k5eam+WE9r5AyxOin/SuRpb/ak9AL7P+iHr3v3Xuve/de697917r3v3Xuve/de6&#10;MR8evlp8kviluP8AvR8eu5d8dX18lTDVZGgwGXkbbGfkgGmJd0bOyAnxOURQAFTIUUyjggAgEB3m&#10;HlLlrmu2+l5hsorpQKAuvelf4JBSRPtRh0IuXubOZOVbj6rl68ltWrUhG7Gp/HGaxv8AY6nrZW+J&#10;H/CnXM0Qxe1vml07FmoA1LSS9s9KpFQZNE1eKSv3F1tnJxTTsbrLPNjMlTBQrCGhcsqDGrm77sUL&#10;6rrku80HJ8C5yv2JMo1D0AdG8qyDj1klyl95qZNNrznZ6xgePbYb7XhY0PqSjr50jPDrZr+NHzY+&#10;LPy/wS5z48907M7Bkjpkqsltimrzid+YCNgAW3DsLOLTZejTVdFnmoxDIVbxSSAX94ycy8k81cnz&#10;+BzDZSW4rRXI1RP/AKSVaxsfOgao8wOsl+WudeVub4PH5evY7ggVZAdMqf6eJqSL6VK0PkT0ab2F&#10;uhT1737r3Xvfuvde9+691737r3Xvfuvde9+691737r3Xvfuvde9+691737r3Xvfuvde9+691737r&#10;3Xvfuvde9+691737r3Xvfuvde9+691737r3Xvfuvdf/V3+Pfuvde9+691737r3Xvfuvde9+69173&#10;7r3Xvfuvde9+691737r3Xvfuvde9+691737r3Xvfuvde9+691737r3Xvfuvde9+691737r3Xvfuv&#10;de9+690EfbXQPR3fWITBd2dQda9sYqFJEpaTsLZW3t2ig8l9UuMlzVPNJSyAm6y07I6nlWB59m+0&#10;7/vmwzePsl5NaOeJikeOv+m0kBh8jUdFG7bBse/Q+BvdnDdoOAljSSn+l1AlT8xQ9U7d6/8ACdP+&#10;Xp2sKyu6/wAT2N8fc7OrSQy9c7xqc3to1jMSZa3bHYi5e0RB/wCA+Pq6NRYaSouGmLYvvF+4e1aY&#10;9weHcIx/v6MK9Pk8Ph5+bq/zr1D++/d39vt1q+3pNt8h/wB8yFkr80m8THyRkHpTqmDvX/hMP8od&#10;nisyHQfdXV3dONgDSQ4bddHlept5VAZjopaOnlfM4iVlFg0tRmKVW+oVf0+5n2L7zvK95SPf7Key&#10;Y8WjKzxj5k/pyD7BG32+fUNb792TmizrJsN7BeqOCuGgkPyA/UjP2mRfs8uqau9P5cnzm+N330/c&#10;Hxg7Z27h8bq++3ZiduS732LSqOVaffmxGyWHTUOUD1wJANh6WtMuxe43I3Mmldn3SCR24Rs/hSn7&#10;IpdEh/3nqHN89uueOW9Tbxtk8aLxkVPEiH2yxa4x+bdEp9jboFde9+691737r3Xvfuvde9+69173&#10;7r3Xvfuvde9+691737r3Xvfuvde9+691737r3Xvfuvde9+691737r3Xvfuvde9+691737r3Xvfuv&#10;de9+690qdtb63tsyQzbP3junakpd5DLtrcOWwUhkli8EkhfFzRHUyehje5Xg8e0lzY2V6KXkKSj+&#10;mit8/wAQPn0rtr69szWzmeI/0HZfl+Ejy6MztP8AmE/O7ZHjXbHzG+TOPp4gRHj5O7Ow8liE1SpK&#10;zrhsrkJ6QMSigv4dRW630swIZu/b3kS+/wBytmsmJ8/poQ3+9Kgbz9fnx6Etp7g89WOLXeLxQPL6&#10;mUr/ALyzlfL0+XDozO0/53380fZxgWg+Vu4crTwuhkpt2bE6o3gKqIVJqpIJ6zcmBqaoBySheOdJ&#10;AlkR1CrYM3fsh7XXlTJtKIT5xyzx0xSoCSqvzyCK5IOehLae9vuhZ08PdXcDykigkrmtCXiZvlgg&#10;0wCMdGU2p/wpB/mQbdMJy9X0XvsReDWu6+rZqMVPictJ5v7j5PDEeUEK/jK2AGjQbkhq7+7f7b3F&#10;fBF1BWv9nPWn2eKknDyrX516Etr9433Ht6eMbaelPjgpX7fCePj50p8qdGQ2p/wqP+TtGIv78fGz&#10;ofcRDU/nO1Mp2DswSKrMasRDL1+e0FwUEZOrQQSRJqAUN3f3XOWHr9DuV1Hxp4ixSfZ8KxVp58K/&#10;LzEdp96DmZKfXbbaycK+G0sf2/E0tK+XGnz8jGbW/wCFU2Gl8EW9vhXk6HS1OtTX7W72pcr5FaUi&#10;rmgxOW2pR6CiWMcbVr624Z0Hq9h26+6tMKmy3tW40D2pX7Kss7VqeJ0inoehFa/emhNBe7Ky8KlL&#10;oN9tFaBafIajX1HRiNs/8KhPhtWrGN39E/Jbb0zhQ/8AAcZ1humlikaYqS81buTFSGNUs5ZYC17q&#10;ENgSHLr7r/OSE/R39nIP6TTof2CGQVr86fPoQ233neTnH+OWN5Gf6KwuP2mZDSnyr8ujCbc/4UX/&#10;AMtLOBDk919ubOLJMxXcfU2ZqjG0cmhI3/ujNlRqkHrTSSAP1FW9PsP3P3dPcuD+yit5v9JOo/6u&#10;CPh/xVehDb/eJ9tZ/wC1luIf9PAx/wCrZfj/AMXTowO2/wCd1/K23SyJjvlntqjd5DDp3JsPt3aK&#10;pIIfO2ubdO36OMKBx5Negt6Qxbj2H7n2R90rUVk2lz/pJbeT5cElY/lx86dH9t72e110aR7sg/08&#10;VxH8+LxKPz4eVeh325/Mv/l7bpjSTF/NT4zQeSNJUjz3cWyNqVDCR/GiCm3TWUcnkv8A7q06x9St&#10;ufZDc+2fuFamkuy3pp/BbyyD9qKwp8+HR7b+5Xt9dCsW9WY/01xHGf2Oymvy49Dzt75HfHndzpHt&#10;Tvnpjc7yTvSxpt7tHY+ad6qKEVEtMi42ulJkWMh2QchSGIsb+yG45b5isxW7sLmKgr3wSrjhXuUY&#10;rjo+t+Y+Xrs0tb+3lzTsnibPGmGOaZ6F2hrqHJ0sNdjaylyFFUBmgrKGohq6WdVcxs0NRAWRgGBU&#10;lSeQR7KHjeJikilWHEEUI/I9GySJKgeMhlPAg1B/MdSvdOr9e9+691737r3Xvfuvde9+691737r3&#10;Xvfuvde9+691737r3Xvfuvde9+691737r3Xvfuvde9+691737r3Xvfuvde9+691737r3Xvfuvde9&#10;+691737r3Xvfuvde9+691737r3Xvfuvde9+691737r3Xvfuvde9+691737r3Xvfuvde9+691737r&#10;3TblcziMFSmvzeVxuHoQ4jNZla6lx9KJGUusZqKtkTUQrEC97An8e3IoZp38OBC7eigk/sHTcs0M&#10;CeJO4RfViAP2nouW7vm38NdhLP8A30+WHxv2xJTgmSkzXdvW9DkGbwCqEUOOmyQnlkaNldY442Zl&#10;IIBBHsSWnJHOV/T6LabyUHzW2mI404hKAVxUmnQcu+deTrCv1u62cRHk1zCDwrgF6k0zQCvRYt3f&#10;znP5YeyTOuZ+XnX9aadisn90cLv7sAMROKb9hth4jJCUamBvGWGm7/oBYCez9mPc++AMO0SrX/fj&#10;RReVc+LIlPz88cegzd+8vtlZV8bd4mp/vtZZfOmPCjev5eWeHRWt3f8ACjb+WvttZWw2f7l3+Y/0&#10;JtHqmtomn/aeT9o77q8IByqx+sr6nU/pDsoptPu5e5VyR40dvb/81Jwaf84ll+3Hp60BC1394r23&#10;tgfBkuLin++4CK/85Wj+zNOPpUgr27/+FSHxmohJ/cL40967lIaTwjd+Y2BsgOoZBCZDhq3cGksD&#10;IWA1aSqgFtZKCiz+63zM/wDufudrF/zTWWX1r8SxfL+fCmQxd/eg5aSv0G23Un/NRoo/T+Fpfn6+&#10;Xrgre7/+FUW/KsOuwvhttHAkDTHPu/uTM7tDsGk/eelw238JpDAxftiZtJV/W2oFBTZ/dXsEzf7z&#10;JJ8o7dY/TzaWT55p6YFMhe7+9Lfviw2aOP5yXDSevksUfyxX1znBWN4/8KZPn7n/ACRba2V8btiU&#10;/qEE2J2JvTNZRQ3jN56nc+5KumcqUcIUokGlyGDMFZRVZ/dm5At6G5nvJz5hpY1Xz4BIVYf70eHl&#10;kdBa8+8tz9cYtobOAeWmKRm8uJeZlP8AvI4+eD0VbeP89z+aRvESwt8ln2xQy6j9ls7rHqTAmNmS&#10;SMtFlo8G+RHpkIA+9sCqOB5FD+xVZ+xHtbZ0b92eKw85J7hvT8PihPL+H1HA06C1576e6F5UfvLw&#10;lPlHDAvr+Lwi/n/F6HiK9FX3h/Mc+fO/PKu5vmT8k6mnnOqfH43uHfG3cTMfKkyebD7crKSlYI8a&#10;PGGhIQi62JNxVZ+3HINhT6bZrMEcCbeJ2HH8Tqzeec58+gtee4vPt/UXO83hB4gXEqKfP4UZV4jG&#10;MeXRWt0b+31veUT703puzd86usgm3RuPMZ+USKpRZBJlppTcBmAN72JH5PsU2thY2I02UEcI9ERU&#10;/wCOgdBa6v76+Oq9mkmPq7s//Hiekn7V9JO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nzb+2&#10;Ny7sr1xW1dvZzc2UddSY3b+Jr8zXsuoLqWjx0ckhFyBcL9fbFxdW1pH4t1IsS+rsFH7SQOn7e1ub&#10;uTwrWNpW9EUsf2AE9HB2D/LW+f8A2b4G2h8PPkJUUtUyimyeb6y3Ls7C1GqVoS8Gc3jBQUbqrqyu&#10;6zlUIOoj2D7/ANyuQNsqLzeLQEcVWZJGHnlYy7fZjPl0L7D225+3Ohs9nuyDwZoXjU+WGkCr9uce&#10;fR0dg/8ACfT+Z5vQQyZfqLZvWlNPZo6jf3bGw7iJkR1lmodkVmbqor6iDHLTrICrakHp1Aq/+8H7&#10;YWVRDeSXJHlFBL/hlWNT9oNM8ehpYfd/9zb2hmtI7YHzlni/wRtIw+wgHHDo7Wwf+Et3yQyXgPZ/&#10;yZ6T2arlfuBsXb++ux5IEMrA+Nc9BtdXYJpbTrUaiV1WAdgTuH3pOW4q/uvbLmb08V4oa/7yZ6Z/&#10;1eXQ1sPuvcxyU/ee520Pr4SSzU/3oQVx/PHz6OjsH/hLV8f8cIf9KPyl7i3iVt9wdg7R2V1sJfQg&#10;bwjcJ3Xo9QkI1F+Co50kuC7/AO9LzBJX917Vbw+niySTf8c8Cvl6fzwM7D7ruwR0/em6XE3r4Ucc&#10;P/H/AB6efr/LJ19if8J5f5ZGzxAc31p2H2bLA2ry777b3lTGZgzspng69mwETAal9PjCkIoYEF9Y&#10;Jv8A7w3udeV8C5htQf8AfVvGafYZRKf5+ePKg1sfu9+2dnTx7aW5I/37PIK/aIjEP5Ux9tTp7D/l&#10;h/y9Otlh/uv8N/j801MUenrd0ddYLf2Tp5Iwgjmgyu/I8lUpIPGpEiyhr6je7uWBd/7n+4e5E/Vb&#10;zd0PEJM0SnjxWIotM8KU4eg6Gdh7Ze3220+l2e0qOBeFZWHDIaUOQcca1/aejibV2PsvYtCcZsja&#10;G19nY0iNTj9q4DE7eoSsJYxKaTEQwx2Uu5UaeNTW+p9g67vr2/k8W+meZvWR2c/tYk+XQwtbGysU&#10;8KyhSFfREVB+xQB5npUe0vSr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o1ZR0eRpKigyFLTV1DWQyU9XR1kEVTSVVPKuiWCop5&#10;wyOjAkMrAgjgj3ZHeNxJGSrA1BBoQfUEcD1V0SRDHIAynBBFQR6EHj1Xv3Z/Kd/l39//AHc+/fit&#10;1lQZit1yTbj66x1V1RuCSrfkV9XketpsWauYGx1VyzK1gHVl49yFsnux7icv0Ww3WZkX8ExE6U9A&#10;Jg+kf6XT8qHqPt69qPbzf6tf7VCrt+OEGB6+pMJTUf8ATaq+deqc+8f+Eu3SWcWrr/jv8jOw+vK1&#10;i88G3+0cBhOyME7kG1DTZjb/APAK2kiva0s0da4AIIcm4mPY/vRb3BSPmLbobheBeB2hb7Sr+KrH&#10;5AoPs6h7fPuwbJPWTl7cZbduISdFmX7AyeEyj5kOft6pn73/AOE+v8xzpo11btrYWz++9vUmuX+L&#10;dO7wo6vJCkLkQGTZ+9Ew2WlnI0+SDH0lWFYkK8iDX7mXYfvBe3G86UubiSwkP4biMha+f6kZkjA9&#10;C7JXzAOOoc337v8A7jbNqe2gjv4x+K3kBNPL9OQRyE+oRXp6kZ6qI7I6j7V6czjbY7b61371huJW&#10;nX+B9gbRz+z8q/2zhJ2ioc/T08jqpZbuileRzYi8vbbu+1bzB9VtFzFdR47opEkXPDKEgdRHuW0b&#10;rs8/027W0trJntljeNsccOAT0Hnsx6Luve/de697917r3v3Xunvbm5dx7OzmN3PtHP5va25cLUrW&#10;YfcO3MrXYPOYmsVSi1WNy2MkiqIJACQHikVrEi/Pti5tra8ga1vI1licUZHUMrD0ZWBBHyI6ftrm&#10;5s51ubSRopENVdGKsp9QykEH5g9X0/EL/hRN8yuhf4XtnvSHFfKbr2k8NO0u8Kj+7nbOPo47Lag7&#10;IxkEq17C7ySNncdXVEraVFXCg9wLzf8Ad25M3/VdbEW2q4NT+mNcBPzhYjT6DwnRRx0E9Txyj94f&#10;nHYdNtvoXdLcY/UOicD5TKDq9T4qOx4awOtp/wCH/wDON+DHzH/hOC2p2dD1n2fk/DAvU/cJodl7&#10;oqcjLqUUO28nLPLicy7lHaKLGZCWoKWaWnhJ0DFjnD2c565N1z3dr9TarU+Pb1kQD1daCSP5l0C1&#10;wGPHrKTlD3h5H5x0QWl19NdNQeBcUjcn0RqmOT5BHLUyVHDq0z3FnUo9e9+691737r3Xvfuvde9+&#10;691737r3Xvfuvde9+691737r3Xvfuvde9+691737r3Xvfuvde9+691737r3Xvfuvde9+691737r3&#10;Xvfuvdf/1t/j37r3Xvfuvde9+691737r3Xvfuvde9+691737r3Xvfuvde9+691737r3Xvfuvde9+&#10;691737r3Xvfuvde9+691737r3Xvfuvde9+691737r3Xvfuvde9+691737r3Xvfuvde9+690UbvH4&#10;EfDH5ItVVHdXxq6l3vl61XWp3TLtSiwW95FkJZ1G+9sfZZlRclrLXD1HUOefYu2Pn7nPlsBdk3O4&#10;gReCeIWi/wCcT6o/+M9BLfOQ+TeZKtvW2wTu3F9AWT/nKmmT/jXVO/eP/CZn4ab7aqr+lOx+2uhs&#10;nMHFPjJqyh7V2RRkktGyYjcxpc05BNm17jIKgWAa7GYtj+8zznYUj3u2t79RxahglP8Atk1Rj8oe&#10;of3z7tPJt9WTZbmewY8FqJ4x/tX0yH85v8/VP/dn/CaL5v7D+7ren959Qd84uLX9nj6TOVXWu9av&#10;Tyvkw+80GHi1CwH+/ibm4NgAxmDZPvL8j39E3iG4sHPElRNGP9tH+of+cPUQ7192vnawq+0TW9+o&#10;4AMYZD/tZP0x/wA5uqg+7Pgj8yfjn93N3R8au39jYuh1/c7mq9m5TK7KXxf5zx75wC1eHk0jk+Ou&#10;awsfoQfcvbJz3ybzHQbLudvO7cEEirJ/zifTIPzXqIt65F5x5dqd5224gVeLmNmj/wCcqaoz+TdF&#10;N9i3oJ9e9+691737r3Xvfuvde9+691737r3Xvfuvde9+691737r3Xvfuvde9+691737r3Xvfuvde&#10;9+691737r3Xvfuvde9+691737r3Xvfuvde9+691737r3Xvfuvde9+691737r3Xvfuvde9+691737&#10;r3Tli8zl8HUPV4XK5LEVUkLU8lTi66qx9Q9O7rI8DzUjIxQsiMVJsSoNrge2pYYZ10TIHHGjAEV9&#10;c9OxTTQNrhcoeFVJBp6VHQx4P5RfJnbKum2/kV3rt5ZBTq64Ptzf+JV1owwpFcUGQjBEQZvGD+m5&#10;02ufZNPytyzdGtzt1rJSvxW8TcePFDx8/Xo4g5o5ltsW243UfD4Z5V4cODjh5enQ0YT+ZZ/MJ2+2&#10;qg+a/wAn5z54qm2b7q39uVfJCQUXRuOuqx4zb1xW0N/aU39k0/tp7e3GJNkshinbbRJ/xxVz8+I8&#10;ujqD3J9wbfMe9XpzXuuZX/4+zY+XA+fQwYT+c7/M9wFvsfl5v6e1SlUP43hOv9y/ux6dKn+8eHqr&#10;x+kaoT+23N1Nzcnn9mPbC4/tNoiGKdrSp/xyRc/Pj8+jeH3l9zrf4N3lOa9yxP8A8fjbHy4fLoXs&#10;P/P/AP5p2MXTW/IDAbiPnWbXmOlel4GEagA0ttv4GhHjNiSba+TZxxYnm9gPayX4NvePH4bm5P59&#10;8rZ/l8ujeH3990ovj3BJM/itrcfl2RLj+fz6FnFf8KRf5j2OWZayXofPGUoUfK9XVcLUwQEMsIwe&#10;WogQ1wW8gc8CxHNymX7t3txIRo+qjp/DODX7dUbfyp0bRfeO9xo66zayV/igOPs0yL/OvQp4j/hT&#10;985KeVBm+mviplKZIPGRQbU7axFZJUDSFqJKmXeVXFY2YsiU63J4KgWJVN92DkZh+he3yGvnJAwp&#10;6U+nU/nXo0h+85zwp/Xs7FxTyjnU19a/UMP5dCViv+FSnyGhipBnPi90xkZ0lvXSYrdO+MNFUQ+c&#10;t46SGsevMLeKya3eUarvpsdALZfut8uknwN0uVHlqSJqY86Ba5+Qxivn0ZRfeh5hAHj7XbsfPS8q&#10;1z5V1Ux8znPy6EzFf8KqdxwySnN/CLCZCIoogTFfIKuw8kcmr1NLLV7Nrg4I4ChFIPNz9PZZL91W&#10;2IHgb4ynz1Wgb/BcL/l6M4vvT3IJ8fZFYeWm7K/4bdq/y6XuP/4VT7SlpUfK/CjcVFWkv5KfH984&#10;3J0qKHIjKVlTtKkdiVsWBgWx4BNrlBJ91a7DUi3tGX1Nqyn9guG/w9L4/vTWhSsuyuregulYftMC&#10;/wCDpfUv/CpboF2phW/FnuCnRmh+7al3hsusaBWI+4NMsywCUqL6Axj1WFyl+ED/AHWt/AOjdbc+&#10;lY5BX0rxp/Onz6Xr96LYDTXtdwPWkkZp604V/lX5dLej/wCFQ3w5ephSv6E+S9NRs4FRPR4/q2uq&#10;Yo7ctDSTbkp0kP8AtLTIP8faB/uvc5BSY7+yJ8gTOB+ZEJp+w9LU+89yeWAksLwL5kCAn8gZhX9o&#10;6VlP/wAKd/gJNUQQydV/Likjlmiikq6jYHUDU9KkjhHqJ1pN+SylEB1MIonewOlWNgUrfdi5/VSR&#10;d2BI8hLcVPyFbUDPzIHz6Vr95rkJmCm1vwD5mK3oPmaXROPkCfQdKr/oJX/l2/8AOk+R3/otNrf/&#10;AGR+0n/A1e4n+/LP/nNJ/wBaelX/AASXt5/Bef8AOFP+t3Spp/8AhRt/LXmp4JpM93LSSSwxSyUl&#10;R1TWtUUryIHennakq5Yi6E6WMUrpcHSzCxKVvu5e5SsVEduQPMTih+YqoOfmAfUdKl+8V7bsoJku&#10;AT5GA1HyNGIx8iR8+p9H/wAKK/5Z9TUwwTbz7Wx8UrhXrazqXcD01Mtr+SZKBp5iP+WcLH/D22/3&#10;dfcxVLLDAxHkLhKn7K0H7SOnE+8R7aswVpp1B8zA9B+yp/YD0p/+ggz+V1/z+nd//omu0/8A61e0&#10;v/A++6P/AChR/wDZRB/1s6U/8EB7Yf8AKbJ/2Tz/APQHXv8AoIM/ldf8/p3f/wCia7T/APrV79/w&#10;Pvuj/wAoUf8A2UQf9bOvf8EB7Yf8psn/AGTz/wDQHXv+ggz+V1/z+nd//omu0/8A61e/f8D77o/8&#10;oUf/AGUQf9bOvf8ABAe2H/KbJ/2Tz/8AQHXv+ggz+V1/z+nd/wD6JrtP/wCtXv3/AAPvuj/yhR/9&#10;lEH/AFs69/wQHth/ymyf9k8//QHXv+ggz+V1/wA/p3f/AOia7T/+tXv3/A++6P8AyhR/9lEH/Wzr&#10;3/BAe2H/ACmyf9k8/wD0B1im/wCFB/8AK8ihllTuPelS8cUkiU8PTfZqzTsillhiaoxscYZj6VLu&#10;q3PqYC597X7vnuiSAbKMV8zcQY+eHJ/YD1o/eB9sACReSH5fTzZ/agH7T0lP+gjL+Wp/z0/b/wD6&#10;KfK//VHtZ/wOfuX/AL6t/wDnOv8Am6S/8ET7bf79uP8AnA3+fpmyv/CkX+XDj2hFJJ3xnRKHLviu&#10;rqOFaYoQFWb+N5ajJLXJXxhxwbkcXei+7d7jyV1/Sx0/inOfs0xt/OnTMv3jvbmOmg3Ulf4YBj7d&#10;Ui/yr0lsp/wpm/l8Y+GOWk2V8os47y+NqfF9c9ewzQrpLeaRs1u+jjK3AWyOzXI9NrkKovuze4Uh&#10;o89knzaab9nbbsf5dJZfvLe38YBSG9k+Swxf8/XCj+fSMyv/AAqC+EkKwnB9I/KjIsxf7gZXbfUm&#10;GWJQB4zC1JvCvMhJ1agwS1hYtfhZF91/nc18e+sV9NL3DftrbrT+fSKX7zvJIA8Cyvm9dSQL+ylw&#10;1f5dIXJf8KkvjhFUlMR8Y+7a6j0IVnyW4diYqpMhH7imkpZ6xAB+G85J/IHtfF91vmQrWbc7ZW9F&#10;SVh+0hf8HSGT70PLgakO2XLD1LxKf2At/h6DTKf8Kp9pRQO2F+FG4q+qEiiOHKd843EQNDq9TvU0&#10;m0q5lYCxCCIgnjUPr7M4vurXZb9be0Uf0bVmP7DcL/h/Lotl+9NaBaw7K7H+ldKo/aIG/wAH59Bj&#10;nP8AhVJvioNV/dr4X7UxIeNBRDOd35fcJp5goDvVGg2xi/MpNyEQRkAgaja5M4PurWK0+p3qR/XT&#10;bKlfsrM9P5/Z0WT/AHpb5q/TbNGnpquWen20hSv8vt6CXO/8Ki/ldUeb+7Xx2+POJ1U2mD+Oydkb&#10;i8dZz+/N9hmMXri/T+0uhuD+5yLG8H3XeU1p9TuN2+c6fBTHpmN6H55+zopn+8/zW1fptutExjV4&#10;z59cSJUfLH29A1uH/hSz/MQzSzjG4D43bRMqQrG23utd2VLUzRSB3kg/vXuXJgmQAo/kDgAnQFaz&#10;A5t/u0+3cJHiSXk1K/HNGK/b4cKcPKlPnXomuPvJ+4c1fDjs4a0+CGQ0+zxJn4+da/KnQHbh/wCF&#10;AH80zNO5oO/NvbUjeaWTw7e6Y6cmRYpRZaVJNy4PIyBE/sNr8n9XPs8t/u/+1kA/UsHl/wBPc3H7&#10;eyVB/Kny6I7j3990Zz+nfpF/pLe3/Z3xOf51+fQA7k/m8/zLN1i2U+Yvb1LdYl/37eQxGzTaFiyc&#10;7Qo6HkljrP1YWDXAAB/be0Ptpaf2WzW5/wBOGk4/81Gb/Y8uiC593Pcm6/td4uB/pCsf/VtV/wBn&#10;z6Lxun5o/MPfGsby+VvyR3VG9gYdw94dmZenVVnNSkcdNXZN40RZCXRFUKp5UD2IrXkvk6x/3C2m&#10;zi+aW0KnhTiEB4cT59B665z5wvv9zN1vJf8AT3MzDjXgXI4+XResrmcvnao1+byuSzFcUEZrMrXV&#10;WQqjGrF1jNRVs76QWYgXtck/n2IYoYYE8OBAi+igAfsHQflmmnfxJ3Lt6sST+09Nvt3pr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Ue2dnbu3rXjF7N2ruTduTNrY7bODyeerzdG&#10;kFqPFRSycqjt+n6Kx+gPtNdXlnZR+LeSpCvq7Ko/axA8x0ptrO7vZPCs4nmb0RWY/sUE+XRxth/y&#10;x/5hHZPhba3w5+QJgqWQU9duXrnPbFxk4klSFZYcrvmLHUzR6pFvIspQAOxIWNyoOv8A3O9vdtr9&#10;VvNpUcQkySsOJ+GIua44Urw9RUYWHtn7g7lT6XZ7uh4F4WiU8ODShBTPGtOPoejpbB/4T0fzN95i&#10;B831j1/1hDUKrrNv7tnZs5jjeJpUeel6+nz06E2VTG0QdWYBlWz6QVf/AHhfbGyqILqW6I8ooJB+&#10;wyiIH7a0xg8KjSw+757mXlDPbRWoP+/Z4z+0RGUj7KV9Rx6O3sH/AIS1fIDImH/Sj8pendnhrfcH&#10;YO0d69kmL1oD4RuE7U1+kyEainKqPoxKAm/+9Ly/HX917VcTeniyRw+v8Hj08vXz9MjWw+67v8lP&#10;3pulvD6+FHJN/wAf8Cvn6fzwdjYP/CXH4zYzwt2d8k+8d6OmhpV2Thtidc087LrLqUzVLuaRUYmM&#10;ELLqADWe7AoCdw+9HzNLUbXtttD/AM1GlmI/3loR6+XpjGRrYfdf5aip+89yuZv+aaxQg/70sxpw&#10;8/XOcHZ2D/wn5/lhbKEL5XpzdvZNXBYx1m/u1+wGJcIia5sfs2uw1FJ+lmKyUrJd29NggQE3/wB4&#10;H3PvaiK8jtgfKKCL/DIsjD8mrj7ajWw9gPbGyoZbOS5I85Z5f8EbRqfzWmfsodTYf8uH4D9aNHLs&#10;/wCH3x4oqyFlaDKZPqzae581TMpchqbObppq2sjJ1sGMc41DSDcKoAKv/cfn7c6i83i7YHiqzyIp&#10;+1UKqeHmP8J6Glh7c8hbYQbPZ7RSODNBG7D7GcMw4+R/wDo3eB25t7auPjxG2MDhtuYqIhosZgcX&#10;Q4fHxsIlhDR0WPSOMHQiJcL+lQPoB7CE9zcXUhmupGkc/iZix/aST0LoLa3tY/BtY1jQfhVQo9OA&#10;AHl08+2en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kvvDZGy+w8HU7Y3/tDa++dtVhDVe3t4YDE7mwdUyo0atU4nNQz07kKzKC0Z4JH5PtVZ317&#10;t04utvmeCUcHjdkYfYykEft6S3ljZbhAbW/hSeI8UkRXU/arAg/s6qX78/kN/wAt7vQVlZQ9QV/R&#10;+46vyn+8HRe4KjZ0ETMloli2XkkyG3I0RvVaDDxsfoXta0tbB78+5GxUR7wX0Y/BdIJD/wA5AUmP&#10;5yEfLqJ9+9ifbjfKulmbGQ/jtnMY/wCcZDwj8ox9vVI/f3/CXjt7BvX5T40fIjZXYFAPJUUm0+2s&#10;Jk9gbhhhUHTj6fc23BmKCvnay6ZZ6THREsQ2gLrebdg+9Ds84WLmbbpLduBkgZZU+0o/hso+QaQ/&#10;bWghTf8A7sO7wFpeWtxjuF4iOdWif7A6eIrH5lYx9lKmjv5Bfy1/nP8AF9a+s7j+NfZOF29jmlNV&#10;vXb+Kj35sOGCMa0qaremxZMjjqZZE9aLV1EUlrhkVkdVnHl/3K5F5o0ps25wvI3CN28KUn0EcoR2&#10;p/RBHzoR1CHMHtvzxyxqfeNtmSNeMiL4sVPUyRF0Ff6RB+VQeiOexz0B+ve/de697917r3v3XurX&#10;fh7/ADnPnR8PP4ZgMF2VL231djxFAvVnc7128sHRUMMQp4aTa+4ZZo81h44YwRT0tBkEo1Y6pKSW&#10;1vcUc4ezHIvOOq4ntvpLps+PbUjYk5JdKGOQk8WZC5GA46lbk/3l555P0wQXP1dquPAuKyKBwoj1&#10;EkYA4KrhK5KHra3+HH/Cgb4V/JT+FbY7WyFT8W+zq37WmbF9lZCnqutsjkJ7K6YPtamjho4o1b6v&#10;nqbGfUKnkPPvFHnL7v3OvLWu62pRulqtTqhBEwA/igJLE/8ANIy/OnWVXJ3v/wAl8yaLXdWO13TU&#10;GmYgwkn+GcAKB/zVEXyr1ejQ11DlKOlyONrKXI4+ugiqqKvoaiGro6ylnQSQ1NLVU5ZJI3UhldGI&#10;INwbe4MeN4nMcqlWU0IIoQRxBByD1OKSJKgkiIZWFQQagg8CCMEdSvdOr9e9+691737r3Xvfuvde&#10;9+691737r3Xvfuvde9+691737r3Xvfuvde9+691737r3Xvfuvde9+691737r3Xvfuvdf/9ff49+6&#10;91737r3Xvfuvde9+691737r3Xvfuvde9+691737r3Xvfuvde9+691737r3Xvfuvde9+691737r3X&#10;vfuvde9+691737r3Xvfuvde9+691737r3Xvfuvde9+691737r3Xvfuvde9+691737r3Xvfuvde9+&#10;690UPur4B/Cz5ENU1Hcfxk6f3jlaxmap3M2z8dgd5ylzd9W99sLRZexPJArbX5+vsX7Lz/zry7Rd&#10;m3O4hQcE8QtH/wA4n1R/8Z6CO9cg8l8w1beNst5nbi/hhZP+ciaZP+NdVJ9z/wDCaP4M77+9rept&#10;3dy9FZSXV9jj8fuOh7D2VR6rn97D72glzE2k2C/7+JOLg6iQwlvZfvL882GlN2ht79BxJQwyH/bR&#10;kRj/AJwnqJt5+7XyPfan2ma4sWPABxLGP9rIDIf+cw6qY7l/4TDfLHaX3VX0r3X073HjqdHaKh3F&#10;T7h6m3bXkfojpMXOubxQY838+djA45P4lnZvvPcp3dE3uyuLNj5oUnjH2sPCf9kR6ifefuyc12lX&#10;2W9t7xR5OHgkP2KfET9so6qi7k/lV/zDeiDVy7++J3bU2NomlNTnth4OPtXb0FNEuv76rzXWUuXp&#10;6aArY+SqeKxIVtL+n3K+ze6vt5v1BYbtbhm4LK3gOT6BZhGSfkoPqMZ6irePaz3C2Kpv9pnKrxaJ&#10;fHQD1LQmQAfNiPQ5x0Qauoa7GVdRj8lR1WPr6SRoaqirqeakq6aZf1RVFNOFdGH5VlB9j5JElQSR&#10;MGU5BBqD9hGD0AnjeJzHIpVhggihH2g5HUX3fqn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K7afX+/N/V&#10;Yx+xdk7u3pXtKsK0W09t5ncdWZntoiFNh4Zn1G4sum5uPaO73CwsE8S+njhXjWR1QftYgdLLTb7+&#10;/fw7GCSZvSNGc/sUHo5Gwv5W/wDMS7KWCTbHw476igqUWWmq927FyXXlFUQyQieKogruwRi4XjdC&#10;GSRXKtcaSfYNv/dL2722out5tSRxEcqzEeVCItZr6ilR0MbD2v8AcPcgDa7PdAHgZIjECONQZdAo&#10;fI1oejr7F/4TsfzM93PCuf2L1b1cspUPJvrtzbGQSnDOULTDrM7iYhQAx8asbEWBa4AKv/vE+2do&#10;Cbeee6p/vq3cV/5zeD/OnQ0sfu8e5d2QLiCC1r/v2dDT7fB8b+VejqbC/wCEs/eORWA9ofK7qnZ7&#10;simpXYWw939kLFIYgXWB9w1O1TIokuoZlQlbNYE6QCr/AO9NscZP7r2meb08WWOH9ugT0x9v+Xoa&#10;WH3XN7kA/ee6wQ+vhRSTfs1mCufs9fl0drYn/CXX4rYzxP2R8h++95SRsHaPaFLsDr+knKyhxHNF&#10;lMduGURso0OI51Y3urqbewRf/ei5qlqNt261hB/34ZZSP95eEV+0EfI9DWx+7BytFQ7luN1N/wA0&#10;xFED/vSSmn2EH5jo6Wwv+E/38sDZSwNk+ldz9jVkCKqV2/e1uxJmdxCInmnxu0shiKCQt6mKvSFA&#10;zEqq2XSC7/7wHufek+FepbKfKKCH+RkSRh/vVfU8ajSw9gvbGyoZbJ7kjzlnm/mI3jU/mtPQcOjt&#10;7C/l5fBPrFoJtk/EP474mupnWSny8/U+zc1noHSYVCGLcGepKquWzhXFqjgqp/srYE3/ALh897nU&#10;Xu8XbqeKieRUPl8CMq8Pl6+vQ1sPb3kXbCGstotEYcGMEbMPP42Vm/n0bTD4TDbeoIcVgMRjMHi6&#10;ZQtPjcPQUuMoKdQoQLDR0SJGgsALKo4A9hKaea4kMtw7Ox4liWJ+0mp6FkMENvGIrdFRRwCgKB9g&#10;FB05+2une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oi3yG/lof&#10;BX5SHIVfcXxs65yu48mZJarfO2cbL1/v+erZbRVlbvTYkmOyFY0bAMkddPPEeVeNkZlYdcve5fPX&#10;K2lNn3KZI14RO3ixAegjlDotfVQp9CDQ9AbmH215G5o1PvG2wvI3GVB4UpPqZIijtT0YsPUEVHVE&#10;/wAiP+Eu/X+UFZlvix8iNxbRqyJZafZXdmJpd2YWWeRiy09PvjZ8NBWUVOnCoJsPXy2/VIx5M7cu&#10;/ei3CLTDzVtyTDzktmMbU9TFIXViflJGPQDqDOYfuwbfLWXlbcXhPlHcqJFr6CWMKygfOOQ+p6oc&#10;+RX8mP8AmJ/G1sjW7i6BznY+1Mcryne3SUv+lHCTUsRAmrnxGCT+O0kEYOp5cjh6cKoLn0qxE8cu&#10;+8/t3zJpS33BbaVv9Duf0GB8hqY+ExPkEkbOOPUEcxezXuHy3qe4sGuYl/0S2/XUjzOlf1VA8y8a&#10;4zw6q7qqWqoaqpoq2mno62jnmpaukqoZKeqpaqnkMNRTVNPMA6SI4KujAFSCCAR7lFHWRQ6EMrCo&#10;IyCDwIPmD1GDo0bFHBDA0IOCCOII8iOsHu3Veve/de6Ph8Q/5lfzG+EddRp0f21lYtlQ1hq67qXe&#10;Xl3b1XlvK/lqkfatfIPsHnaxmq8NPRVbWA+4tx7AfN/trydzvGTvlopnIoJ4/wBOdfT9QDuA8lkD&#10;oP4eh3yj7k84ckyAbJdsIAamCT9SBvXsJ7a+bRlHP8XW2J8Mf+FHfxj7oGP2l8o8HP8AGff0xjpk&#10;3Qstfuvp7M1DsI0f+OUsJyGFZyblMlSyUsSi8mR/HvE7nP7uPM+y6rvlaQbnbjOjEdwo/wBKTokp&#10;6owcnhH1lbyb94zlnedNpzQh2y4ONeZLdj/pgNcf2OpUecnWw7tjdO2N7bfxO7NmbjwO7tq56jjy&#10;GC3NtjL4/P7fzVBLcRV2JzOKklpqmFrHTLDIym3B948XVrdWNw9pextDLGaMjqUdT6MrAEH5EV6y&#10;Ftbq1vbdLuykWaKQVV0YOjD1VlJBHzBp0/e2On+ve/de697917r3v3Xuve/de697917r3v3Xuve/&#10;de697917r3v3Xuve/de697917r3v3Xuve/de6//Q3+Pfuvde9+691737r3Xvfuvde9+691737r3X&#10;vfuvde9+691737r3Xvfuvde9+691737r3Xvfuvde9+691737r3Xvfuvde9+691737r3Xvfuvde9+&#10;691737r3Xvfuvde9+691737r3Xvfuvde9+691737r3Xvfuvde9+691737r3Xvfuvde9+690EHaXx&#10;96I7wonx3cvTHVnatI8JgEfYWwdr7vaFCAFakmztLPJC6EBo5IWV0YKyMrKCDja+Yd+2N/E2a9nt&#10;Dx/SleOv2hWAPzBqD59FG6cv7FvieHvNlBdClP1Ykkp9hZSR8iKEcR1Vz2//ACAf5aHa33dRjOqN&#10;1dOZWs8hly3UG/8AO4jxu+oh6Tb27zm8LDpLXVYsYqcAFSOPco7P7/8AuXtNFlu0vEH4biJW/a8f&#10;hyH83J6i/d/YL213WrRWj2bn8VvKy/sSTxIx+SAdVb9uf8JZaJhVVnQ3yxqoCGk+z252519DVB1L&#10;XiFVvTZtZDpKi4YpgG1HkBfp7lLaPvTOKJv20g+r28tP2RyKf+rv7eov3f7riGr7DuxHolxFX9sk&#10;bD/q1+zqrvtz/hPV/Mr6xWao2/191/3Vj4Gcy1nVHZGFaZIFF1mXDdjLt2vmJ4HipaWWS5/TpBYS&#10;jtH3hfbTc6LcXEtkx8p4W4/6aHxkH2swHz6jDdvu++5O2Atb28V6o84Jl4eumbwWP2KpPy6rE7Y+&#10;Jvyf6Jkql7k+PfcvWkFJrMmT3j1zuvC4OWKNir1NHuCrpVoaiEEMPNT1DxkggNwfcnbTzZyvvoH7&#10;m3C3uSfwxzRs32FA2oH5EA/LqMd25U5n2Ikbxt9xbAfikhkVftDldJHzBI+fRfPYh6D/AF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CvsTobvLtJ4I+sumO2OxpKoxrTR7E663fu96hppFih&#10;WBdv0dQXLsyqoW9yQByR7Kb/AH7Y9qBO53sFsBx8WaOOn262HRtY7Dvm6EDbLKe4rw8KGSSv2aFP&#10;Rzdifyf/AOZf2MkEm3/h52xj1qFjaMb7gwHVrqJUEi+ePs2uxDREBhqEoUqbq1mBABl/7we2e3Ei&#10;43iBqf76Lz/s8FZK/lx6GVj7Q+5W4gG32eda/wC/QkH7fGaOn59HR2J/wm6/mN7sMJ3HH0X1fG+k&#10;zf3z7OqMpNAuuQOoj65xmeRnARSAJAp8iAuP3PGC7/7yPtzaV+mN1denhwhQeH+/ni9fTyOOFRnY&#10;/dx9xbun1P01r/zUmLEcf98pLn8/MZ40OlsP/hLB2BVtDJ2f8v8AZ230VUeoo9h9U5rd7TMChkp4&#10;cluHMYMRg3kCzNSvbSpMR1EIC7/70+3pUbXs8knoZZ1j9c0SOWvljUPPOMjOw+63uDkHc93jj9RF&#10;A0npgF5IqeedJ8sZwdHYf/CYL4cYZop+we7PkLvqoi5amwtfsHZGHqCY2RhU0pw2Uq7AkOgir4yC&#10;BqLKSCCr/wC8/wA5TVXb7K0gB82EsrD7D4iL+1D+XQzsPux8nQ0bcL27nI8lMUan7R4bt+xx+fR0&#10;thfyGv5XuxGgqJPjzU73yFO6ulfv3svsvOK2iYTBZ8LS5WlxcguFBElAbqCpurOGBd/78+6F/VRu&#10;IgU+UUMK/LDGNnH5N8/IdDSw9iPbCxIY7eZ2HnLNM37VDqh/Nf8AL0dHYnwK+EnWXibYvxK+Ou3q&#10;qFQqZSm6f2JUZwqIhCFkz9dQy1rjSOQ9QbksTyzEgu/59533Oovt3u5Afwm4lC+vwBgv8v8AB0M7&#10;HkPkrbKGx2m0jI/ELeIt/vZUt/Po1VDQ0OMpYaHG0dLj6KnDLBR0NPDSUsCs5kZYaeAKigsSxCgc&#10;kn2FXkeVi8jFmPEk1J/M9ClI0iQJGAqjgAKAfkOpXunV+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io/Ib4NfEb5W0s8Xf3QHXPYWQngamXdVXhVw2/KSBoxF4sf2DttqPN062C+iCvVbqpIu&#10;osK+XueebuVGB2DcJrdQa6A2qIn5xPqiP5ofP16CvMPI/KXNSkb/ALfDcMRTWV0ygfKVNMg/Jx5e&#10;nVBvyQ/4TA9PbkNfmviz3tuvrLIyM88Gye1cfDv7aLSFSqUGP3PhxQZWggBs3kqocpJ+ochhonzl&#10;v7z+8W2mDmmwjul4GWAmKT7Sjao3PyUxD/LAvMf3Y9nudU3K99JbNxEc4Esf2B10ug+bCU/5Nfn5&#10;K/yZ/wCYX8YXrq3cvROY7K2hQ6mO/OjmqOz9vPBGC01ZU4zEQpnKGBALvPk8PTIBzq+tsguWveb2&#10;95nCpbX620zf6Fc0gevoGY+ExPokjHqAOZPZv3B5YLPc2LXMK/6LbVmSnqVUeKoHq8ajqrqaGamm&#10;lp6iKWCoglkhngmjaKaGaJiksUsTgMrKwIZSLg8H3KKsGAZTUHII8+ovIKkqwoRxHWP3vrXRv/ip&#10;89Plf8LM22V+PPcG4tn4yrqlq83sesaDcXXW43GlJXzWx86s+Ped4x4hXQwx1kaE+GoiPIB/NfIX&#10;KfOsHhcw2aTMBRZRVJk/0sq0egOdJJQn4lPQv5V585r5Ln8Xl68eFSatEaPC/wDpomqlaY1ABwPh&#10;YdbY/wAJ/wDhSV0V2n/CNk/MPav+gLe8/gpP9I+2Y8puPp3L1b2Tz5Cj/wAozG3/ACOwVVmFfTIA&#10;0k9dCgsMTudvu277tWu95Ol/eEAqfBfSlwo9AcRy0Hp4bHgqMesruSvvH7Fumiy5wi+gnNB4yant&#10;2PqRmSKp9fEUcWdR1sibP3ntDsLbWI3lsLdW3d7bRz9Kldg90bTzWO3Dt7MUbkharGZnEyTU88ZI&#10;I1RyEXBH1HvG68srzbrl7K/ieCaM0ZJFKOp9GVgCD9o6yOs72z3C2S8sJUnhkFVeNg6MPVWUkEfY&#10;elL7TdKeve/de697917r3v3Xuve/de697917r3v3Xuve/de697917r3v3Xuve/de697917r/0d/j&#10;37r3Xvfuvde9+691737r3Xvfuvde9+691737r3Xvfuvde9+691737r3Xvfuvde9+691737r3Xvfu&#10;vde9+691737r3Xvfuvde9+691737r3Xvfuvde9+691737r3Xvfuvde9+691737r3Xvfuvde9+691&#10;737r3Xvfuvde9+691737r3Xvfuvde9+691737r3Xvfuvde9+691737r3RTu1vgj8MO71qG7U+LvR&#10;u766pZmlztX1xtmh3VdwfJ4t3Yinp8pGGvdhHVqCQCblQQLNq575z2Og2rdLmFR+ETOU/wCcbEof&#10;zXoKbryLyZvdf3ptdtMx/EYUD/8AORQHH5N1Wj2v/wAJz/5b/YZrJ9obf7X6SrKhXkhPXHZVflcf&#10;DVFbiRsd2lBuL9ov6nghliGklYmiGnTJe0/eM9yNuot5JBfAf7+hCmn2wGHPoSD6mvnGu6/d29ud&#10;wq1pHPZE8PBmLAH7JxNivEAj0FPKtXtH/hLFl4/uKvpX5dY2t1a/tMB2j1jVYzx25T7jd208nV69&#10;X0OnCJptf1XsJL2v708Jom97QV9XgmDfsjkRaf8AOU9Rtun3W5hV9l3cN6JPCV/bJG7V/wCcY6rc&#10;7P8A+E8f8zDr3yPt/r/rjuKmh8zS1XWHaW3otMUV/wB2Oh7NG2quXUBdI4ad5D9NF+PckbX94f2z&#10;3DFxcTWZPlPA/wDhh8ZR9pIHz6jjc/u9+5W31Nvbw3gHnDOn+CbwWP2AE/LquTs74N/MnpkTS9of&#10;FzvjZtDAsrPmsp1fu87cKwNpnaLc1JSS4+QJcFjHUmwZSeGUmR9s555N3mg2vdLWZj+FZ49eeHYW&#10;Dj81/wAHUc7nyPzjs1Tue13UKj8TQSaMce8KUP5H/D0VhlZGZHVldWKsrAqyspsysp5BB+o9injk&#10;dBfhg9de99a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e8Dtrce6q5cXtjAZvceTfTox2Bx&#10;VdmK59cgiTTSY+OSQ3ZlUWXkkD6n2xPc21rH4t1Isa+rMFH7SQOn4La5upPCtY2kb0VSx/YAT0a3&#10;Y/8ALw+d/Y6wTbO+H/yNydFVKjU2Wqeot7YXBzrINStDns7R01EwsQSRPwCCeCPYUvvcTkPbai83&#10;izVhxUXEbMP9qrM38uhVY+3vPW40Nns92yngxt5FU/7ZlVf59HE2R/IS/mibzWGeo+PuP2TQzqGj&#10;rd79pdXYxgLNfzYjG5esyMRBUC0tEpOpSLjUVB1979+11kSq7gZ2HlFBO37GaNUP5MeHQwsfYb3P&#10;vQGbbxAp85Z4F/aokZx+ajo4ux/+EwfzPzHgn353P8c9k0svL0+Ky3YO8s1TAeVWFRRrgcdRkkrE&#10;UEWQcFXJYqyaGB19957kuGq2FleTkebLFGp4cD4rt68UGR5g1Axsfuyc5zUa/vbSAHyVpZGHHiPC&#10;RfTg5wfIihOVsX/hK9tGmME3ZnzF3JmAXDVOO2L1BjNtmOMPYxQZnP53K62ZedbUChSbaGAuwNvv&#10;vUXjVG2bMiehluGf9qpFH+zV+fQxsfutWi0O5bw7+oit1T9jPK/7dI+zo4+xf+E1X8vXaxgl3Pmv&#10;kH2XMviapg3N2HgMNjZXR43lSGDYuExVTHE+hl0tWO4WRrSagjIDb77yvuFdVFqlpbDyKQuzefnL&#10;LICc/wAIGBilQRhY/dt9vrWhunu7k+YeVFHlwEUaED/bE5OeBBytjfyXP5YfXwiOH+JWx8vNHoZ5&#10;9853fnYpnlRArSy0++8tkIBqI1NGkSx3J0oBx7Bt970e5+4V8bd5UB8olihp+cUaH8ySfn0MrH2Z&#10;9stvp4O0xOfWVpZq/lLI4/ICny6Odsb4u/GfrARDrb479G9f+FQsTbK6m2Ftd0AaR+JMJQQNctLK&#10;xN7ku5PLNcF33NPM26V/eW43VxX/AH5PK/p/E59B+wenQyseV+Wtsp+7dutren++4Ik9f4UHqf2n&#10;16HX2RdHv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0TH5J/y8/hj8toKxu9vj9sLdWfrFOrfeNx77R7HilE&#10;RjgkG/8AaL0WVlWIkOtPU1UtOSBricXBGfLXuHznykyjYtwlijX/AEInxIfn+lJqjFfUKG9COgbz&#10;J7fcm82qx33b4pZG/wBFA8Ob5fqx6XNPQsV9Qeteb5Of8JfMbOMjnviF37PQSk1VRS9dd70gq6Ml&#10;28sdHQdkbNpVmijT1RQpVYKdiNHlqbhnbIblj70Ei6YOb9vDDAM1qaH7TDI1CTxJWVRxovAdY98z&#10;fdijbVPyjflTkiG6FR9gmjWoA4ANEx4VbiTrr/Jv+XB81PiFLWz94dCb0wu16NnLdh7epE3p1u0K&#10;6THPNvfajVdDSGQMCkFfLTz8MDECjhciuWPcjkrm8Kux38byt/oLnw5vyik0s1PMoGX55HWPHM3t&#10;zzpyiWbe7CRIl/0VB4kP2mRNSrXyDlW+WD0R/wBjjoEdGz+K/wA5PlJ8L9y/3i+PXbe4tmU1TVR1&#10;Wc2dNKub6+3SUARl3HsjLCXH1EjRgxLViFKqJSfBPE3qAS5q5G5W50tvp+YbRJiBRZPhlT/SSrRw&#10;K501Kk/EpHQs5W545o5MufqOXrt4QTVo/iif/TxtVCaY1UDAfCw622vg9/wpC6L7dlxGxPmDtuD4&#10;+b6qRFSJ2Tgjks30xmq5rIHyMUnnyu3TK7BUFSa2kQBpKivgXgYk88fdv33aA9/yfKdwgGfBai3K&#10;j5cEmp/R0OeCxsess+SPvG7Hu5Sx5vjG3znHjLVrdj8+Lw1P8WtBxaRR1sibY3Ttje238TuzZm48&#10;Du7aueo48hgtzbYy+Pz+381QS3EVdiczipJaaphax0ywyMptwfeN11a3VjcPaXsbQyxmjI6lHU+j&#10;KwBB+RFesjrW6tb23S7spFmikFVdGDow9VZSQR8wadP3tjp/r3v3Xuve/de697917r3v3Xuve/de&#10;697917r3v3Xuve/de697917r/9Lf49+691737r3Xvfuvde9+691737r3Xvfuvde9+691737r3Xvf&#10;uvde9+691737r3Xvfuvde9+691737r3Xvfuvde9+691737r3Xvfuvde9+691737r3Xvfuvde9+69&#10;1737r3Xvfuvde9+691737r3Xvfuvde9+691737r3Xvfuvde9+691737r3Xvfuvde9+691737r3Xv&#10;fuvde9+691737r3Xvfuvde9+691737r3XvfuvdAn2X8avjr3OJv9LvQ3TnZ7zxNE9Rv/AK02bu6r&#10;CMxe8VZnaKeWNgx1q6OGVvUpDAH2d7ZzLzFstP3Rf3FrTyimkjH7FYA+lD5Y6Jdy5a5d3mv73sLe&#10;6r5ywxyH9rKSPtHnnqvTsz+RV/LE7LM9Q3x2j2FlJ2v/ABTrPfG+tpCEaQpWDARZCXDqOAf+Lbe9&#10;zfk3kPbPfX3O2yijcfqFH4ZoopK/a+gSf8b6j3c/Yz2y3KrHbvAY/ihllj/Ymsx/8Y6r37L/AOEu&#10;nxozRqJepfkf3T19LMs7Qw73wmzOz8fSSuo8AigxMW2Khoka90kqmdhYeUEFjIW2fei5mhoN2222&#10;uAKf2TSQE+uWM4qfktPl1H+5fdg5amqdp3G5tya08RY5gPTCiE0Hzavz6ID2R/wl4+VGFaeTqv5B&#10;9F7/AKaJwY494Ue+OtcpUw+O7GKlx1FuOmEmuwCSVqqVuxkBAUj/AG370PKs1Buu33VuT/vsxTKP&#10;zLQtT7FJ+Xn0Ady+7DzTDU7VuFtcAf78EsLEfYFmFfkWA+fl0QHsb+RZ/M+668sz/HCfe2NiCkZP&#10;rnffXu7PKzS+LxxYOnyceWJHpYk44LpN9XpfSP8AbvfT2w3GijchAx/DNFLH/wAaKGP/AI3/AJKg&#10;HcfY33O26rHbTOo/FDLFJ/xkOJP+MU/n0Q3sX4mfKXqIVMnaXxw7069p6S5nrt49U752/jAnk8Qm&#10;jymToY6d42bhZY5Sjfhj7Hm3c28rbvQbXuVrcE8BHPE7f7yrEg/IivQD3HlPmjaKndNuubcDiZIJ&#10;UX7dTKAR8wadF99iHoP9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Sv2p17v7fkxptj7H3&#10;fvOoV/G1PtTbWa3FMsl0HjMWIgmYH9xOLX9S/wBR7R3e4WFguq+njhHrI6oP+NEeh/Z0stNvv79t&#10;NjBJMfSNGc/8ZB9ejU7N/lt/P7foik218NvkdNTz6vBXZfqXeO18ZOESR2aDKbopaOmcDxupZZSN&#10;dkvrZVIVvPcnkCwqLnebMEcQtxG7DhxVGY+fpwzw6FNn7b8/X9DbbNeEHgWgkRTx4M6qDw9eOOPR&#10;udm/yDf5o+7TE9V8fsVsujm1aK7eXbPVFGPQ8kb+XGYbM11fHZksPJSLqDKy6kJYBG89/Pa20qE3&#10;BpmHlHBOfT8TRqp4+TeRBz0LbP2F90Luhfb1hU+ck8A9fwrIzDh5r5gjHRtNk/8ACYn5t5rwz727&#10;b+OOx6WTT5Kek3Bv/dmag/LeSjpNv0tGbfjRkTc3vYWJCV7953kiGq2VpeTn1KRRqfzMrN/xjoW2&#10;X3ZedpqNe3dnAPQPLIw/IRKv/G+jcbI/4SuU48FR2R8zJpL+P7nEbI6VSHT+hpfBuLPbkkv/ALsR&#10;dWLH9lzflAEb771DZXbdlp6NLc1/aiwj5fj+Xz6Ftj91pcNuW819Vitqfsdpj8/wfP5dG72V/wAJ&#10;kPgrgjT1G8OzPkjvqqj8f3FK+7NhbawNTpeKR/8AIsRtw1yaikiG2T4RyB61WQBC9+83z1PVbO1s&#10;4AeB8OV2HHzabSfL8HEemOhbZfdn5Ggo15c3k5HEeJEinh5LDqHmPj4H1z0bvY/8iH+V1sj7eb/Z&#10;b/735Gn8X+5HfHZfaef8/i8Lf5Rhf4zDi21PF5H/AMgF9ckf+ZbxgI33vv7o31R+8vBU+UUMCU48&#10;G8MvwNPj8geIr0LrH2K9sLGh/dvjMPOWad68OK+IE4ivw+ZHA06ODsX4A/B3rQQHZHxG+OmDqqfx&#10;eLKr1Bsavzy+BI0i1bhylFPXNYxI/qqDd7yG7szEH33P/PG51+u3e8cH8P1EoXNfwKwXz9OGOFB0&#10;L7HkHkjbafRbRaIR+L6eItin42Ut5Dz4549Gmw2Cwm3KGPF7ew2KwWMht4cdhsfSYuhi0xrEvjpK&#10;FEjWyqqiy/QAfQD2FZp57mQy3DtIx82JY/tNT0KYYILeMRW6LGo8lAUfsFB06+2une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hJHHNHJFL&#10;GksUqNHLFIqvHJG66XjkRrgggkEEWI97BINRgjrRAIocg9VVfKL+S5/L9+U/8Rymd6bo+qd85Dyy&#10;N2B0a9H11mmq5rtJW5DBUdPNga+Z3s0s9fiJpmN/3QST7lXlb3o9wOVdMUF4buBf9CuazLT0DEiV&#10;APILIFHp1FnNHszyBzTqlnsxaTt/ottSFq+pUAxMT5loyT69a3nyl/4TR/KPrUV+f+Mu/tp/Ijbk&#10;Plmi2rmDS9ZdnRxBBIsFNT5molwVdoAdWl/i9LI5CeOlJcqmSHK33l+Vty02/M1vJt0h/wBEWs0H&#10;2kqBKtcY8NwM1bGcceaPu180bbquOWbiPcYx+BqQzfYAxMTUznxEJxRc0Gvv2t0x230Xuqo2R3N1&#10;rvfq7dtMGdsBvrbWW21kZYFkMYrKOHKRR/cU7Eft1MBeJxyjsCD7yC2reto321F9s1zFdQn8cTq4&#10;r6HSTQ+oNCPMdQBuuzbtsd0bHebaS1mH4JUZDT1GoCo9CKg+R6MD8RPn/wDKv4P7kOb+P/aOVwWG&#10;rKlajcHXOc17i6x3Ubr5GzmzK5/txOyoIxkaM09dGhZIqqMMwIf5v9v+VOeLbwOYLVZHAoky9k0f&#10;+lkGaeehtSE5KmnR/wAo8/c1ckXPj7BdNGhNXhbvhf8A00ZxXy1rpcDAYV62/fgx/wAKI/jP8gP4&#10;LsT5OUdN8Zu1ax4aFdw11ZLXdIbirXsiS027qk+fAGQhmaHOKKWFdI/icztpGIHPX3d+ZuX9d/yw&#10;x3O0Wp0AUuUHzjGJaesXef8AfQHWXnI/3huWt/0WPMwG2XRxrJrbOflIcxV9Jewf79JPWwxjcnjc&#10;zj6HL4fIUWWxWTpYK7G5PG1cFdj8hQ1UYmpayhraVnjlikQh45I2KsCCCQfePMsUkMjQzKUdSQVY&#10;EEEYIIOQQeIPWQccsc0azQsHRgCGBBBByCCMEHyI6m+6dX697917r3v3Xuve/de697917r3v3Xuv&#10;e/de697917r/09/j37r3Xvfuvde9+691737r3Xvfuvde9+691737r3Xvfuvde9+691737r3Xvfuv&#10;de9+691737r3Xvfuvde9+691737r3Xvfuvde9+691737r3Xvfuvde9+691737r3Xvfuvde9+6917&#10;37r3Xvfuvde9+691737r3Xvfuvde9+691737r3Xvfuvde9+691737r3Xvfuvde9+691737r3Xvfu&#10;vde9+691737r3Xvfuvde9+691737r3Xvfuvde9+691737r3Xvfuvde9+690C3Yfxt+O3bn3B7V6F&#10;6Z7LaqIapff3V+yd4STOJfOskku4KGoYsH9Ya9w3qBvz7Otu5k5i2in7qv7m2pw8KeWOnl+Bh5Y+&#10;zol3Dlvl7dq/vWwt7mvHxYY5K+f41Pnn7eiNdgfyUv5YfYzSzZb4o7RwFXIB46rr/cm/uulp2BYi&#10;SLG7Ly1FRE+trrJSup4up0ppHO3+9fuftoCxbtJIB5SpFNX/AG0kbN+xh/M9AfcPZb2y3Gpl2qOM&#10;+sTyw0/KORV/ap/kOiOb9/4TK/BPcSzzbJ7D+RHXVcyMtPBBuzZu6cDE5hKo81BnsEa6Sz6XIGUS&#10;41LxdWQc2H3mue7chb23tLhfMmORH4+qy6Rj+gfI/aCL/wC7RyLcAtZXF3bt5ASRuv7Gi1H/AHsf&#10;5iUb+/4SvZWPz1HV3zGx9WGZvtsPv7p6px3iXyrpE+49u56q1nQWuVxSepRxZyUGth96iI0XdNmI&#10;9WiuAf2I8S0z/TP8sgq/+61KKtte8A+iy25H7XSVq/7wP54JZvv/AITTfzBNr+WXau4/j32VTgFo&#10;Idv7/wBx4PKvpiLFJ6bemDx1KjFhpXTWuvKksvq0jWw+8t7fXVBdR3dsfMvEjL+Rjldj/vI/zgy+&#10;+7Z7gWtTayWlyPIJK6t+YkiRR/vR6Jpvr+St/M96+M7Zf4m7yzNPF5Wjqdi7i6/7DFVDG8irPBSb&#10;Iy9fUjWIyyRSwJLYoGjVnUEZ2HvV7YbhQQ7tGhPlKksNDjBMsaLivEEjjnHQNvvZf3O2+vjbTI4H&#10;nE8UtRnIEcjNmnAgHhjPRO98/Ef5V9YmUdjfGnvzYqQ6y8+7eoOwNv0pSNyjTRVmUx8UUkZKnTKj&#10;lGHKsRz7GFjzdypulP3budrPXyjuInP2UVyQfkRXoH33KXNW2V/eO23UFPOS3lQfbVkAI+Yx0X2S&#10;OSGSSKWN4pYnaOWKRWSSORG0vHIjWIIIIIIuD7EIIIqMg9B8gg0OCOuHvfW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hQ2n0h3Tv0QHYvUPaG9BVIklMdp7A3XuMVMclMa1Hg/g9JNrBhBmBW4KAt+nn2V3e+bLYV+vv&#10;IIKcfEljSmaZ1MPPH246NLTZN6v6fQ2c81eHhxSPXFcaVPln7M9Ga2l/LE/mHb1AbCfDD5Fwxtcp&#10;LuTq7c+yoJV0RuJIZ95wUCOjCRSjqxVvVpJ0PpDF37ne3ll/b71Zn/STpIfPyjLmuOH+cdCa09sv&#10;cK9zBs12P9PA8Y8vOQJ68f8AMejPbS/kKfzSt1PCZ/jnR7TopnCfxDdvbPUFAkX+UCCRpsbj85VV&#10;6hATIT9n6kBKayVVgxd+/Xtbag6dxMrDyjguD5VwTEqfL4uPGmehNaew/ujdEatuESnzkntx50yB&#10;Kz/P4eHCuOjO7R/4TM/PvPCGbce+fjXseA6TPT5PfW+Mzlow6MbQ0229s1VK5VgocNXILNdS1iPY&#10;YvPvM8gQVW2gvJz5FYolX9rzKw/3k/OnQntPu08+z0a5ns4B5hpZWb8gkLKf96H59Gh2h/wle7Aq&#10;yjb9+Y2zsCA15ItodPZvdpdQsZ0JUZnPYTSWJlXWYm0hUbS2oqgWvPvUbemLDZpJP+alwsfr5LFJ&#10;8vP1GKVIntPutbg/+5+8Rx/807dpPTzaWP5+XpjNAaXaP/CW/wCNFEYv7+fJfvTcijT5xtHC7A2S&#10;ZLOxfxHM0e4NF1KAXD2IY86gFC9596TmZ6/QbZaxeniNLL/x1oq/y/zim0+69y0lPr9yuZPXw1ij&#10;/wCPLLTy9f8AMabZ3/Ccv+WrtkRDNbc7i7EMenWd49r5GiM9kjU+X/R/TYIC5RmOgLzI9rARhAre&#10;feN9yrqvgSW9t/zTgBpx/wB+tL6+foPnUUWf3dfba2p40dxcU/35ORXh/voRenlTiflQ1ezf5N38&#10;sfYhjOE+IHW1d410r/fKt3l2KCNMq/uDsHKZQObSty1zcIfrHGVCt77ye51//b7xMtf99iOH0/30&#10;ien+H1NRVZ+zvtnY/wBhtELU/wB+GSb1/wB+u/r/AIPQUNfs34kfFTrp4ZdgfGb4/bIlgYNDNtHp&#10;rrrbk8biRZfIs+Ix0L6taq5a9ywDE3F/YTvObua9xBG4bndzg8RJcTOP2M56FdnylyrtxBsNstIC&#10;P9928KH9qoOh+p6enpKeCkpIIaWlpYYqempqeJIaenp4UEcMEEMYCoiKAqqoAAAAFvYfZmdi7mpO&#10;STkknzPR+qqihEFAMADAAHAAdZveut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HHafT3VPeG06vYvcfXGyuz9n12pp9u7621idzYtZzG0SVtLTZaKUQVMYYm&#10;Gqg0SxNZo3VgCDLat43bY7sX2zXMlrMvB4nZGp6EqRUHzU1B4EEdF26bPtW92hsd4to7qFuKSorr&#10;X1AYGhHkwoRxBB618Plb/wAJpvjF2acluP4vb63L8dt0TCeoh2hmTWdkdV1NRp1x09NFlqhM7jBL&#10;JqEkwylZFEpHhogE0NkHyp95bmfbNNtzRAm4xCg8RaQzgep0jwnoOA0IT5vmvWP3NX3bOWdz1XPL&#10;E77dKanw2rNAT6DUfFSp4nW4HkmKHWW+WX8or52/D05bLdg9O5DefXmKFTPL2v1G1Vv/AGIuPpF1&#10;z5TLPQQx5PEU6jky5zG0Y/oSOfeTXKfu7yJzhoi2+8ENw9B4FxSKWp4KtSUkPyid+saOa/aTnrk/&#10;XLuFmZrdKnx7essVBxZqAPGPnKidMHwp/mjfL/4JZGjpepOwps51mtZJU5XpXf5q9y9Z5EVDF6x8&#10;fi3ljqMPUysRI9ZhamlkkdV85njDRMo519ruT+e42fd7fw7mlFuYqJMKcKtQiQDhpkVwBXTpOQn5&#10;L90Ob+RZFXabgvbVq1tLV4TXjRagxk8dUbISaatQx1uT/BT+ez8Q/l7/AAXZW+smnxw7tr/saFdm&#10;di5WjTZu58xU2i+32F2MwhpKgvKUjho8pHQ1kkjrHTw1Ni/vDXnv2J5v5Q13tgv7ysVqfEhU+Iij&#10;zlhywoMlkMiACrMvDrMbkX305R5u0WV837uvWoPDmYeG7HyimwpqcBXCOSaKrcert/cJdTX1737r&#10;3Xvfuvde9+691737r3Xvfuvde9+691//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SC3h1X1f2Gjx7/AOt9hb5jkjaF03hs/b25&#10;keFo/E0TrmqecFSpKlTxbj6e19nuu6bca7fcywH/AIXI6f8AHSOkF5tW2bgKX9tFP5fqRo//AB4H&#10;opm9f5Xv8u/sAVH94vhp8fYZKvyGpqdrddYPYdbLJKkqSzNXbFjxs3kbyuzSiTWX0vq1ojKLbL3Q&#10;9xNvp9PvN2acA8zSjyxSUuKY4UpSo4E9BO99sPbzcK/UbNaCvEpCsR881iCGueNa1oeIHRTt5f8A&#10;Cf7+V5ut5Zsf0huXYtROxeSXZvbnZqJ5GkZ2eKi3Pk8pTRA3C6IoFQADSo5JFln94D3QtABJfJOB&#10;/vy3h/woiMftJJ9T0FLz2C9sLskx2LwE/wC+55v8Du4H2AAfLoqe8P8AhMJ8Kcr5Zdmdy/JPaFTI&#10;vohyWc653XiYGWJI0MNK23aGqIJV3kElc1y3pKKAvsV2f3nudYqC9srOYD+FZo2PHz8Zl+Qoo4Zr&#10;0Fbz7snJctTZXl5CT5FoZFH5eCrfM1Y8cU6K/u7/AIStUTySTbD+aVVTReRvFjd3dGw1sghaZipk&#10;zeG3TTgskehSBjwHYFroCFAotPvUuBpv9lBPrHdUz/pWgPn/AE8cM8egxd/dZQktYb0QPSS2r5/x&#10;LOPL+hk+nDosG6f+EvPzAoVZ9md9/HHcenS3j3DVdl7SlkURO0qxCgwGXQvrCIgd1VgxZnTTZhPa&#10;/eh5Pc0vbC8j/wBIIZP8MsZ9a4P2HoMXX3Yeb0FbO/s5P9OZo/8ABFJ8qZH2jotO6v8AhOx/Mz28&#10;ZRiNi9W76EYJRtq9ubYoxUEUwnCxf33OGIJYmEeQKNYJJEdnImtPvE+2dxTxp54K/wC/LdzTNP8A&#10;QvE+3FcfPHQauvu8e5dvXwYIJ6fwToK4r/onh/Zmmflnot+6P5MX8z3Z/mGW+Ie/qvweTX/dfOdf&#10;741eOD7hvCdlZjIeT08L476m9C3f0+xJa+8/theU8Ld4hX+NZYvOn+iRpT8/LPDoOXXs17nWdfF2&#10;iU0/gaKXyr/ocj1/Lzxx6Lvub4D/ADj2c7ruX4d/J3Exo6R/eT9F9mSYySR6f7oJT5Wnxj00pCXL&#10;COVitmDWKsAIrbn7ka8H+LbxZOfQXUOrjTKl9Qz6joPXPIXPFmaXOz3qD1NtNp4VwwTSceh/wdF8&#10;3H1z2Fs9Wbd2xN5bWVEikdtx7XzeEVI6iTwwSMcnBFZXcFUJ4J4Fz7EFtuO33mLSeOX/AEjq3Dj8&#10;JPDoP3O3bhZ5u4JIv9OjLx4fEBx6Rvtb0i697917r3v3Xuve/de697917r3v3Xuve/de697917r3&#10;v3Xuve/de697917r3v3Xuve/de697917r3v3Xuve/de697917r3v3Xuve/de697917r3v3Xuve/d&#10;e697917r3v3Xuve/de697917r3v3Xuve/de697917r3v3Xuve/de697917r3v3Xuve/de697917r&#10;3v3Xuve/de6VeA2HvjdZgG19mbr3IaqSSGmGA27l8waiaFS80UAx0MmtkAJZVuQBc+0lxf2NpX6q&#10;aOOnHW6rSvrUjpXb2F9d0+lhkkrgaEZq/ZQHoa9vfC/5ibuRH2n8T/ktudJIHqo3290T2jmkelim&#10;FPLUo2NxUoMayEIzjgMQpNzb2SXHOnJ1maXe7WcVDTvuoFzxplxmmejq35M5wuxW02m8lxXstZ2x&#10;wrhDiuOhz29/Kf8A5kO52jXG/DXvKmMstLEp3DtOTaKhqw2hMj7rkogij/druQsX+7CnsjuPdj23&#10;tQTLvNqaVPZJ4nD/AJphvyHE+Vejy39qfce6p4ezXIrT44/D4/8ANQr+fp506HTbv8hz+ahuERyn&#10;4yjBUkomIqtxdudJ40o0LaPHJjl3FJWqWI9BNNpI51WIJIrj349q7eo/efiEeSW9yf5+CF/410e2&#10;/sT7pXFD+7PDB83nth/Lxi3/ABnoettf8JuP5jmdMQyn+gTZfkamDncvaFfVCATreVpf7nYfLEiD&#10;6S6NRJ/zYkHPsgufvI+3EFfC+qm4/BABWn/NSSPj5V/OnR7bfdw9xp6eL9LDWnxzk0r/AM045OHn&#10;Svyr0Pm2/wDhLn8rapUO7/kV8e8G5jvKu24eyN1Kk3m0hEfJ4jDFl8fq1lVOr06bev2QXP3ouVFP&#10;+J7ddyf6fwY/+OySef8An+XR/bfdg5qYf43uNon+kEz/APHo4/L/ADfPowO3P+Eq8hZZd3fNpFUP&#10;Kr0G3OgGdnj8Y8Eq5bJ7wXSdd9cZomFhw9zdQ/c/eqHC02T83u/29q2/89X5dH9t91k8bve/yS1/&#10;Z3Ncfy0/n0YTbP8Awly+K9I0Z3l8jPkDnkDL5V2zS9c7SZ1EJVxG+VxWbCkyWYEq1l9NifWA9dfe&#10;j5qcf4lt1pH/AKczSf8AHXj8v8/y6ENt91/lZD/jm43cn+kEMf8Ax5JPP/N8+jE7W/4Tffy3tv8A&#10;g/i1H3lvnxCnEn96e046T7owRGOVp/7k4zD2Mx9cnj0AMP2wi3X2Hbr7yHuRcV8E2sFa/BBWlfTx&#10;Hk4cBWvzqehDa/dy9uLenircz0p8c9K09fDSPjxNKfKg6MVtb+Rv/K12l4Xo/ith8vUx/atJVbp7&#10;F7f3T9zLSatEs1DnNwTUi6yxMscVOkb8BkIVQA7de+Xuld1D7qyA1wkNulK/NYg32EkkeR6EVr7I&#10;e11pQptSucZea4etPk0pX7QAAfMdGQ2p/Lf+AWyjE+3/AIZ/GmKogWnFPW5TpzY248lAaVWWKWDJ&#10;7joquoSQhz5JFlDPxrLaVsG7v3I5/vai43m8INahbiVFNfVUZRT0FKDy6Edp7c8g2VDb7NZgilC1&#10;vE5FPRnViD6mtT59GR2l1F1RsHw/3F6w682X9usS0/8AdLZW29ueBYYmghWH+D00OkIjMihbWUkD&#10;gn2G7vd923Cv191NPXj4kjvWufxMfPoSWm0bVYU+htYoacPDjRKeX4VHl0Ifsu6MO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qrr5bfydvgj8wP4pmd4dTUvXPY+&#10;TLzSdqdOGj2Ju2eteIp93m6KmglxGWkY6C8uUxs8xCBUmQX9yjyl7xc98n6IbO7NzbLjwLissYHo&#10;pJEkY9Ajqucg9RhzZ7P8i836pry0Ftctnx7ekUhPqwAMch9S6M2KAjrV9+XP/CcP5b9LjJbn+Omb&#10;wnyd2PSpPVDDY+On2T21QUsKGeRZNpZepehyWhfQn8LyklVO4IjoFJVTlByj94/lHetNrzGjbXOa&#10;DUayQE8P7RQGSvnrQKo4yHj1jDzb93Pm3ZtVzy667nAKnSKRzgcf7NiVenlocsx4Rjh0BnxD/m/f&#10;O/8Alx7jj6b7Txe6Ow+u9pS0+JyvQne8Wf2/u7ZFJTII0x2zdx5qnfLYIRxqqQUNTBU0Eacx0Ss2&#10;v2e83+0HIfuPbHedqZLe4mqy3VroeOQnzkRT4ctTxYFZCeL4p0R8o+73PXt1cjZt0V7i3horWt1r&#10;SSMDyjdh4kVBwUhowOCCtetxr4P/AM1P4h/PKho8d1bvj+63apo3qcr0l2GaPb/YdKaaNnrZsHTi&#10;WSkzdLGqNKanEVM5jiKtVR0rsYlw5549qub+Q3Mm6QeLaVotzDV4TXhqNA0THhSQLU1CFhnrMPkj&#10;3T5R57jEe1z+FdUq1tLRJhTiVFSsijjWMtQULhTjqyD3G/Ujde9+691737r3Xvfuvde9+691/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Qbbk6a6g3ksi&#10;bv6p623UswrVmXcmxtsZxZVyQAyKyDJ0soYVAA84P67eq/sytt53iyINndzRUp8Err8PD4WHDy9P&#10;Lotudm2i8qLu1hlrWuuJG48fiU8fP18+gK3D/L6+CO6vO2e+Gfxcr6io8Pmr/wDQP1jS5RxT2EK/&#10;xaixkdSFAULpEoBX0kFePZ7b+4PPdrQQbzfKBXH1U5XP9EuV/l0R3Ht/yLdVM+zWTE0qfpYQ2P6Q&#10;QN/PoFM9/J6/lm7jd3yHw96spy9S1WRgRuXaqCVwQVSPbGQo1WLk2hUCMcEKLCx3b+8PuZbCke8T&#10;nFO/RJ/x9Gz8+Pz6JJ/aD20uTWTZ4BmvbrT/AI464+XD5dAtmP5A/wDKuybQtSfHXLYExtM0ow/d&#10;XeDrVGUqV8yZncVYFEdjoEIQeo6tVl0nUPv77qRVD7isnD4ra2x/vMK8fOteiab2E9rZaFNuaPj8&#10;Nzc5/wB6mbh5Up/g6B7K/wDCbv8Alw5HwfZw974Hw+XyfwrtGlm+68mnR5/45iq22jSdHi0fqOrV&#10;6dJzF95H3HjrrNrJX+KA4+zTIvH51+XRPL93H25kpoF1HT+GcZ+3UjcPlT59BLl/+Ev/AMIZ1T+B&#10;91/KjGSeR2m/ie5upczC0RHojgjp9n0TIQf7TyPccWvz7NofvQc7r/b2Vi3+lSdf21uG/wAA6KZv&#10;uxcksP0L2+U/0ngb9lLdf8J6CzMf8JZ+jZ1qht/5W9r4x3nZqFsxsTaGdWnpfNqWGqSiqMcZpBH6&#10;TIjRAt6tAHo9msP3pt8Uj6jaYGxnTLItTTyqHoK+WcYr59Fc33XdjYH6fdZ1zjVFG1B86FKmnnj1&#10;p5dBxk/+EqeKlqQ2H+cuQoKTxKDBk/jjTZapMwJ1yCqpd80ShSLAJ4bixOo3sDGL71UoWk2xBj6r&#10;eFR+w2rf4fy6LZfusRFqw74VHo1mGP7Rcr/g6DTI/wDCV/syKmnfEfMTYtdWKV+2gyPUWfxdNMpl&#10;Acz1dNnKxoyI9TALC92AW4B1Azj+9RthYCbZ5VXzIuEY/kDEtc/Mevy6LZPut7mFJh3iJj5A27qP&#10;zIlamPkfT59ITK/8Jb/kzCsJwnyV6KyDsX+4XK4jsDDLEoA8Zhakoq4yEm+oMEtYWLX4Xxfej5ZJ&#10;Pj7ZdL6aWib9tWWn8+kMv3X+ZRTwNytW9dSyr+yitX+XSIyn/CX75wxVCLhe6vinkKUwq0k2U3T2&#10;7iKhaguweJKak2ZXKyBQhDmUEkkaAFBZbF96DkcrWayvlP8ARS3YU+03C/sp+fSGX7sXO4akN7Ys&#10;PVnuFNfsFu37a/l0jsn/AMJnP5hNBUiCl3j8YM1EY1f7zGdjb+ipgzEgwlcxtKkm1LYEkRaeRZib&#10;2WRfeZ9vZF1NDeofRoYq/b23DD+fSOX7tXuDG2lJrJx6rNLT7O6BT/LpL5b/AITd/wAx/Hfb/Zwd&#10;E57zeXyfwntGph+08enR9x/HMVRX8mo6PFr/AEnVp9OpVD95H24krrN1HT+KAGv2aZG4fOnHFeks&#10;v3cfcaOmgWslf4Zzj7dSLx+Vfn0zN/wnP/mWKrEbV6icgEhF7Yw4ZiBcKuuEC5+guQP8fb//AARf&#10;tp/v24/5wN/n6Z/4Hb3J/wB9W/8AznX/ADdJH/oHz/mi/wDPltof+jl6s/8Arr7V/wDBBe13/KbJ&#10;/wBk8/8A1r6Sf8D/AO5//KFH/wBlEH/QfXv+gfP+aL/z5baH/o5erP8A66+/f8EF7Xf8psn/AGTz&#10;/wDWvr3/AAP/ALn/APKFH/2UQf8AQfTblP5AP80/H06TUnx9wOckaZYmpMX3V0pFURoyM5qHbNZ+&#10;ji0AqFIWUvdhZSNRV2L3/wDauRqPuDIPVra5p9nbEx/lT59Ny+wXulGupNvVz6Lc21ft7pVH86/L&#10;pi/4YY/mv/8AeKn/ALHL43f/AGYe3/8AX59qP+jr/wBm15/2z9J/9Yj3W/6NX/ZzZ/8AbR17/hhj&#10;+a//AN4qf+xy+N3/ANmHv3+vz7Uf9HX/ALNrz/tn69/rEe63/Rq/7ObP/to6V/8A0D5/zRf+fLbQ&#10;/wDRy9Wf/XX2j/4IL2u/5TZP+yef/rX0s/4H/wBz/wDlCj/7KIP+g+vf9A+f80X/AJ8ttD/0cvVn&#10;/wBdffv+CC9rv+U2T/snn/619e/4H/3P/wCUKP8A7KIP+g+nLF/8J5f5nlfUPDV9XdfYSNYWlWry&#10;ncGw5aeR1dUFOi4WqrJdZDFgWiCWU3YHSGbl+8N7YRrqS6lc+i28tft7lUfzr8unIvu9+5sjUe1i&#10;QerXEVPs7WY/yp8+n3/oHO/mWf8APL9Qf+jYxP8A149sf8EZ7af79uP+cDf5+n/+B29yf99W/wDz&#10;nX/N0rIf+E1n8xSWGKV8p8daZ5Io5Hp5uzNxtNAzqGaGVqfb0kZZT6WKOy3HpYix9o2+8r7dAkBL&#10;w08xCmfnmYH9oHSsfdu9xCAS1oPl4z4/ZER+w9Kig/4TGfP+spIqmo7M+JuKmk8mugr+we15KuDR&#10;K0a+V8XsepgOoAOuiZvSRqs11CaT7znICOVW1v3A8xFBQ/71cg/LIHSqP7s3PzoGa5sUJ8jLPUf7&#10;zbEfPBPSux//AAl6+ZctKj5Xvf4x0VaS/kp8flu1MnSoociMpWVO2KR2JWxYGBbHgE2uUcn3oeTA&#10;1IrC9ZfUrAp/YJ2/w9K4/uw85FKy39kregadh+0wr/g6WdH/AMJbPkQ9NC9f8oOl6asZAaiCj2xv&#10;iupopL8rDVzR07yD/amhQ/4e0T/ek5dDER7XclfIl4gfzAJp+09LU+69zCVBk3S3B8wElI/aQK/s&#10;HQgUP/CVrekk9OuS+aW16SlZl+6moejctkJ4Vt6jT00+6aVZSDwA0sd/rcfT2Xv96myCnw9lcnyr&#10;dKAftIgan7D0vT7rN6WAk3pAPOlsxI+wGda/tHS9xX/CVXCQySnN/OHK5CIoogTFfHakw8kcmr1N&#10;LLV72rg4I4ChFIPNz9PaCX71U5A8DY1U+eq7Lf4LZafz6XxfdYgBPj74zDy02gX/AA3LV/l0IOM/&#10;4SzdHxQUy5n5XdrV9Srk1kuM2FtHEQTx+Ysq01PVVNa0R8dlLNLINQLWAOgF8v3pt8LHwdpgUeWq&#10;WRiMeZCrXPyGMfPowi+65sYUeNus7Hz0xRqD9gJamPmfX5dCdiv+EvnwqhklOb7x+UeQiKKIExWe&#10;6nw8kcmr1NLLV7Srg4I4ChFIPNz9PZZL96DnUgeBY2Knz1JO3+Cdf8vRnF92LksE+PfXrDy0tAv+&#10;GBq/y6EvDf8ACar+XZizRmuzPyN3H9spEwzPZe2IBkCVKhqz+723aAqQSCPt/ELgcWuCWTfeV9xJ&#10;a6Es468NMLmn2a5m/nXozh+7b7eRU1vdyU46pkFft0Qr/KnQpYb/AIT1fywMWka13U+/NxslSJ2k&#10;zPcXYkDzRAqTRyDb1bQKIzYglFWT1H1/psVTfeF90JSSl3FHinbbwmnz71bP8vl0Zw/d89sYgNdp&#10;LJmvdcSivy7GXH8/n0K+I/kdfyr8IrrR/EzBzCSRJWOX7L7s3AwZBYBHz25akqv9UUhT+QfZVN74&#10;+6k+X3Zh/pYbZP8AjsI/bx6NofZD2tgwm0qa/wAU1y//AB6Y9C9iP5U/8uLCeX7L4Z9DTeZ43f8A&#10;i+yaLcFmivpEX8eNToBudSpYNxqBsPZPN7re489Ne83Qp/DKU/45pr+fRvD7V+3MFdGzWpr/ABRh&#10;/wDj1f8AZ6GDDfB/4WbcZ3298Qfi7gXklhmkbDdAdT4tnmpyTBK7UOJQlkJOhjyL8W9k83PHOtyK&#10;XG8Xsnl3Xc7cePGQ8ejiHkjku2zb7RZR1/htYF4cOEY4dDLguqur9rsj7a632Ft1o6qOujbBbP29&#10;iGSuhKmGsQ4+njIlQqumQeoWFjwPZNPuu6XWLq5lkxTukdsHyyTj5dHEG1bXamttbRR0Ne2NFyPP&#10;AGfn0vfaDpf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R&#10;cfkV8Q/jT8s9uHbHyH6a2V2fQx0z0mPyOaxppd1YKKQsz/3Z3riHpsxjCS7EtQV0JJJve59iTl3m&#10;/mblK5+q5dvZLVq1IU1jb/TxtWN/9up6DnMXKPLXNlv9LzDZx3S0oCwo6/6SRaSJ/tGHWsx8rv8A&#10;hM/nMBkZ+xPgb3XWUmRxlSuZxXWPbOSlxeax1dSM1bD/AHK7c23DHpmWQRx0EGTx8RjIDz5Um7+8&#10;meVPvMQXEY27nyyBVhpaeBdSkHH6lu5OKVLlHNeCxeXWNPNX3ap4JDuPIl6QynUsM50sCM/pzoBm&#10;tAgdBTi0vn0juiP5xXz7/l1bsxHRH80PpHsneuz4ZVxuM7CzNFTQdrUlFRvGlXkMJvhZWwG/qWBC&#10;NUv8RFS8jFpcrJYRe1m/ezvIHuLaPv3tffQwTHuaJSTASa0DRU8W1Yny0aQBiIcekexe8HPvt3dp&#10;sXufZTTQjCysAJwBSpWWvhXSgeevUScynh1tN/Gn5Z/Hr5fbDi7F+PPZ23uw8Avgiy9LQTSUe5Nr&#10;V88flXFbu2tkVir8ZU2DFEq6dBIo8kLSRFXOLPM3KXMPJ9+du5htXt5M6Sco4H4o3FUcfNSacDQ4&#10;6yj5a5s5e5vsBuPL10lxHjUBh0J/DIho6H5MBXiKjPRi/Yc6EXXvfuvde9+691//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SH7F6y667e2nktidqbF2l2LszLoUyW1964D&#10;F7kwdWTG0KyyY7LRSxCRFdvHKqh0JujKefa7btz3HaLtb/ap5LaZODxuyMPzUg09RwPn0h3HbNu3&#10;e0ax3WCO4hfikiK6n8mBFc4PEeXVDHcX8hnD7B39/p9/lo997y+HXc+Odp8dtqozOa3B1ZXiV9dX&#10;iGrH+6y9FRVTWaqpKwZehdVEIx6RGyzzs/vzNuG3/uD3LsI95smwXCqk49Gp2xsy/hZfBcE6vEJ6&#10;gjePYiGwv/3/AO2t/Js96uQhZngPqte6RVb8St4yEdvhgdL7q3+Z/wDIP4vZnEdSfzbOh8r0zPUV&#10;9Pt3bny+66xU+6PjvvaucCKin3XV7cFTHhKmrGiQtD6VZ2aooMXDFIUQbp7X8vc0Qvu/tJfregAu&#10;+3zMEu4x5iMPQyqvDPpRZJWIqv2v3O5g5YmTafdmwazJIRL+FS9pIfIyFNQjLYOPXujiANLwtrbr&#10;2vvnbuH3fsvcWD3dtTcFFFksDuXbWVoc5gczj5/8zW4vLYx5YJ4msbSRSMODzx7g+6tLqxuHs72N&#10;oZYzRkdSrKR5MrAEH5EdTda3drfW6XdlIs0UgqrowZWB81ZSQR8wen/2n6Udf//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TTnsBgt04bJbd3PhcTuPb+YpZ&#10;aHL4LPY6jy+GytDMLTUeSxmQSSCeJxw0cqMp/I9uwXE9rMtxau0ciGqspKspHAhgQQfmD01PbwXU&#10;LW9yiyRuKMrAMrD0KkEEfIjqvGm/l9x9DboyXYHwN7LrfjRV5atly26OhMlQ1W+vibv+uc+SZqvq&#10;qepp6na1XPZIhk9m5Gg8SKNdHVIDE8iN7gnfrVdv59thuYQaUulIiv4h8pwpWdRk6LhJKng6nIj1&#10;eQBsV024ciXJ2wudT2pBlsJT51gJBgY4Gu3eOg4owwR/xPe2/YsPX7U7D6yx/V/e0uJr6TY+L3Ju&#10;qsrOhezd7/Ysu38XtHu/D4yZo6eurtEQoMphKTPLCJp4cLUxQ63D8uxWBmW7266N1YBgZWSMC6hi&#10;r3tJbM4qVXOpJHt9WlTOpNAfxb7fiFrTcLYWt8VIiV3JtZpadix3KoaBmxpeNJ9OphAwFT//2VBL&#10;AwQKAAAAAAAAACEAyXhgy0ZBAQBGQQEAFQAAAGRycy9tZWRpYS9pbWFnZTEuanBlZ//Y/+AAEEpG&#10;SUYAAQIBASwBLAAA/+EbS0V4aWYAAE1NACoAAAAIAAcBEgADAAAAAQABAAABGgAFAAAAAQAAAGIB&#10;GwAFAAAAAQAAAGoBKAADAAAAAQACAAABMQACAAAAHAAAAHIBMgACAAAAFAAAAI6HaQAEAAAAAQAA&#10;AKQAAADQAC3GwAAAJxAALcbAAAAnEEFkb2JlIFBob3Rvc2hvcCBDUzIgV2luZG93cwAyMDA2OjEx&#10;OjA2IDE3OjQ0OjA3AAAAAAOgAQADAAAAAQABAACgAgAEAAAAAQAAAWKgAwAEAAAAAQAAASQAAAAA&#10;AAAABgEDAAMAAAABAAYAAAEaAAUAAAABAAABHgEbAAUAAAABAAABJgEoAAMAAAABAAIAAAIBAAQA&#10;AAABAAABLgICAAQAAAABAAAaFQAAAAAAAABIAAAAAQAAAEgAAAAB/9j/4AAQSkZJRgABAgAASABI&#10;AAD/7QAMQWRvYmVfQ00AAf/uAA5BZG9iZQBkgAAAAAH/2wCEAAwICAgJCAwJCQwRCwoLERUPDAwP&#10;FRgTExUTExgRDAwMDAwMEQwMDAwMDAwMDAwMDAwMDAwMDAwMDAwMDAwMDAwBDQsLDQ4NEA4OEBQO&#10;Dg4UFA4ODg4UEQwMDAwMEREMDAwMDAwRDAwMDAwMDAwMDAwMDAwMDAwMDAwMDAwMDAwMDP/AABEI&#10;AIQ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kkklKSSSSUpJJJJSkkzXNcA5pDmngjUJ0lPnX+Mz67ZWBaOg9JtdTklg&#10;szMmsw9jX/zWPU9p313WN/S2WfmVel6f857OP+qX1G619YtuTQ84HTwSPtzt0uLfa77LW1zHZG2z&#10;6Vu9lP8AOfpH2fo1t4X1Xs+tv196zf1AP/ZmFlvZkOEt9X0/0GPhss+l/N0/rHp+9lP+j9euxd59&#10;ZfrP0n6pdMY6xg3bfTwcGqGbtgDWsb+ZRj1ez1LP8Ez+X6dSSmx0L6u0dFq2MzMzNfG0vy8iy0RM&#10;+yjc3Gr/ALFPqLWXiHUfrT9e/rOXWYjMwYckNo6bVaKwPo7bMilvq3/yvUt9P/gq1m4vSPrpgZLc&#10;zF6f1THyGHc25lVxP9rR+9rvz2Wex6Sn6BSXPfUv6zu+sHTnDLqON1TCIqzsdzSwhxH6O9tb/wBI&#10;yrIa38//AAnq1/meouhSUpNubu2SN0Tt7x4rK6t1d9Ngw8Ib8pxDSeQ0u+i0f8J/1Cu4GEMSnaXG&#10;y5/uvtcZc939Y/mt+ixQxzieSWOA4uD+cn+jE/uR/emuMaFnrs2UkklMtUkkkkp//9D1VJJJJSkk&#10;kklKSSSSU4PV6MjAu+3YT3VV2u/TMb9EPP8AhHMPs/S/ne3+c/4xF6f9YGWkVZoFTzo20fQJ/lT/&#10;ADS1bqar6nU2t31vEOb4j5LPwsfod+5lVFfqsJbZVY0F7SDtdua/f/nKhLDlx8wJYckYQyanFkJ4&#10;ZT/T4IsgkDH1Akj9INjpvS8Xptd7MZsHKyLsu5x5dZe91r3O/q+2pn/BV1rMZ9UOnZPV7et9ZYzq&#10;Gc47cdtg3U0UtJ9Gmiizcx1mvq23Wf8AajfZT6C3WMaxoYwBrWiGtGgAHYKSvsawAAgcJ0kklMfT&#10;r9QW7R6gBaHwN20mS3d+7oq3VM37FhvtGth9lQP7x4/zfpq2gZWJi5TA3JrFjW6ie3wd+amZRM45&#10;DGQJkVEnYHumNWL2cP6u4ptybMuyXelIa46k2P1e+f3th/8ABV0ar4WPi49AbiAek87wQS4Hd+dv&#10;JduVhRcng9nDGGhl80iP0pSTOXFK1JJJKwtUkkkkp//R9VSSSSUpJJJJSlgdW6zfXmCnEeGtoP6Q&#10;wCHO/wBG7+Qxv/T/AOLW87dtO2N0aTxK4m6u6q59d8+s1x9Se7j7t/8Abnes74pnyY8cBC48Z1mP&#10;6v6P+Ey4Ygk306PT9M6vTnN2OHp5DRLq+xH79Z/OasPrNPodUsLZbvi1hBgguEOLXD/hGPVNj3se&#10;19bix7DLXDkFXOpZQzasbKI22gOpvaOA4bXsj+S9rnuaqOXm/vHLcOT+dxETEv34/J/jepkEOGVj&#10;Y6NrpPWcgZDMfKs9Sqz2Ne4e5rj9CXD6TXfQ9y6JcKRIg91t242T9YOkVijqOR03NoJb6+ORq8Da&#10;PXqd7b6nSy30/wBH/wAYrXwvmpTvDkkZEeqBlqeH9KKzNAD1D6u+kuC+qHWvrdjfWi76tfWewXu+&#10;zuux7tjRu2OY1r6Lqm0ttx7a3Wu/S1+uyyv0/wBGtv6+dfzOhdBOR08TnZN1eNje31IfYSZbV/hH&#10;+myz02f6RarC9EuW6xn35mVZiNeRjh/pNYNA4zsc6z9/9Iq/1f6Z9aMbHd1v6zdUvtyGMNlfTmFj&#10;KWy13tym0MYy2zc5v6Ov9HV/wyBSdttTnGdr2Fx+DgXLL+K5iBDEDXHrOv3PlZsMd5dtntmtaxoY&#10;0Q1oAaB2AURfU611LXA2MAL2jXaD9Hd+7uWZ1vqxxh9mx3Re4S9/Oxp/9GOR+h43odPY4/zl/wCm&#10;sJ1JL9WyT/I2q4OYEs/s4xfALyS/Rj/Uj/WY+Go8R67OgkkkrC1SSSSSn//S9VSSSSUpJJJJSLJv&#10;ZjY9l75LamlxA5Mdgsbq7MfqGIOo4jtzqRFo/O2d97fzX1fT/wCLV7rzo6VcP3iwfe9q5mjItx7f&#10;VpMO4cDq1ze9djfz2LL+I8yIz9iceLHOAkT+nCfFLhnH+7ws2KOnENwUaSd23cdg2sn2tmYH7u78&#10;7ao7mzEifBYp0Z11p/V/K9HO9En2ZA2/22+5n/R3tWZ9/wBxSbd6T22scN9bg9vxadykw5faywyD&#10;9E3/AIP6X/NRIWCO72d2FiX5NGVbU1+RiFxx7SPcz1G+naGu/dsZ9Nn/AKTT5GHi5L6H5FbbHYtn&#10;rUbtdtga+oWD+U1ltiIxzXsa9plrgCD5FSXVNNyvrHdswG1A63PaCPJv6Q/9Q1c0tj6y27sqmntW&#10;wuPxedv/AKKWOud+JZOPmZ9oAQH03/5zaxCoDx1Vc91hfY87nvlznHuSu5a0NaGt0AEAeQXHYnT8&#10;rOMUMlh0NrtGD+1+f/1tdXjXVScT1hbkYzGevHI3A7HPb+Z6npucrnwiE/1szE8MuGpnrXFf/SY8&#10;5HpF/ROkkktZhUkkkkp//9P1VJJJJSkkkklOd18T0u0/ulh/6bFz2FgZOdZsob7W/Tsd9Fv/AJJ/&#10;8hdZl47MnGsosJDbBBLeR/V5XO5nRvrD1esYtWQOgdKaC1tFP6TKsE85FzHsrx97fd6dNt//AHZs&#10;/wAEylm+HjmOYE5zEMUYCMv3pS4pLxl4IUBxSvRlfd9Uuinb1PNqsyG/Sred7gf/AApT6jv+3GJ6&#10;/r99Ta/ZXl+m3yx7gPwpVGr/ABV9AY0B2RluPeH1tE/BlKFlf4q+mOZ+p52RTZ42hlrf8xrcd/8A&#10;4KtHDy3I4gBG4/1oxr/vptaeTmTrwx+pelwfrN9X88huJ1Cix7tG17w15/6zZst/6C0LKqrBFjGv&#10;Hg4A/lXj/WfqN1/pbXWWY4zcZupuxgbIH/CUR67P5Xssq/4VZ3TuvdY6cG/s/OupY3isO31/9sW+&#10;pR/4GrB5KExeOYkO0tWL73KBrJAx8Q+x9b/bNPTi/oLKX5lBBZi3CK7WD2voa8Pq9B+3+Zs/m97N&#10;ln6NZXQus/XLqGY2nqPRK+l41et+RZd6hdppXj01j3Pe7891npV1/wDba5XB/wAZ/W6IbmY9GY0c&#10;ubupefi5vrVf+ArYx/8AGr0xzf1nAya3eFRrsH3vso/6hRHlM0f0b/usseZxH9KvN6jK6JiZWS7I&#10;ufYXOgbQ4BoAEae3d/0lOno/TaTLKGl3i+Xn/wAE3Llrv8avSQycfCyrH9hZ6bB/nNtud/0Fz3V/&#10;8Y3XeoNdViBvTaXaH0iX3EHt9oeG7P8ArVNdn/CqKHwsGZl7MRIniM5gXaZc5CI+e/CL2X1r+umF&#10;0Gt2NRtyOqFvso/Nrke23KLfoM/ObT/O3f8AB1/pq3+oeNls6IeoZz3W5nVbXZlr3/SIeG10cfme&#10;hVXZWz/Bb/TXB/VD6q3fWDN9fJa79mVP3ZVrif0zpl2Oyz6djrHf0m38xn/DL19rQ0BrQA0CABoA&#10;Ap88YYo+3HWW85f9ytwynkPHIcMdoR/7orpJJKszqSSSSU//1PVUkkklKSSXGdYq/wAYHT8LP6iO&#10;r4hoxK7shtX2b3bKw+5te797027ElPZpLh+lD/GD1HpWJ1QdZwqqsmpl5a7G+i1wFjmudp9Fq3f+&#10;e31R9b0f2vibuJ9Vu3/t2fS/6aSnbSQ78jHx6HZGRaymisbn2vcGsa3951jva1qzML62/VnPyBi4&#10;nU8a29x2srFjQ5x/dqDo9X/raSnXWL1j6n9A6wXWZOMK8l3OTSfTtn957me27/r7LVZyvrD0PE+0&#10;jKz6KThljckPeAWOsDrKWOH79rGPdWxRq+sv1fu6c7qlfUMc4LDtfebGhrXf6N+6Nlv/AAf84jGU&#10;om4kg+CDESFEWPF4vP8A8VeW0l3Tc5lrSdK8lpYQP+Oo9Rr/AP2HrWPb/i++tlbi1uIy4fvV3Vx/&#10;4M6l3/RXqHSuu9H6zW+zpeXVltqIFgrdJbM7PUZ9Nm/a7ZuVXK+uP1Ww8h2Lk9Uxq72OLLK/UBLX&#10;NO17LNs+m9jvpb1YjzmUb1LzH/esEuUxHoY+RfO8f/F59a7n7X41WOP3rbmkf+y/2hy6Po/+K7Eq&#10;c23rGQcojU41INdU+Fls+va3+r9nXZDqGCcI9QbkVOwgw2HJD2mrY36Vnqg+nsbCoZX1u+rGI+qv&#10;J6pjVuva19YNjTLHgPqsdt+hXYx29llnsQnzeWQqxH+6mHK4om64v7zqU000VMpoY2qqsBrK2ANa&#10;0DhrGN9rWqaxPrTk5jOjDI6Z1TG6W4vrcM3J2OqLHfmh1gfX+l9uxXOp9d6N0gNPU82nEL9WNteG&#10;ucByWV/Teq7O30lR6Z1zo/V2vd0zMpyxXHqCp4cWzO31GfTZu2/nK8kpSSSSSn//1fVUkkklKWT9&#10;bP8AxK9Z/wDCGV/55sWsqnV8E9S6Vm9OD/SOZj24/qRu2+qx1W/ZLd23f+8kpxegZuHgf4v8HMzv&#10;6LR05j7hEy0VjcwN/Oc/6Cw/T6l1joVhw/qv03B6VdS59Iy3gPdWWl9d7KcOjdRY5vvr9+9j/wDC&#10;f4RdTT9W8c/VZn1by7DdSMUYtlzBscYbs9VjXerse36bP5xYuL9U/re3Cb0nK+sIHTaq/RY7Hx21&#10;5D6w306q3XuL/R2+z31+pd/wv+ESU5ON0rq3Xv8AFj0VmEG5eRiWsvOLe6GZFVD7q2YVji5jfT2+&#10;l7Xv2foler670d/UOn4X1j+rVnR8o31twMh1bLKW3NcHUMqzaBW5v6VrPoM9P/TfoVpYv1T6thfV&#10;jp/SOn9WOHm9Oe54y2VbmWBxu/QXYtlmx9f6f8//AAlXqqP/ADX671PLwrfrH1OrJxen3NyasTGo&#10;9IPurn0bb7Xvsf7N38yz2PSU0Oi9I6Zn/wCMD60ZGdjV5NmIcMY5tbvDPVp/SuZW+a97vQq/SbfU&#10;QOn/AFf6JZ/jK6tVZhUuppxqciugsHpNtcGMdb9n/mfU/lbP5z9J/OLqOl9APT+u9Y6ub/UHVzjk&#10;U7dvp/Z2Op+nud6nqb/3GKOL9XnY/wBac3r5yA5ubRXQMfZBb6e33+tv9+7b/oklOLjYeJgf40nV&#10;4VTMavI6N6tzKwGtc/7Rs9Qsb7d+ytiDg59vXPtOT9XPq3hP6dkWvnqWcW1DJdJ9e77Oyi3IsZ6u&#10;/wDSWf8Anz1Kq+if0Au+tbfrEbxtbg/YDjbOf0pyPV9Xd/K2en6axOn/AFP+tHR2O6d0frrcfo+9&#10;z6WWY7bbqQ9xsdVU+w+m/wCl9N//AG0kpyOgV20fUT64YljWV/ZcnqNQpqJNVe2lm+rH9T3+g2zd&#10;6e5bn1d+q31es+peGx/T6HHNwa7cmxzA6x1ltQtst9Z+63f6lm+r3/of8DsRemfUuzA6B1roxzXX&#10;nq9uQ9uTaC+xovY2jdkHc37Rf7PUts/RepYtzpnTjgdGxOmep6hxcavG9WI3emxtPqbJdt3bd23e&#10;kp81yLbLf8S2E6xxe4WtYCTPtZl2V1t/sVsaxdX9Yeq47vrBT0vA6LV1rrVdPqufca2Mx6XGNzr7&#10;WWu3b/8ABMaoP+ob3fUin6qDOAdS/f8Aa/SkH9M/Lj0PV/l7P51WetfVfqlnXG9f6BntwM99P2bK&#10;rurFtVtYIex371djI/8AVX6X1kpwcTH6nif4xulWZeHh9OszcXIbazAc4ixjGl7fte6uljnssbX9&#10;Fv8A57rXoi5TD+p/VW/WLA6/1Lq7s/Ixa7WW1moV1xY1zGMxaqjtobXv/SPf61l66tJSkkkklP8A&#10;/9brul/XDqHVabLsToGY+uq+2h+6zHrcDW7bD6srIx7WW7f52v0/0Vn6L1LV064b6tfVzDsxeqWO&#10;6jn0mrqeYx1teZbX/N2envvaH+g+32e+y6v9J/hFWvzerPyc5tWZn5X1Uryv0/UMXa7LZY6H5FGN&#10;dW519vR8Ox36a/Fx/tVP9Gx/Uox7ElPeZt11GHffRV9ouqre+qidu97WlzKt8O2eo72btqB0XqTe&#10;q9Iw+pNaGDMpruLAd20vaHPr3w3d6b/Z9Fcd09vWMn60ZAwrc+04fUKxZlW3RhNwPs9T3Yb8Z7/1&#10;jM935uN63rWU5eTkb/U35XRc4v8Aq70noXUuou6H0u/AvyH5rXtqsueMmyr7BTfe3ZX9nrdXZfXX&#10;+sXss9P+a9RJT6mkvP8ApeR9cMjO6f0e/MvxqcvErzvteyv1mMxw/EfQ5uRXkbrs2x/Tc/K9b30P&#10;tuxv8IhtHX/rVl5zPtLcV1Vr66q/tj6XYTGWvobY/pXT/TyMnP2UfamXZ+d9k/T/AKCv0UlPe5uX&#10;Tg4WRm3z6OLU+6zaJO2tpsftb+c7a1UOo/WCnF6DX1zGrOVRd9mdSyfTLmZVlNNbve32+3I9TY9T&#10;zsHKyvq+/Bw85zch9Arrz3NZaXQBussrc30bPtDf5z2/4T9EuJON1c/4vcbqFnVmZPTsbExbmYdO&#10;OxhHoPxrfSuynWXOtdiNosq/RtxfUyP57/RpKfSUlxp6t1zp2czq+eLrcbq9N7cTpW0M9Gylv2vp&#10;WGW7rH/tDqGOzM+0/T/W/Sxf8BQqHR6OsfWBuP1q3qLKWC2u+7LrzbHhjQKrX4eJ0ygY2Bh1We7G&#10;t/abs3L+n9pqfYkp9BSXLf4wsrIxumYHovvay7qONTkVYjiy66p+/wBTFpsY6t++7/ja/wCusi+/&#10;qlNeJ9X+u9Tt6Ng5VeVeeoXW1/aHMFvp4XSrOoWPtp+0149rcnLuZ+ku/o9Vn87bYlPoCq9Szj0/&#10;BtzBjX5npAH7PitFlzpIb+iqc6vftnf9JcBmY17undL6n1/IyMnoYYzF2tufj30u9Z1fSuuOprfu&#10;y7sjH+zWZNVm/Kxn3Purqs/mq59VxMjp/U+pfbsjIyOs34mdkdCz6b7BNYpe2zpjsGt23FtxHbMj&#10;HfTX6eTZ7/VZfT6KSnuemdXwOq122YVheMe11F7XsfW9lrADZVZXe2t+5u9U+ufWCzpbclteBkZD&#10;6MSzLZdtIxnekHPfjPyqxd6ORsZvY22nZZ/pFzWQbcn6yDK6b1MdN6N1XptOVmdUHpsfc7G9du2i&#10;zIGyu5mM5lmZ+i/V6Kf0vpo2B1jqF56c7qN77q83G6nRiu2Gtmb6b8d3Tsh+K1np03ZWGzJso/fZ&#10;/M/z/ppKd2j61YtmNflWYuVVjY+E3qH2k1k0WVOrGS9uLkD22W1NdtdVZ6Nis5PXKacHE6hTjZOb&#10;j5hr2HGqNj2MtG9mRdR7L21Nb/Oba32M/wBGuRw3ZOV0dnRqsx2LdmfVvBfhsc3fW4sGQM/ZXaHU&#10;+o+l+NTft/TejZ6n+CTY7uu431S6T1i7rZ/ZtDcCy2nGoawtp9XFbkDJyQ/IuvZjUesy5lVdPq/4&#10;f9H+iSU+gpLgb8rq/wBZes5+FU5lbMKx9FOK/MtxWhjTU6vPvxMGurqHUPtLf1nE/W6On/Z/T9/r&#10;+rYn6/0p+M3p2R1nqF/U+i1VUYd1lV7qLacoObVT1lrKrP11/r/zjbH3ZON/PfrPp2JKf//X6If+&#10;NZ+2Mz1v2f8AtL1n/a/tcfz24+t/TP0G/wBX/RLqunfs37Gz9l+j9jl3p/ZtvpTud6uz0f0f896n&#10;qf8ACr5eSSU/Q31c9D/nJ9Zvs+/Z9px98/zfqegz1vT/ADt+7+eW/kfZYZ9p9ON7fT9SI9Sf0Wzf&#10;/hd30F8tJJKfqpYfWv8AmT9qb+3v2Z9r2jb9t9D1NknbH2n9J6e7cvnFJJT9SYn2X7LT9i9P7J6b&#10;fs/ox6fpwPS9H0/0fpen/N7PZsUOn/s/7Iz9mej9j93p/ZtvpTud6mz0f0f87v3/APCL5eSSU/Um&#10;R9k3U/afT3eoPs/qbZ9WHbfR3/4b0/U+h79m9Ymb/wCN/wDtF/2/9kftHf8ApPW+z+vv0j1PU/S+&#10;p/WXzskkp+h/rx9l+wdP9bf6v7Uwfsvp/S9X1mbtv8r7N9o2fy1u5P2XYPtXp+nubt9WI3z+jjf+&#10;fv8AoL5bSSU/SOR/zS/b1f2r7D+3NrfS9X0/tH/Benv/AEm/9zZ+kS6N/wA0/tmV+xPsX23c77X9&#10;m9P1Z3e/1vT/AEmz1P8Are9fNySSn6S65/zU9bC/b32P1Jf9h+2bImGer6Xrez/Rf+BLXMaT8l8r&#10;JJKfqnSfPsq+B+zvsNX7N9H7Dt/Q/Z9vo7Z/wXpfotn9RfLySSn6R67/AM0PVq/5w/s71dp9H7d6&#10;O7bPu9L7T7tm79xAp/5i/tLE9D9m/b/TZ9h2ejv9OT6P2Tb/AGvT9FfOqSSn/9n/7SDgUGhvdG9z&#10;aG9wIDMuMAA4QklNBAQAAAAAAAccAgAAAgACADhCSU0EJQAAAAAAEEYM8okmuFbasJwBobCnkHc4&#10;QklNBC8AAAAAAEoAAwAAAEgAAABIAAAAAAAAAAAAAALe//8CQAAA/+7////u//8DBgAAAlIAAANn&#10;BSgAAAP8//8AAX//AAEAAQAAAAAAAAAAAAAAADhCSU0D6QAAAAAAeAADAAAASABIAAAAAALeAkD/&#10;7v/uAwYCUgNnBSgD/AAAAAAAAAAAAAAAAAAAAAAAAAAAAAAAAAAAAAAAAAAAAAF//wABAAEAAAAA&#10;AAAAAAAAAAAAAAAAAAAAAAAAAAAAAAAAAAAAAAAAAAAAAAAAAAAAAAAAAAAAADhCSU0D7QAAAAAA&#10;EAEsAAAAAQACASwAAAABAAI4QklNBCYAAAAAAA4AAAAAAAAAAAAAP4AAADhCSU0EDQAAAAAABAAA&#10;AB44QklNBBkAAAAAAAQAAAAeOEJJTQPzAAAAAAAJAAAAAAAAAAABADhCSU0ECgAAAAAAAQAAOEJJ&#10;TScQAAAAAAAKAAEAAAAAAAAAAjhCSU0D9QAAAAAASAAvZmYAAQBsZmYABgAAAAAAAQAvZmYAAQCh&#10;mZoABgAAAAAAAQAyAAAAAQBaAAAABgAAAAAAAQA1AAAAAQAtAAAABgAAAAAAAThCSU0D+AAAAAAA&#10;cAAA/////////////////////////////wPoAAAAAP////////////////////////////8D6AAA&#10;AAD/////////////////////////////A+gAAAAA/////////////////////////////wPoAAA4&#10;QklNBAgAAAAAABAAAAABAAACQAAAAkAAAAAAOEJJTQQeAAAAAAAEAAAAADhCSU0EGgAAAAADUQAA&#10;AAYAAAAAAAAAAAAAASQAAAFiAAAADgBUAGEAcwBHAG8AdgBfAFYAZQByAHQAKABDACkAAAABAAAA&#10;AAAAAAAAAAAAAAAAAAAAAAEAAAAAAAAAAAAAAWIAAAEkAAAAAAAAAAAAAAAAAAAAAAEAAAAAAAAA&#10;AAAAAAAAAAAAAAAAEAAAAAEAAAAAAABudWxsAAAAAgAAAAZib3VuZHNPYmpjAAAAAQAAAAAAAFJj&#10;dDEAAAAEAAAAAFRvcCBsb25nAAAAAAAAAABMZWZ0bG9uZwAAAAAAAAAAQnRvbWxvbmcAAAEkAAAA&#10;AFJnaHRsb25nAAABYgAAAAZzbGljZXNWbExzAAAAAU9iamMAAAABAAAAAAAFc2xpY2UAAAASAAAA&#10;B3NsaWNlSURsb25nAAAAAAAAAAdncm91cElEbG9uZwAAAAAAAAAGb3JpZ2luZW51bQAAAAxFU2xp&#10;Y2VPcmlnaW4AAAANYXV0b0dlbmVyYXRlZAAAAABUeXBlZW51bQAAAApFU2xpY2VUeXBlAAAAAElt&#10;ZyAAAAAGYm91bmRzT2JqYwAAAAEAAAAAAABSY3QxAAAABAAAAABUb3AgbG9uZwAAAAAAAAAATGVm&#10;dGxvbmcAAAAAAAAAAEJ0b21sb25nAAABJAAAAABSZ2h0bG9uZwAAAWIAAAADdXJsVEVYVAAAAAEA&#10;AAAAAABudWxsVEVYVAAAAAEAAAAAAABNc2dlVEVYVAAAAAEAAAAAAAZhbHRUYWdURVhUAAAAAQAA&#10;AAAADmNlbGxUZXh0SXNIVE1MYm9vbAEAAAAIY2VsbFRleHRURVhUAAAAAQAAAAAACWhvcnpBbGln&#10;bmVudW0AAAAPRVNsaWNlSG9yekFsaWduAAAAB2RlZmF1bHQAAAAJdmVydEFsaWduZW51bQAAAA9F&#10;U2xpY2VWZXJ0QWxpZ24AAAAHZGVmYXVsdAAAAAtiZ0NvbG9yVHlwZWVudW0AAAARRVNsaWNlQkdD&#10;b2xvclR5cGUAAAAATm9uZQAAAAl0b3BPdXRzZXRsb25nAAAAAAAAAApsZWZ0T3V0c2V0bG9uZwAA&#10;AAAAAAAMYm90dG9tT3V0c2V0bG9uZwAAAAAAAAALcmlnaHRPdXRzZXRsb25nAAAAAAA4QklNBCgA&#10;AAAAAAwAAAABP/AAAAAAAAA4QklNBBQAAAAAAAQAAAACOEJJTQQMAAAAABoxAAAAAQAAAKAAAACE&#10;AAAB4AAA94AAABoVABgAAf/Y/+AAEEpGSUYAAQIAAEgASAAA/+0ADEFkb2JlX0NNAAH/7gAOQWRv&#10;YmUAZIAAAAAB/9sAhAAMCAgICQgMCQkMEQsKCxEVDwwMDxUYExMVExMYEQwMDAwMDBEMDAwMDAwM&#10;DAwMDAwMDAwMDAwMDAwMDAwMDAwMAQ0LCw0ODRAODhAUDg4OFBQODg4OFBEMDAwMDBERDAwMDAwM&#10;EQwMDAwMDAwMDAwMDAwMDAwMDAwMDAwMDAwMDAz/wAARCACE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kkkklK&#10;SSSSUpJM1zXAOaQ5p4I1CdJT51/jM+u2VgWjoPSbXU5JYLMzJrMPY1/81j1Pad9d1jf0tln5lXpe&#10;n/Oezj/ql9RutfWLbk0POB08Ej7c7dLi32u+y1tcx2Rts+lbvZT/ADn6R9n6NbeF9V7Prb9fes39&#10;QD/2ZhZb2ZDhLfV9P9Bj4bLPpfzdP6x6fvZT/o/XrsXefWX6z9J+qXTGOsYN2308HBqhm7YA1rG/&#10;mUY9Xs9Sz/BM/l+nUkpsdC+rtHRatjMzMzXxtL8vIstETPso3Nxq/wCxT6i1l4h1H60/Xv6zl1mI&#10;zMGHJDaOm1WisD6O2zIpb6t/8r1LfT/4KtZuL0j66YGS3Mxen9Ux8hh3NuZVcT/a0fva789lnsek&#10;p+gUlz31L+s7vrB05wy6jjdUwiKs7Hc0sIcR+jvbW/8ASMqyGt/P/wAJ6tf5nqLoUlKTbm7tkjdE&#10;7e8eKyurdXfTYMPCG/KcQ0nkNLvotH/Cf9QruBhDEp2lxsuf7r7XGXPd/WP5rfosUMc4nkljgOLg&#10;/nJ/oxP7kf3prjGhZ67NlJJJTLVJJJJKf//Q9VSSSSUpJJJJSkkkklOD1ejIwLvt2E91Vdrv0zG/&#10;RDz/AIRzD7P0v53t/nP+MRen/WBlpFWaBU86NtH0Cf5U/wA0tW6mq+p1Nrd9bxDm+I+Sz8LH6Hfu&#10;ZVRX6rCW2VWNBe0g7Xbmv3/5yoSw5cfMCWHJGEMmpxZCeGU/0+CLIJAx9QJI/SDY6b0vF6bXezGb&#10;Bysi7LuceXWXvda9zv6vtqZ/wVdazGfVDp2T1e3rfWWM6hnOO3HbYN1NFLSfRpoos3MdZr6tt1n/&#10;AGo32U+gt1jGsaGMAa1ohrRoAB2Ckr7GsAAIHCdJJJTH06/UFu0eoAWh8DdtJkt3fu6Kt1TN+xYb&#10;7RrYfZUD+8eP836atoGViYuUwNyaxY1uont8HfmpmUTOOQxkCZFRJ2B7pjVi9nD+ruKbcmzLsl3p&#10;SGuOpNj9Xvn97Yf/AAVdGq+Fj4uPQG4gHpPO8EEuB3fnbyXblYUXJ4PZwxhoZfNIj9KUkzlxStSS&#10;SSsLVJJJJKf/0fVUkkklKSSSSUpYHVus315gpxHhraD+kMAhzv8ARu/kMb/0/wDi1vO3bTtjdGk8&#10;SuJuruqufXfPrNcfUnu4+7f/AG53rO+KZ8mPHAQuPGdZj+r+j/hMuGIJN9Oj0/TOr05zdjh6eQ0S&#10;6vsR+/WfzmrD6zT6HVLC2W74tYQYILhDi1w/4Rj1TY97HtfW4sewy1w5BVzqWUM2rGyiNtoDqb2j&#10;gOG17I/kva57mqjl5v7xy3Dk/ncRExL9+Pyf43qZBDhlY2Oja6T1nIGQzHyrPUqs9jXuHua4/Qlw&#10;+k130PcuiXCkSIPdbduNk/WDpFYo6jkdNzaCW+vjkavA2j16ne2+p0st9P8AR/8AGK18L5qU7w5J&#10;GRHqgZanh/SiszQA9Q+rvpLgvqh1r63Y31ou+rX1nsF7vs7rse7Y0btjmNa+i6ptLbce2t1rv0tf&#10;rssr9P8ARrb+vnX8zoXQTkdPE52TdXjY3t9SH2EmW1f4R/pss9Nn+kWqwvRLlusZ9+ZlWYjXkY4f&#10;6TWDQOM7HOs/f/SKv9X+mfWjGx3db+s3VL7chjDZX05hYylstd7cptDGMts3Ob+jr/R1f8MgUnbb&#10;U5xna9hcfg4Fyy/iuYgQxA1x6zr9z5WbDHeXbZ7ZrWsaGNENaAGgdgFEX1OtdS1wNjAC9o12g/R3&#10;fu7lmdb6scYfZsd0XuEvfzsaf/RjkfoeN6HT2OP85f8AprCdSS/Vsk/yNquDmBLP7OMXwC8kv0Y/&#10;1I/1mPhqPEeuzoJJJKwtUkkkkp//0vVUkkklKSSSSUiyb2Y2PZe+S2ppcQOTHYLG6uzH6hiDqOI7&#10;c6kRaPztnfe3819X0/8Ai1e686OlXD94sH3vauZoyLce31aTDuHA6tc3vXY389iy/iPMiM/YnHix&#10;zgJE/pwnxS4Zx/u8LNijpxDcFGkndt3HYNrJ9rZmB+7u/O2qO5sxInwWKdGddaf1fyvRzvRJ9mQN&#10;v9tvuZ/0d7Vmff8AcUm3ek9trHDfW4Pb8WncpMOX2ssMg/RN/wCD+l/zUSFgju9ndhYl+TRlW1Nf&#10;kYhcce0j3M9Rvp2hrv3bGfTZ/wCk0+Rh4uS+h+RW2x2LZ61G7XbYGvqFg/lNZbYiMc17GvaZa4Ag&#10;+RUl1TTcr6x3bMBtQOtz2gjyb+kP/UNXNLY+stu7Kpp7VsLj8Xnb/wCiljrnfiWTj5mfaAEB9N/+&#10;c2sQqA8dVXPdYX2PO575c5x7kruWtDWhrdABAHkFx2J0/KzjFDJYdDa7Rg/tfn/9bXV411UnE9YW&#10;5GMxnrxyNwOxz2/mep6bnK58IhP9bMxPDLhqZ61xX/0mPOR6Rf0TpJJLWYVJJJJKf//T9VSSSSUp&#10;JJJJTndfE9LtP7pYf+mxc9hYGTnWbKG+1v07HfRb/wCSf/IXWZeOzJxrKLCQ2wQS3kf1eVzuZ0b6&#10;w9XrGLVkDoHSmgtbRT+kyrBPORcx7K8fe33enTbf/wB2bP8ABMpZvh45jmBOcxDFGAjL96UuKS8Z&#10;eCFAcUr0ZX3fVLop29TzarMhv0q3ne4H/wAKU+o7/txiev6/fU2v2V5fpt8se4D8KVRq/wAVfQGN&#10;AdkZbj3h9bRPwZShZX+KvpjmfqedkU2eNoZa3/Ma3Hf/AOCrRw8tyOIARuP9aMa/76bWnk5k68Mf&#10;qXpcH6zfV/PIbidQose7Rte8Nef+s2bLf+gtCyqqwRYxrx4OAP5V4/1n6jdf6W11lmOM3GbqbsYG&#10;yB/wlEeuz+V7LKv+FWd07r3WOnBv7PzrqWN4rDt9f/bFvqUf+BqweShMXjmJDtLVi+9ygayQMfEP&#10;sfW/2zT04v6Cyl+ZQQWYtwiu1g9r6GvD6vQft/mbP5vezZZ+jWV0LrP1y6hmNp6j0SvpeNXrfkWX&#10;eoXaaV49NY9z3u/PdZ6Vdf8A22uVwf8AGf1uiG5mPRmNHLm7qXn4ub61X/gK2Mf/ABq9Mc39ZwMm&#10;t3hUa7B977KP+oUR5TNH9G/7rLHmcR/SrzeoyuiYmVkuyLn2FzoG0OAaABGnt3f9JTp6P02kyyhp&#10;d4vl5/8ABNy5a7/Gr0kMnHwsqx/YWemwf5zbbnf9Bc91f/GN13qDXVYgb02l2h9Il9xB7faHhuz/&#10;AK1TXZ/wqih8LBmZezESJ4jOYF2mXOQiPnvwi9l9a/rphdBrdjUbcjqhb7KPza5Httyi36DPzm0/&#10;zt3/AAdf6at/qHjZbOiHqGc91uZ1W12Za9/0iHhtdHH5noVV2Vs/wW/01wf1Q+qt31gzfXyWu/Zl&#10;T92Va4n9M6Zdjss+nY6x39Jt/MZ/wy9fa0NAa0ANAgAaAAKfPGGKPtx1lvOX/crcMp5DxyHDHaEf&#10;+6K6SSSrM6kkkklP/9T1VJJJJSkklxnWKv8AGB0/Cz+ojq+IaMSu7IbV9m92ysPubXu/e9NuxJT2&#10;aS4fpQ/xg9R6VidUHWcKqrJqZeWuxvotcBY5rnafRat3/nt9UfW9H9r4m7ifVbt/7dn0v+mkp20k&#10;O/Ix8eh2RkWsporG59r3BrGt/edY72taszC+tv1Zz8gYuJ1PGtvcdrKxY0Ocf3ag6PV/62kp11i9&#10;Y+p/QOsF1mTjCvJdzk0n07Z/ee5ntu/6+y1Wcr6w9DxPtIys+ik4ZY3JD3gFjrA6yljh+/axj3Vs&#10;UavrL9X7unO6pX1DHOCw7X3mxoa13+jfujZb/wAH/OIxlKJuJIPggxEhRFjxeLz/APFXltJd03OZ&#10;a0nSvJaWED/jqPUa/wD9h61j2/4vvrZW4tbiMuH71d1cf+DOpd/0V6h0rrvR+s1vs6Xl1ZbaiBYK&#10;3SWzOz1GfTZv2u2blVyvrj9VsPIdi5PVMau9jiyyv1AS1zTteyzbPpvY76W9WI85lG9S8x/3rBLl&#10;MR6GPkXzvH/xefWu5+1+NVjj9625pH/sv9ocuj6P/iuxKnNt6xkHKI1ONSDXVPhZbPr2t/q/Z12Q&#10;6hgnCPUG5FTsIMNhyQ9pq2N+lZ6oPp7GwqGV9bvqxiPqryeqY1br2tfWDY0yx4D6rHbfoV2MdvZZ&#10;Z7EJ83lkKsR/uphyuKJuuL+86lNNNFTKaGNqqrAaytgDWtA4axjfa1qmsT605OYzowyOmdUxuluL&#10;63DNydjqix35odYH1/pfbsVzqfXejdIDT1PNpxC/VjbXhrnAcllf03quzt9JUemdc6P1dr3dMzKc&#10;sVx6gqeHFszt9Rn02btv5yvJKUkkkkp//9X1VJJJJSlk/Wz/AMSvWf8Awhlf+ebFrKp1fBPUulZv&#10;Tg/0jmY9uP6kbtvqsdVv2S3dt3/vJKcXoGbh4H+L/BzM7+i0dOY+4RMtFY3MDfznP+gsP0+pdY6F&#10;YcP6r9NwelXUufSMt4D3VlpfXeynDo3UWOb76/fvY/8Awn+EXU0/VvHP1WZ9W8uw3UjFGLZcwbHG&#10;G7PVY13q7Ht+mz+cWLi/VP63twm9JyvrCB02qv0WOx8dteQ+sN9Oqt17i/0dvs99fqXf8L/hElOT&#10;jdK6t17/ABY9FZhBuXkYlrLzi3uhmRVQ+6tmFY4uY309vpe179n6JXq+u9Hf1Dp+F9Y/q1Z0fKN9&#10;bcDIdWyyltzXB1DKs2gVub+laz6DPT/036FaWL9U+rYX1Y6f0jp/Vjh5vTnueMtlW5lgcbv0F2LZ&#10;ZsfX+n/P/wAJV6qj/wA1+u9Ty8K36x9TqycXp9zcmrExqPSD7q59G2+177H+zd/Ms9j0lNDovSOm&#10;Z/8AjA+tGRnY1eTZiHDGObW7wz1af0rmVvmve70Kv0m31EDp/wBX+iWf4yurVWYVLqacanIroLB6&#10;TbXBjHW/Z/5n1P5Wz+c/Sfzi6jpfQD0/rvWOrm/1B1c45FO3b6f2djqfp7nep6m/9xiji/V52P8A&#10;WnN6+cgObm0V0DH2QW+nt9/rb/fu2/6JJTi42HiYH+NJ1eFUzGryOjercysBrXP+0bPULG+3fsrY&#10;g4Ofb1z7Tk/Vz6t4T+nZFr56lnFtQyXSfXu+zsotyLGerv8A0ln/AJ89Sqvon9ALvrW36xG8bW4P&#10;2A42zn9Kcj1fV3fytnp+msTp/wBT/rR0djundH663H6Pvc+llmO226kPcbHVVPsPpv8ApfTf/wBt&#10;JKcjoFdtH1E+uGJY1lf2XJ6jUKaiTVXtpZvqx/U9/oNs3enuW59Xfqt9XrPqXhsf0+hxzcGu3Jsc&#10;wOsdZbULbLfWfut3+pZvq9/6H/A7EXpn1LswOgda6Mc1156vbkPbk2gvsaL2No3ZB3N+0X+z1LbP&#10;0XqWLc6Z044HRsTpnqeocXGrxvViN3psbT6myXbd23dt3pKfNci2y3/EthOscXuFrWAkz7WZdldb&#10;f7FbGsXV/WHquO76wU9LwOi1da61XT6rn3GtjMelxjc6+1lrt2//AATGqD/qG931Ip+qgzgHUv3/&#10;AGv0pB/TPy49D1f5ez+dVnrX1X6pZ1xvX+gZ7cDPfT9myq7qxbVbWCHsd+9XYyP/AFV+l9ZKcHEx&#10;+p4n+MbpVmXh4fTrM3FyG2swHOIsYxpe37XurpY57LG1/Rb/AOe616IuUw/qf1Vv1iwOv9S6u7Py&#10;MWu1ltZqFdcWNcxjMWqo7aG17/0j3+tZeurSUpJJJJT/AP/W67pf1w6h1Wmy7E6BmPrqvtofusx6&#10;3A1u2w+rKyMe1lu3+dr9P9FZ+i9S1dOuG+rX1cw7MXqljuo59Jq6nmMdbXmW1/zdnp772h/oPt9n&#10;vsur/Sf4RVr83qz8nObVmZ+V9VK8r9P1DF2uy2WOh+RRjXVudfb0fDsd+mvxcf7VT/Rsf1KMexJT&#10;3mbddRh330VfaLqq3vqonbve1pcyrfDtnqO9m7agdF6k3qvSMPqTWhgzKa7iwHdtL2hz698N3em/&#10;2fRXHdPb1jJ+tGQMK3PtOH1CsWZVt0YTcD7PU92G/Ge/9YzPd+bjet61lOXk5G/1N+V0XOL/AKu9&#10;J6F1LqLuh9LvwL8h+a17arLnjJsq+wU33t2V/Z63V2X11/rF7LPT/mvUSU+ppLz/AKXkfXDIzun9&#10;HvzL8anLxK877Xsr9ZjMcPxH0ObkV5G67Nsf03PyvW99D7bsb/CIbR1/61Zecz7S3FdVa+uqv7Y+&#10;l2Exlr6G2P6V0/08jJz9lH2pl2fnfZP0/wCgr9FJT3ubl04OFkZt8+ji1Pus2iTtrabH7W/nO2tV&#10;DqP1gpxeg19cxqzlUXfZnUsn0y5mVZTTW73t9vtyPU2PU87Bysr6vvwcPOc3IfQK689zWWl0AbrL&#10;K3N9Gz7Q3+c9v+E/RLiTjdXP+L3G6hZ1ZmT07GxMW5mHTjsYR6D8a30rsp1lzrXYjaLKv0bcX1Mj&#10;+e/0aSn0lJcaerdc6dnM6vni63G6vTe3E6VtDPRspb9r6Vhlu6x/7Q6hjszPtP0/1v0sX/AUKh0e&#10;jrH1gbj9at6iylgtrvuy682x4Y0Cq1+HidMoGNgYdVnuxrf2m7Ny/p/aan2JKfQUly3+MLKyMbpm&#10;B6L72su6jjU5FWI4suuqfv8AUxabGOrfvu/42v8ArrIvv6pTXifV/rvU7ejYOVXlXnqF1tf2hzBb&#10;6eF0qzqFj7aftNePa3Jy7mfpLv6PVZ/O22JT6AqvUs49PwbcwY1+Z6QB+z4rRZc6SG/oqnOr37Z3&#10;/SXAZmNe7p3S+p9fyMjJ6GGMxdrbn499LvWdX0rrjqa37su7Ix/s1mTVZvysZ9z7q6rP5qufVcTI&#10;6f1PqX27IyMjrN+JnZHQs+m+wTWKXts6Y7BrdtxbcR2zIx301+nk2e/1WX0+ikp7npnV8DqtdtmF&#10;YXjHtdRe17H1vZawA2VWV3trfubvVPrn1gs6W3JbXgZGQ+jEsy2XbSMZ3pBz34z8qsXejkbGb2Nt&#10;p2Wf6Rc1kG3J+sgyum9THTejdV6bTlZnVB6bH3OxvXbtosyBsruZjOZZmfov1ein9L6aNgdY6hee&#10;nO6je+6vNxup0YrthrZm+m/Hd07IfitZ6dN2VhsybKP32fzP8/6aSndo+tWLZjX5VmLlVY2PhN6h&#10;9pNZNFlTqxkvbi5A9tltTXbXVWejYrOT1ymnBxOoU42Tm4+Ya9hxqjY9jLRvZkXUey9tTW/zm2t9&#10;jP8ARrkcN2TldHZ0arMdi3Zn1bwX4bHN31uLBkDP2V2h1PqPpfjU37f03o2ep/gk2O7ruN9Uuk9Y&#10;u62f2bQ3AstpxqGsLafVxW5AyckPyLr2Y1HrMuZVXT6v+H/R/oklPoKS4G/K6v8AWXrOfhVOZWzC&#10;sfRTivzLcVoY01Orz78TBrq6h1D7S39ZxP1ujp/2f0/f6/q2J+v9KfjN6dkdZ6hf1PotVVGHdZVe&#10;6i2nKDm1U9Zayqz9df6/842x92Tjfz36z6diSn//1+iH/jWftjM9b9n/ALS9Z/2v7XH89uPrf0z9&#10;Bv8AV/0S6rp37N+xs/Zfo/Y5d6f2bb6U7ners9H9H/Pep6n/AAq+XkklP0N9XPQ/5yfWb7Pv2fac&#10;ffP836noM9b0/wA7fu/nlv5H2WGfafTje30/UiPUn9Fs3/4Xd9BfLSSSn6qWH1r/AJk/am/t79mf&#10;a9o2/bfQ9TZJ2x9p/Senu3L5xSSU/UmJ9l+y0/YvT+yem37P6Men6cD0vR9P9H6Xp/zez2bFDp/7&#10;P+yM/Zno/Y/d6f2bb6U7neps9H9H/O79/wDwi+XkklP1JkfZN1P2n093qD7P6m2fVh230d/+G9P1&#10;Poe/ZvWJm/8Ajf8A7Rf9v/ZH7R3/AKT1vs/r79I9T1P0vqf1l87JJKfof68fZfsHT/W3+r+1MH7L&#10;6f0vV9Zm7b/K+zfaNn8tbuT9l2D7V6fp7m7fViN8/o43/n7/AKC+W0klP0jkf80v29X9q+w/tza3&#10;0vV9P7R/wXp7/wBJv/c2fpEujf8ANP7ZlfsT7F9t3O+1/ZvT9Wd3v9b0/wBJs9T/AK3vXzckkp+k&#10;uuf81PWwv299j9SX/YftmyJhnq+l63s/0X/gS1zGk/JfKySSn6p0nz7Kvgfs77DV+zfR+w7f0P2f&#10;b6O2f8F6X6LZ/UXy8kkp+keu/wDND1av+cP7O9XafR+3eju2z7vS+0+7Zu/cQKf+Yv7SxPQ/Zv2/&#10;02fYdno7/Tk+j9k2/wBr0/RXzqkkp//ZADhCSU0EIQAAAAAAVQAAAAEBAAAADwBBAGQAbwBiAGUA&#10;IABQAGgAbwB0AG8AcwBoAG8AcAAAABMAQQBkAG8AYgBlACAAUABoAG8AdABvAHMAaABvAHAAIABD&#10;AFMAMgAAAAEAOEJJTQQGAAAAAAAHAAgAAAABAQD/4TqzaHR0cDovL25zLmFkb2JlLmNvbS94YXAv&#10;MS4wLwA8P3hwYWNrZXQgYmVnaW49Iu+7vyIgaWQ9Ilc1TTBNcENlaGlIenJlU3pOVGN6a2M5ZCI/&#10;Pgo8eDp4bXBtZXRhIHhtbG5zOng9ImFkb2JlOm5zOm1ldGEvIiB4OnhtcHRrPSIzLjEuMS0xMTEi&#10;PgogICA8cmRmOlJERiB4bWxuczpyZGY9Imh0dHA6Ly93d3cudzMub3JnLzE5OTkvMDIvMjItcmRm&#10;LXN5bnRheC1ucyMiPgogICAgICA8cmRmOkRlc2NyaXB0aW9uIHJkZjphYm91dD0iIgogICAgICAg&#10;ICAgICB4bWxuczpkYz0iaHR0cDovL3B1cmwub3JnL2RjL2VsZW1lbnRzLzEuMS8iPgogICAgICAg&#10;ICA8ZGM6Zm9ybWF0PmltYWdlL2pwZWc8L2RjOmZvcm1hdD4KICAgICAgPC9yZGY6RGVzY3JpcHRp&#10;b24+CiAgICAgIDxyZGY6RGVzY3JpcHRpb24gcmRmOmFib3V0PSIiCiAgICAgICAgICAgIHhtbG5z&#10;OnhhcD0iaHR0cDovL25zLmFkb2JlLmNvbS94YXAvMS4wLyI+CiAgICAgICAgIDx4YXA6Q3JlYXRv&#10;clRvb2w+QWRvYmUgUGhvdG9zaG9wIENTMiBXaW5kb3dzPC94YXA6Q3JlYXRvclRvb2w+CiAgICAg&#10;ICAgIDx4YXA6Q3JlYXRlRGF0ZT4yMDA2LTExLTA2VDE3OjQ0OjA3KzExOjAwPC94YXA6Q3JlYXRl&#10;RGF0ZT4KICAgICAgICAgPHhhcDpNb2RpZnlEYXRlPjIwMDYtMTEtMDZUMTc6NDQ6MDcrMTE6MDA8&#10;L3hhcDpNb2RpZnlEYXRlPgogICAgICAgICA8eGFwOk1ldGFkYXRhRGF0ZT4yMDA2LTExLTA2VDE3&#10;OjQ0OjA3KzExOjAwPC94YXA6TWV0YWRhdGFEYXRlPgogICAgICA8L3JkZjpEZXNjcmlwdGlvbj4K&#10;ICAgICAgPHJkZjpEZXNjcmlwdGlvbiByZGY6YWJvdXQ9IiIKICAgICAgICAgICAgeG1sbnM6eGFw&#10;TU09Imh0dHA6Ly9ucy5hZG9iZS5jb20veGFwLzEuMC9tbS8iCiAgICAgICAgICAgIHhtbG5zOnN0&#10;UmVmPSJodHRwOi8vbnMuYWRvYmUuY29tL3hhcC8xLjAvc1R5cGUvUmVzb3VyY2VSZWYjIj4KICAg&#10;ICAgICAgPHhhcE1NOkRvY3VtZW50SUQ+dXVpZDo0MTAxRkIxNDYyNkREQjExQjJFRUMwNDJGNzc0&#10;RTdFRTwveGFwTU06RG9jdW1lbnRJRD4KICAgICAgICAgPHhhcE1NOkluc3RhbmNlSUQ+dXVpZDo0&#10;MjAxRkIxNDYyNkREQjExQjJFRUMwNDJGNzc0RTdFRTwveGFwTU06SW5zdGFuY2VJRD4KICAgICAg&#10;ICAgPHhhcE1NOkRlcml2ZWRGcm9tIHJkZjpwYXJzZVR5cGU9IlJlc291cmNlIj4KICAgICAgICAg&#10;ICAgPHN0UmVmOmluc3RhbmNlSUQ+dXVpZDo1MDExMzRGMjU5M0MxMURCOEJERENEQTlFRkE3REU5&#10;ODwvc3RSZWY6aW5zdGFuY2VJRD4KICAgICAgICAgICAgPHN0UmVmOmRvY3VtZW50SUQ+dXVpZDo3&#10;Njk0Q0FGMDU5M0ExMURCOEJERENEQTlFRkE3REU5ODwvc3RSZWY6ZG9jdW1lbnRJRD4KICAgICAg&#10;ICAgPC94YXBNTTpEZXJpdmVkRnJvbT4KICAgICAgPC9yZGY6RGVzY3JpcHRpb24+CiAgICAgIDxy&#10;ZGY6RGVzY3JpcHRpb24gcmRmOmFib3V0PSIiCiAgICAgICAgICAgIHhtbG5zOnBob3Rvc2hvcD0i&#10;aHR0cDovL25zLmFkb2JlLmNvbS9waG90b3Nob3AvMS4wLyI+CiAgICAgICAgIDxwaG90b3Nob3A6&#10;Q29sb3JNb2RlPjM8L3Bob3Rvc2hvcDpDb2xvck1vZGU+CiAgICAgICAgIDxwaG90b3Nob3A6SUND&#10;UHJvZmlsZT5zUkdCIElFQzYxOTY2LTIuMTwvcGhvdG9zaG9wOklDQ1Byb2ZpbGU+CiAgICAgICAg&#10;IDxwaG90b3Nob3A6SGlzdG9yeS8+CiAgICAgIDwvcmRmOkRlc2NyaXB0aW9uPgogICAgICA8cmRm&#10;OkRlc2NyaXB0aW9uIHJkZjphYm91dD0iIgogICAgICAgICAgICB4bWxuczp0aWZmPSJodHRwOi8v&#10;bnMuYWRvYmUuY29tL3RpZmYvMS4wLyI+CiAgICAgICAgIDx0aWZmOk9yaWVudGF0aW9uPjE8L3Rp&#10;ZmY6T3JpZW50YXRpb24+CiAgICAgICAgIDx0aWZmOlhSZXNvbHV0aW9uPjMwMDAwMDAvMTAwMDA8&#10;L3RpZmY6WFJlc29sdXRpb24+CiAgICAgICAgIDx0aWZmOllSZXNvbHV0aW9uPjMwMDAwMDAvMTAw&#10;MDA8L3RpZmY6WVJlc29sdXRpb24+CiAgICAgICAgIDx0aWZmOlJlc29sdXRpb25Vbml0PjI8L3Rp&#10;ZmY6UmVzb2x1dGlvblVuaXQ+CiAgICAgICAgIDx0aWZmOk5hdGl2ZURpZ2VzdD4yNTYsMjU3LDI1&#10;OCwyNTksMjYyLDI3NCwyNzcsMjg0LDUzMCw1MzEsMjgyLDI4MywyOTYsMzAxLDMxOCwzMTksNTI5&#10;LDUzMiwzMDYsMjcwLDI3MSwyNzIsMzA1LDMxNSwzMzQzMjtCMkM4MzJBNDhDMzQwOUQyMzZEMDFD&#10;M0VGNzNFMDgzNjwvdGlmZjpOYXRpdmVEaWdlc3Q+CiAgICAgIDwvcmRmOkRlc2NyaXB0aW9uPgog&#10;ICAgICA8cmRmOkRlc2NyaXB0aW9uIHJkZjphYm91dD0iIgogICAgICAgICAgICB4bWxuczpleGlm&#10;PSJodHRwOi8vbnMuYWRvYmUuY29tL2V4aWYvMS4wLyI+CiAgICAgICAgIDxleGlmOlBpeGVsWERp&#10;bWVuc2lvbj4zNTQ8L2V4aWY6UGl4ZWxYRGltZW5zaW9uPgogICAgICAgICA8ZXhpZjpQaXhlbFlE&#10;aW1lbnNpb24+MjkyPC9leGlmOlBpeGVsWURpbWVuc2lvbj4KICAgICAgICAgPGV4aWY6Q29sb3JT&#10;cGFjZT4xPC9leGlmOkNvbG9yU3BhY2U+CiAgICAgICAgIDxleGlmOk5hdGl2ZURpZ2VzdD4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NDA4NUEzRkZCQUUxNDkyM0RGRUE2&#10;NTE0Q0FFNTU2NDg8L2V4aWY6TmF0aXZlRGlnZXN0PgogICAgICA8L3JkZjpEZXNjcmlwdGlvbj4K&#10;ICAgPC9yZGY6UkRGPgo8L3g6eG1wbWV0YT4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KPD94cGFja2V0&#10;IGVuZD0idyI/Pv/iDFhJQ0NfUFJPRklMRQABAQAADEhMaW5vAhAAAG1udHJSR0IgWFlaIAfOAAIA&#10;CQAGADEAAGFjc3BNU0ZUAAAAAElFQyBzUkdCAAAAAAAAAAAAAAAB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A5BZG9iZQBkQAAAAAH/2wCE&#10;AAEBAQEBAQEBAQEBAQEBAQEBAQEBAQEBAQEBAQEBAQEBAQEBAQEBAQEBAQECAgICAgICAgICAgMD&#10;AwMDAwMDAwMBAQEBAQEBAQEBAQICAQICAwMDAwMDAwMDAwMDAwMDAwMDAwMDAwMDAwMDAwMDAwMD&#10;AwMDAwMDAwMDAwMDAwMDA//AABEIASQBYgMBEQACEQEDEQH/3QAEAC3/xAGiAAAABgIDAQAAAAAA&#10;AAAAAAAHCAYFBAkDCgIBAAsBAAAGAwEBAQAAAAAAAAAAAAYFBAMHAggBCQAKCxAAAgEDBAEDAwID&#10;AwMCBgl1AQIDBBEFEgYhBxMiAAgxFEEyIxUJUUIWYSQzF1JxgRhikSVDobHwJjRyChnB0TUn4VM2&#10;gvGSokRUc0VGN0djKFVWVxqywtLi8mSDdJOEZaOzw9PjKThm83UqOTpISUpYWVpnaGlqdnd4eXqF&#10;hoeIiYqUlZaXmJmapKWmp6ipqrS1tre4ubrExcbHyMnK1NXW19jZ2uTl5ufo6er09fb3+Pn6EQAC&#10;AQMCBAQDBQQEBAYGBW0BAgMRBCESBTEGACITQVEHMmEUcQhCgSORFVKhYhYzCbEkwdFDcvAX4YI0&#10;JZJTGGNE8aKyJjUZVDZFZCcKc4OTRnTC0uLyVWV1VjeEhaOzw9Pj8ykalKS0xNTk9JWltcXV5fUo&#10;R1dmOHaGlqa2xtbm9md3h5ent8fX5/dIWGh4iJiouMjY6Pg5SVlpeYmZqbnJ2en5KjpKWmp6ipqq&#10;usra6vr/2gAMAwEAAhEDEQA/AN/j37r3Xvfuvde9+691737r3Xvfuvde9+691737r3Xvfuvde9+6&#10;91737r3Xvfuvde9+691737r3Xvfuvde9+691737r3Xvfuvde9+691gqqqloaWpra2pgo6Kjgmqqu&#10;rqpo6elpaWnjaaoqamomZIoIIIkLO7EKqgkkAe/de6+fx/O2/wCFKm+u0twbz+KX8ufe1bsjqDF1&#10;FbtrsX5Q7ZqZKPenaVVA7UuVwvTWXj0VGz+vklV4n3BTlcpmLFqKSmpCJqtTHCKBm6sF8+tOOSae&#10;aaSpnnnnqppXqJqqeeWeqnqJXMstTPUyu881TLKxd5GYuzksSSb+1HDHV+l5tnuHtzYMiVmy+4e1&#10;tjyUtpI6jafZ299rGn8fqDq+Fz9AIwn1vxb3ogHj17rYv/lp1v8Awpr+QhwO4viZ3L8oB1WXiaj7&#10;L+Te76ev6Omo0lVHkxdR3zid3ZDeVDHcaht+hyJt+R9fbLiEcRnqpp59b6Pwf2b/ADFtn7Oak+fv&#10;d3xn7h3SaSIUdT0L1FvLYVZSVl0MrZrcWb3kcDuCPRqFqPa+G9VjyPT7TGn4eqfl0e73rr3Xvfuv&#10;de9+691737r3Xvfuvde9+691737r3Xvfuvde9+691737r3Xvfuvde9+691737r3Xvfuvde9+6917&#10;37r3Xvfuvde9+691737r3Xvfuvde9+691//Q3+Pfuvde9+691737r3Xvfuvde9+691737r3Xvfuv&#10;de9+691737r3Xvfuvde9+691737r3Xvfuvde9+691737r3Xvfuvde9+691737r3WoJ/wq0/mZZ3o&#10;XpzaPwF6c3HUYXsT5Kbdrt0d35rE1Jp8pt34/wBPXz4WHadPUwMKiiqe3s/R1VHUsrK5wuNrYT6a&#10;sEPQpqOo8B1ZR59fPI0gBVUAIAAqgBQoAsLAWsAPx7V9X6MT8W/ij8gfmj3Ft/ob40db5nszsjP2&#10;qDQY8LSYXbWESeOCs3ZvfclVpxO0dpYxpV89dWSIhYrFEss7xxPpmCip4daJp19Dv+V7/wAJmfij&#10;8OaTbnafyopdvfLT5KUwpsmh3HijU9Fda5VPFMkGxNgZaIxbryOPnBC5rcEU8zsFkpqOgbgpHlZs&#10;DA6qW9OtmmCCGmhhpqaGKnp6eKOCCCCNIoYIYkEcUMMUYVI4o0UKqqAABYe2uq9Zffuvde9+6917&#10;37r3Xvfuvde9+691737r3Xvfuvde9+691737r3Xvfuvde9+691hWpp3nkpknhaphSOSanWRGmijl&#10;1CJ5YgS8aS6G0kgBtJt9D7aWeFpZIFlUzqAWUEagDWhI4gGhoTxoacOt0IAJGD1m9u9a697917r3&#10;v3Xuve/de697917r3v3Xuve/de697917r3v3Xuve/de6/9Hf49+691737r3Xvfuvde9+691737r3&#10;Xvfuvde9+691737r3Xvfuvde9+691737r3Xvfuvde9+691737r3Xvfuvde9+691737r3XvfuvdfI&#10;b/nY/IPIfJf+af8ANDsGpyByGH2327l+mdmlXZqem2f0iqda4+OjUkiOnrsngK2vYAANNWyOeWJK&#10;6MURenBwHRe/gf8ABXvn+Yn8i9q/HD4/YWKoz2Xj/jO8t6ZeKqGzOqtgUtTDBmt/72raZGeHGUDT&#10;rFS0sZ+6ylfJFS04Mjlk87hBU8evcOvqyfy5f5bHxw/lmdFY/pzojALVZzJR0OR7V7dztHSHsLt/&#10;d8FP45twboyESsaTGUru6YvD07CgxNK3jiVpGmmmRsxY1PVCa9WCe69a6CXu3vnpf429e5ntfvzt&#10;DZHUXXOAj15Td+/dw47buHikKPJFRU89fNE+QylWI2FPR0yy1VQ40xRu1h79xwOPXutUn5hf8K+P&#10;jb17XZTavwv6K3h8i8pSNUUsPZnY9dUdQ9WyVEcjJHWYXDTYzLdj7moGChh9xQ4LWD6XIsxfWAnL&#10;GnVtJ6oj7N/4VXfzat85Spqtnbj6B6XxcjuaXE7H6YotyPSxtfSj5TtDN75mqXQcF/FGGPOkfT24&#10;IEHHPW9I6R2zf+FRH84ja+Zosnme5uqOxcfTVMc9Tt3efQnX1Fi8hChBkpJqzYNHsjO00UyixaGr&#10;R1vcH3swpTHHr2kdbmH8nX+fF0b/ADRaCbq/dOFoei/lztzDSZfNdRVWZ/iO3ewcLQRqcru/pvO1&#10;kdNWZ2gxx/cyGIqY1yuLiYOfuaZTV+08kZT7OqlSOr7fbfWuve/de697917r3v3Xuve/de6aM/n8&#10;JtbD5DcG48rQ4XCYqmeryOUyVRHS0dJTxjl5ZpSFFyQqqLs7EKoJIHsr3re9o5c2q+3zftyhs9ot&#10;oy8s0rBI0UebMaD5AcSSAASQOnYIJrmWOC3iZ5mNAAKknqsnfHzF3/3Rvag6h+MtBJi2ztY1B/f3&#10;KUmrJmjjDHIZfH4+aOSLBYWgpg0r1NSklUygBI4pCoPPDnH71nO/u3zfZe1v3d7I27Xkpj/eUyfq&#10;mMD9WeKJlItoI01OZpVaYgLoSNyAZLsuT7DZrN935mfVoFfCU4r5KTgsxOKDFeJI6sH6u63xfWG1&#10;qbAUdZX5rJzN9/uXdOaqJa3O7q3BOiivzWWraiSaeWWd10xRlylPAqRp6V95z+3PIG3e3XLdvsdp&#10;eT3m4sfEu7ydjJc3lywHiXE8jFmLMRRF1FYowsadqjoAbnuMu6XTXDxqkYwiKKIijgqgUH2niTUn&#10;j0I3sedF3Xvfuvde9+691737r3Xvfuvde9+691737r3Xvfuvde9+691737r3X//S3+Pfuvde9+69&#10;1737r3Xvfuvde9+691737r3Xvfuvde9+691737r3Xvfuvde9+691737r3Xvfuvde9+691737r3Xv&#10;fuvde9+6910SACTwACT/AKw5Pv3Xuvic5Tbm/wDv35Ibh2psPb+T3x2d3T3xurFbS2zikNTld0bz&#10;3/2Hlf4bjaX6qZK7I5Ia5WIjij1SOwRWYLxRVFTwHTg4Dr6s38nz+V113/K4+LGF60oI8VuHvTfs&#10;WM3b8i+0KWnHm3dvw0ZCbfw1VMgq4tgbBjqZKDC0zaAyeaskRamsnuidtTE+XVCanq2E8cn6D3Xr&#10;XWvv/OQ/n49I/wAsmhqeoevMbiO9PmNl8VHXY7q9MlJFs7q3H5GDyYrdHdOYxsorcclbE4nocBSM&#10;uWyUNpGajpnjqmcjjL5/D1sCvXzhfl/83/lL88uy5e1PlR27uLs3PxTVJ23gqiU4zYGwKGodnOI6&#10;92JQum39qY9FOlnhiasqbaqmonku5Vqqp8I6vSnRUiQBckAf1JsPdut9R2q6VTZqmnU/0aaMH/eW&#10;9+691yWpp34Sohf/AILKjf70x9+690ueuOx9+9Pdg7K7X6s3Zl9idkddbkxm79j7ywFS1LmNu7jw&#10;1QtTQZGilF0kUMDHNDIGhqad3hlV4pHRtEAih4de6+s1/Jv/AJm+0/5ofxEwHbBTF4Hu/YM1JsH5&#10;F7Ax8gWLbfYlNQpPFuDDUskj1S7J7Bxy/wATxLvfxBp6Nnkmo5m9onXQxHl02RTq2L3TrXXvfuvd&#10;e9+690kt8742z1ztbL7x3dk4cTgsLTGorKqX1O7MdFPSUkA/cq66snKxwwpd5JGAHsMc484cvch8&#10;ubpzVzRuKW2zWkZd3OSfJUReLyO1FjRe5mIA6VWVlc7hdQ2dpEXnc0A/wk+gAyT5Dqgz5FfJXd3f&#10;edkNVJUYPYWMqXl27tCOc+GMIWEeWzrRt48jm5UN7m8VMDoiH6nfiZ78/eD5n97N5c3LvZclW8hN&#10;rZBsCnCe5piW4IzmqQg6I/xO88cu8t2mwwAqA9+w75KZ/wBKnov8z5+nVm/we6AXrDYq793JQ+Pf&#10;e/qKCqMdQlqjb+1pCtTi8QqsLw1WQGmqqxw2oxxsLxe+iH3PPY9fbnkxedN/s9POm9wq5DDutrM9&#10;8MFPwvJiafz1eHGf7LMac7b/APvS++ht5K2NuSMcHf8AE3zA4L9hPn0en3mV0COve/de697917r3&#10;v3Xuve/de697917r3v3Xuve/de697917r3v3Xuve/de6/9Pf49+691737r3Xvfuvde9+691737r3&#10;Xvfuvde9+691737r3Xvfuvde9+691737r3Xvfuvde9+690Un5K757m6Zpou1NhJjN4bGo1ip987K&#10;zdExkw8V1ig3NhMvjjBkaakYkR1kcoqY4W0zBNJl04w/eC5y92vae3i9yeSkt915OhAXcdvuI8wL&#10;wW7gni0yohwk6uJkjOmYJp8Wgr5bsdn3lztd8WhvWNYpFPxY+BlOCfNSKE5BNadIrrL5/dObzNPQ&#10;bxTIdaZmXShbNWyG25JTYARbgoY7U6Mx+tXBTKB9W9hH28++77Uc2m3seahPy/uzYP1H6loW/o3U&#10;YooPrNHEB5npbufIW8WQaSzK3MI/hw9P9ITn/aluju43J43M0VPksRkKHK46rjEtLX46rgrqKpib&#10;6SU9VTSSwTIf6qxHvMCw3Cw3W0g3Da76G5sJVqkkTrJG49VdCVYfME9AqSOSF2jljZZBxBBBH2g5&#10;6ne1nVOumUMpVhcMCpH9QRYj/be/de60WP8AhLB/LapM13F33/MW7RwCTUHXHZPZvSHxopMhTA0/&#10;97IM1lMd212ZRRyObyYTHVSbbx0wDKstRlQCHjQh+Z6gKOHHqxOAOt6j2x1Xql3+eL/NPxf8rz4k&#10;1W6dqS4rJfJXuOfKbE+PO2clHHV0tHnIqFJtx9nZ7HudNTtXrLHVcVVLG48dZkqiio2slQ7peNNb&#10;AeXWwCevnvfDn+U3/Mp/mtbwzXbex9jZ/K7d3/ufJ7j338rO/sxX7Z2NuTcOXrjUZ7PQbjr6Ku3L&#10;2XlZKuctKuBoMjHEbRs8CqAqkyJHjq5IHW1n8Xf+Effxd2fQ47L/AC6+QvaXeW5fFBNX7T6tio+m&#10;uuoKoMGmozXsNz9g5ukFtImTIYl3HPiT6e2jO3kOq6vTq6TrH+RJ/KM6lgpY9t/BPpPNVNKka/xL&#10;snG5ftnJzvHb96oq+zMxutmldhc6Qq3+gHtsyOcFj1qp6NRjv5eHwCxESw434QfEWjiVQgWH44dP&#10;L6RbgsdnFm+g+pufddTfxHrVT1Bzn8t7+XruSCSnzfwY+IeQikUq/k+OXUUblSApAmg2jFMvpUDh&#10;h9PftTfxHr1T0T3tP/hPx/J/7ZpayLK/CbrbZ1dVo4XM9T5Hd/VGSo5Hv+/SLsLcWCxvkW/AlppI&#10;/wDabe7+LJ/F1upHRefht/Ipo/5Yfy4x/wAhvgx37vio6h33jDsD5B/Gvu+ai3FS7l2PUSyVuI3L&#10;sbsbBY3E1lFvHrncJStx8GWx9b93Ry1tGa6D7oye/NJrFGGevVrx62Gh7b611737r3WKeeGmhmqa&#10;iWOCnp4pJ555nWKGGGJDJLLLI5VI440UlmJAAFz7bmlit4pZ55FSFFLMzEBVUCpLE4AAyScAZPWw&#10;CxCqCWJwB1QX8tvkdWd5bzfFYOqli602nWTwbcpULomer49UFTuutQ2MhqRqSiRh+zTHVYPK/viX&#10;95/38ufeTmxtt2a5Zfb3bJWW1QVAuZRVXvJBiurK24PwQnVQPK/U8cp8uJslmJZ1B3KVQXP8A4iM&#10;fZjV6tjgB1F+HnS69w9uUBy1J9xs3ZC0+5tzLIhanrpYp7YLBScaWGTyEReVD+qmp5R+R7TfdU9p&#10;V91PdCyO523icqbOEu7sEVSQq3+L258iJZV1OvnFHIPPq/N+8nZ9pfwXpeT1RPUCne35A0B9SOtg&#10;IAAADgAWAH0A/oB+B77g9QH137917r3v3Xuve/de697917r3v3Xuve/de697917r3v3Xuve/de69&#10;7917r3v3Xuv/1N/j37r3Xvfuvde9+691737r3Xvfuvde9+691737r3Xvfuvde9+691737r3Xvfuv&#10;de9+691737r3Uaso6TI0lVj6+nhrKGup5qOspKmNJqeqpamNoaimnhkDJLDPC5V1IIZSQfae6tba&#10;+tbmyvIEls5o2R0YBldHBVlZTgqykgg4INOrI7xusiMQ6kEEcQRkEfMda+nyq6CqOiOw5KTHRTSb&#10;E3QanKbNrX1uKaJZA1dtyomN9VXhHlUISS0tK8bn1a7cOPvKeyM/svz1JbbfG7cl7lrmsZDU6FBH&#10;iWrMa1e3LAKSavC0bZbXSfuVt+XfdvDyMPr4qLIPX0cD0amfRqjhToMes+5ey+oMgK/YG6q/DRNI&#10;slXhnb73b2S03uuQwlSWopSwJHkRY51v6XHuOvb33Y9wfay+F7yRzLPaRlqvAT4lrL6+JbvWMk8N&#10;ShZB+F1OejPc9n23d4/Dv7VXPk3Bx9jDP5ZHy6ty6A+c2yuzpqHa/YENJsDe1QUp6WWSpJ2nn6pi&#10;FWPHZGpIkxVbOTZaWqYhm9Mc0jEL76ieyH3yOUPcWWz5d53ii2Tm96KjF/8AErlzwEUrZhkbyimN&#10;CcJK7EL1E2/8j3u2K91YMZ7EZOP1EHzA+IDzZeHmAM9Hv/ra1/8Aif8AH3mh0BegN+Nfx+2H8Wuk&#10;9jdFdbUrU+09j0uU8EskccdVlczuPPZTde6c/XLF6P4huHdGcrK6exP7tQ3J9+rXr3Q5+/de6om3&#10;X/KF2v8AN755bn+cv8wqipuxtmddfbdb/EH4l1s/33XOzuu9qVktQ/ZPcNPC/wBrvTefZm7pKrNj&#10;BEti6DHvQ0+QFbPD4aW4cqKL1uuKDq8vGYzG4XG0GHw+PosTicVR02OxeLxtJT0GOxuPooUpqOgo&#10;KGkjhpaOjpKeNY4oo0VI0UKoAAHunWup3v3Xuve/de697917r3v3Xuve/de697917r3v3Xuve/de&#10;6rt/mAd4S7O2dR9T7erDDuDftNJPuGankKz47ZsUhhlp9S2aKXcdWjQCxBNNFOP7Q94Iffg94ZOV&#10;eVLT2x2K7Kb5vcZa6ZTRorAEqy+oN04MXH+ySYfiB6kLkHZFvLx91uErb25oo8jIeH+8Du+0r1TA&#10;SFBJ4Cgk/wBAALn/AGw98lSQoqcKB1MnE9X+fC/qher+k8JPXUvg3Lvrx7xz5dAs8SZGCP8AgeNk&#10;P6gMfhhFdT+maWX+vvt790r2z/1ufaHZpLy30cwbzS+uajuAlUfTxH/mlBoqvlI0nr1AnOO7HdN6&#10;nCPW2g/TT0x8R/Nq/kB0bX3k50FOve/de697917r3v3Xuve/de697917r3v3Xuve/de697917r3v&#10;3Xuve/de697917r/1d/j37r3Xvfuvde9+691737r3Xvfuvde9+691737r3Xvfuvde9+691737r3X&#10;vfuvde9+691737r3XvfuvdAf8huncf3d1hndnzpDHmkjOW2nkZAA2N3LQxyNj5DIeUpazU1NUf1g&#10;mb8gEQ776+1Vj7we3W9cqzKi7uqmaylI/sruMHwjXFEepil9Y3bzAIO+X94k2Tc4LxamH4ZB/Eh4&#10;/mOI+YHWuNWUlXjausx+Rp5KKvx9VU0NfSTjRLSVtHM9NV00ym2mSCoiZG/xHvgfeWtzt91d2N/A&#10;0N5BI0ciNgpIjFHRvQqwKn5jrIlHSVEkibVGwBBHmDkH8x1HjAqT44VNQx48cKmZiT+NEYZif9h7&#10;YjAuD4cS+IT5KNX8hXqxqmWwPnjqyj4sfKvsjZLY/ZPZW3N8bs2EPFSY3csO3M/lc7tKMlY4UqWi&#10;oZp83t+IWGk6qqmT/NmRAIx0C+7b95bn7lBrHk/3A5f3ndOSjpSK7W1uZriyHABysbNcWq+mZoh8&#10;BdAIxG/NHKu23viXu23MEN9xZC6qr/ZU0Vj/ALyfOnHq4GlqoK2mp6ylkE1NVQRVFPKAyiSGZFkj&#10;cK4V11IwNiAR+R76o21xDd28F1bvqgkQMpyKqwqDQ0IqDwIB9eoiZSjMrDuBp1I9vda697917r3v&#10;3Xuve/de697917r3v3Xuve/de697917r3v3Xuve/de6w1E8VLBNUzuI4KeKSeaQgkRxRIZJHIUFi&#10;FRSeAT7anmjtoZriZtMMalmPoqipOM4ArjraqWYKoyTTrWn7t7IrO1+1d573rTLGuUy0sOJo6gMk&#10;2P2/jj9jhKNoXCtC6UEKvICBeaRyeSffz6e8HP8Ad+5nuVzbzfeMyrcXTLBG+Gitov07eMqaEERq&#10;GYUFXZz59ZI7Jty7VtVlZIPhTuI4FzljX7Tj5DqX0L18e0u4NhbJkiaWgyWcgq82FH0wGHV8tmdV&#10;+AJqKjaIX/tSD2p9lORj7j+6vJPKDx6rK4vFe4/55oAZ5/8Aeo0KD5uOqb9uH7r2e/vQaSLHRf8A&#10;TN2r+wmv5dbKKIkaJHGqpHGqoiIAqIigKqqosFVVFgB9B7+gVEWNVRFARRQAYAA4ADyA6xwJJNTx&#10;65e7de697917r3v3Xuve/de697917r3v3Xuve/de697917r3v3Xuve/de697917r3v3Xuv/W3+Pf&#10;uvde9+691737r3Xvfuvde9+691737r3Xvfuvde9+691737r3Xvfuvde9+691737r3Xvfuvde9+69&#10;1737r3QMN0J0Y258puOq622TX7pz1XVZzJVmWxdJlqytqppU+8yAp8n91HEGnlXWY41QO/8AU8xM&#10;/sp7Nycxbhv117f7PPzJeyvcSyTwpNJI7EeJLpl1gVYjUVULqbOTk4/f29i2it03KZbWMBVCsVAH&#10;kKrTy4VNadCZjNtbcwqLHhtv4TExrbSmMxVBQIoH00rSwRKLD+nuQtu5f2HaFVNp2SztUHAQwxxg&#10;fYEUdFstzcT5mnd/9MxP+E9Pfs36Z66sB9Pzyf8AX9+69137917r3v3Xuve/de697917r3v3Xuve&#10;/de697917r3v3Xuve/de697917r3v3XukFuvqzrbfKyLvDYm09xtILNPlcFjqqsH/BK56f7yM/4q&#10;4PsF8y+3HIHOKuvNPJm2X7Nxaa3id/ykK6x9oYdLrTdNxsafR30sQ9FYgfsrT+XSI2J8bemes92v&#10;vbY2zodvZ58bV4ryU2Sy1RRpSVstNLUiCgrq6qpaeWQ0qjVGqkLcDgn2D+TPYD2m9veZ25v5M5US&#10;w3o27wVSWdkCSFGfTHJI6Kx0AalANKjgT0tvuY953K0+ivrwyQag2VUGorTIAPn59Dp7mTok6979&#10;17r3v3Xuve/de697917r3v3Xuve/de697917r3v3Xuve/de697917r3v3Xuve/de6//X3+Pfuvde&#10;9+691737r3Xvfuvde9+691737r3Xvfuvde9+691737r3Xvfuvde9+691737r3Xvfuvde9+691737&#10;r3RL/nFi9wUfVeP7M2blMjgt29W7joc1SZjE1D01bBhsu6YTNU7Ml1no5XqqaWaKQPE6wWdSPeJX&#10;3xdu3219tbH3D5S3K4suZ+W7+O4SeFikiwT0t7hTTDRkvE7owZGEfcpHQx5Jlt23WTbb2JXtLqMq&#10;VYVGpe5T8jggEUOcHov3Sv8AMSp5FpMD3hijSzDRCu+tuUbyUknIHlzu3oNU9I1uWlohIhP+6EHu&#10;D/aL790Ei22y+8W2+FKKL+8bVCUPlW4tVqyHzL2+tT/vlB0IN69vWBefZJar/vpzkf6Vzg/Y1D8z&#10;1ZdtXeG1t8YiDPbQ3BidyYepAMWQxFbBWwXKhjHKYXZqedAfVHIFkQ8EA++g3LfNPLfOO1wb3ytv&#10;lruG1SDtlgkWRfWh0klWHmrAMvAgHqNrm0ubKVoLu3eOYeTAg/z8vnw6Ufs/6T9e9+691737r3Xv&#10;fuvde9+691737r3Xvfuvde9+691737r3Xvfuvde9+691737r3Qb9ldt9fdRYU5zf25KLB0zhxRUr&#10;k1GVysyKW+2xOKpxJXV830B0IUS4Lso59gH3B9z+Rva7aDvPO2/w2duaiNCdU0zD8EMK1kkb10rp&#10;WtWKjPRjtu1X+7TiCwtmdvM8FX5sxwB9p+zrh1L2RT9t7Jx+/cfg8ngcLm6mvOBhzL038Rr8RR1c&#10;lHT5aempZJoqJchLA7RxeSQ+LSxPqsKe2HP8HufyhY862OzXNltN5JJ9Ms5TxZIEcxrMyoWEYlKs&#10;UTUx0aWJ7qD267c+03slhLMrzoBq01oGIqVBNK0rk0GehL9yD0Xde9+691737r3Xvfuvde9+6917&#10;37r3Xvfuvde9+691737r3Xvfuvde9+691737r3Xvfuvdf//Q3+Pfuvde9+691737r3Xvfuvde9+6&#10;91737r3Xvfuvde9+691737r3Xvfuvde9+691jmligiknmkSGGFHlllldY4ooo1LSSSSOQiRxoCWY&#10;kAAX90kkjhjeWWRViUEkkgAACpJJwABkk8B1sAkgAVJ6p/37/MH3lj+38hV7DpcRmerMS/8ABoML&#10;kYPDJuZKWdxWbkp8vEhrsbPWSEikFpIRTqjSRMzNbljzt9+Xmuw907655LtrS79trU+AsEq6TdhG&#10;Ou7WcDxImkNRBhoxEEZ4izGkuWHt/aSbRGt+7x7o/dqH4KjCFTggfipQ1rRurCekfkb1x3tjDNtf&#10;IGg3FSQJLmNn5ZooM9jL2V5kiVzHk8b5OFqacvHyA4RjoGc3s9798g+9G3GXly+MG+xIDPYzkLcw&#10;+rAA0mirgTRFk4BtDHT0AN65d3LYpKXUeq3J7ZFyjfKv4W/omh9KjPQ9+5r6Iekh2BtWm3zsbd+z&#10;qtUaDc23MxhCZBdY5MjQzU0E3P8AagndXU/hlB9hbnflq25y5O5o5Uu1Bg3GwntzXyMsbIG/2rEM&#10;PmB0rsLprG9tLxPiikVv2EH+fWsHUUtRQ1FRQ1iGKroqieiq42FmjqqSV6epjYH6FJo2B/1vfzqT&#10;W89pPPZ3S6bqF2jcejoxVx+TAjrJlWWRVkQ1RgCPsOR/LpS7O31vLr7Krm9kbmzO18mCuupxFZJT&#10;LUqpv4q6l9VHkID+Y545EI/HsQ8qc5c2cjbmN45O5iu9t3HzeCQoHA8pEzHKv9GRHX5dJryxs9wi&#10;MN7bJLF6MK0+w8R+RHVgXWX8x3deKEFB2vtOl3TSqER9w7WMWIzaqD6panCzk4mvk0/iGSjB/Cn3&#10;nD7eff55l20Q2PubyxHuVsKA3VnpguOOWe3Y+BIaf77aD5KT0Ady9urWUtJtV2YnP4JO5fycdw/M&#10;N9vVtG2tx4fd+38Nujb9ZHkMJn8bSZXGVkRBSejrYUnhYi5KSKr6XQ+pHBU2IPvpzy9v+1c07FtP&#10;Mex3az7Re26TQyLwZJFDKfkc0ZTlWBU5B6ii4t5rSea2nQrMjFWHoRjp89nPTPXvfuvde9+69173&#10;7r3Xvfuvde9+691737r3Xvfuvde9+690Rj5U/MKk6Uqpdh7Ox0ea7Gnx0FbNUV6t/Adr01ermjqK&#10;2NHSbJ5OWNfJFSqUjCFXkexCPht95P71Vr7Q3MnJfKtgt3z89usjNIP8Xs0lB8N5ACGmlYDUkQ0q&#10;AVaR6EIw35W5QfelF9eS6NuDEUHxuRxA8lFcFjXNQB1TJuLcu8e0N1jK7nzmS3LujcFdS4+OuyEx&#10;lkEtdUpTUlJRwoq09DRRSzARwQIkSD6L75Mb/wAw81+4/Mo3LmPeJ9w5jvpkiEkp1HVI4RERRRY4&#10;wWAWOMKg4ADqZLe2s9stTFawLHbRqTQfIVJPmT6k5PWy/s/blHs/ae2tqY9Ejott4LFYSmVFCr4s&#10;ZRQUavYf2pPFqJ+pJJPv6EeVdgtOVeWeX+WbFALPb7KG3SmBphjVAfz01PqTXrGy7uHu7q5upD3y&#10;OzH8yT0o/Z/0n697917r3v3Xuve/de697917r3v3Xuve/de697917r3v3Xuve/de697917r3v3Xu&#10;ve/de6//0d/j37r3Xvfuvde9+691737r3Xvfuvde9+691737r3Xvfuvde9+691737r3XvfuvdV9f&#10;Pvu99j7Gper9v1hh3N2HTz/xeWCQpUYzZcTmCu5WzRy7gqf8kQ35gWo/IB94Offb94X5O5Mt/brY&#10;7spzDvqN47KaNFYA6ZeFCDctWBT/AL7E3mAeh/yFsgvr59zuErbW5GmvBpDkf7yO4/Mr1Sn9OBwB&#10;9PfIkCgAHDqZ+nbB5zM7Zy+Pz+3crXYTN4qoWqx2VxlQ9LW0c6fR4poyDpYcOjXSRSVYFSR7M9n3&#10;jduXt1sN82LcZrPeLWQPFNExSSNh5qw8jwZTVWUlWBBI6amghuYZLe4iV4HFCrCoI+Y/weY4jq6j&#10;4rfMfHdtCj2J2E9FheyUjEdBWIFpcRvVYkJZ6GPiOgzwRdUlGPRLy8HF4065fdr+9dYe54tOS+em&#10;hs/cELSNxRIL/SMmMVpHcUFXgrR8tDisaQxzTyfJtOu/2+r7bXI4tHX19V9G8uDepPn7zU6AvWuj&#10;8qdpDZXyC7OxMcQhpa3PtuWhRRaP7XdFPDnCIx9NEdVWSp/gU98GfvK8sDlL3y9xNsSMJbTXv1cY&#10;GBovEW4x8g8jr/tadZDcq3f1vL+2TFqsI9B+1CV/wAH8+i++4N6EHXvfuvdWq/y8O7iGyXRu4Kz0&#10;havcOwXnkJNrtPuLb8Wq/CljXQIPwaj+gHvpV9xL3gIN/wCze+XRoA91tpY+XxXVqPsJ+ojUUwZ/&#10;QDqLPcHZf7PfLdPRJf8AAj/8+n506tb99Luos697917r3v3Xuve/de697917r3v3Xuve/de69791&#10;7qPV1VPQ0tTXVcqQUlHTzVVVPIdMcNPTxtNPK7HhUjiQkn8Ae2bm5gs7a4u7qUJbRIzuxwFVQWZi&#10;fQAEn5dWVWdlRFJYmgHqTw61le1N81PZfY+9d91TMf7zbgr6+kR2Lfb4pZPtsNSAsSQtLiYIY/8A&#10;kH388fuTzlce4XP3N3OlwxP7wvpJEB/DCDogT7EhWNfy6yV2uxXbdusrBR/ZRgH5txY/mxJ6f/j/&#10;AIqPN95dR4yZdcNR2DtqWZLXDRUOQiyMgP8AhopD7PPY/bo9395fa7b5UDRPvloWHqscolP8k6Y3&#10;6Uw7HvEqmjC3en2kaf8AL1sp+/oG6xv697917pi3Lufb2zsLXbi3TmcdgMHjojLW5PKVUVJSQLb0&#10;qZJWGuWQ8IihndiAoJIHsm5g5i2LlTabzfuZN2t7HZ7ddUk0zhEUfaeJPBVFWY4UEmnT9tbXF5Ml&#10;vawtJOxoFUVJ/wBXrwHQe9Tdw4juamzOe2jiMsmysdXvicXunLQ/w5Nz19KSMjLhcVKDXjE0LFYz&#10;U1AhaSbUix+hj7A3tj7q7V7s22673yttl0OUYJzDDeTr4QvJE/tTbwt+p4MZoviyBC0mpFTsY9L9&#10;12ifZ3ht7yVPrGXUyKa6Afh1HhqPGgrQUNcjoX/cpdFPXvfuvde9+691737r3Xvfuvde9+691737&#10;r3Xvfuvde9+691737r3X/9Lf49+691737r3Xvfuvde9+691737r3Xvfuvde9+691737r3Xvfuvde&#10;9+691immipoZaieRIYII5JpppGCRxRRIXkkdmsqoiKSSeAB7bmlit4pJ5nCwopZmJoAoFSSfIAZJ&#10;9OtqCxCqKk9a2He/ZlT292vvHfMkkjUFfknodvwueKXbWKZqLCxKo9KGalj88lvrNM5/Pv5+/ej3&#10;DuPdL3M5r5ykkY2U1wY7VT+C0hJjt1A4DUg8RqcXkc+fWR2xbau0bTZ2NAJFWr/N2y37D2j5AdBH&#10;7i/o3697917rJDNNTTw1NNNNTVNNNFUU1TTyvBUU9RA6ywVFPNEyyQzwyqGR1IZWAIN/bkM01vND&#10;cW8zx3EbhkdWKsjKaqysCCrKQCpBBBFR1plVlZXUFCKEHIIPEEeYPmOrvfhv8ph25i12BvmsiTsv&#10;BURkp619EI3rh6ZQr5KJAFQZygS33sS28ikToNJkEfYX7qP3kh7o7aOSOcrtR7h2UVVkNF+vgQAG&#10;VRw+ojFPqEA7hSZRQuEhPnDlb90S/X2Kk7bIcjj4bH8J/on8J8vhOaElU/mR7YGP7P2PuuKLRHuT&#10;Z0+LqJAOJa3beUke5Nv1/ZZuJf62Qe8afv8AvLosfcTk3mWKKke4bU0LHyL2kxP7fDuFH2L0Kfbm&#10;68TbL60JzFMGH2Ov+dT+3qun3gZ1InXvfuvdP21tzZjZe5cDu7b1QaXN7bytHmMZN/ZFTRSrIIpR&#10;9HpqlA0Uqnh4nZTwfZ1y3zDuvKXMGy80bHP4W8bfcpPE3lrQ1o3qjiqOPxIzA8emLq1hvbae0uFr&#10;BIpVvsPmPmOI+Y62VesOwMR2lsHa+/cGw+x3Hi4axqfVqkoK5bwZLGTmwInxuQikhfjkpccEe/oJ&#10;9uud9q9x+SuXeddmcfR39sshWtTHJ8MsLf0opQ8bfNa8COsbtysJtrvrmxnH6kbEV9R5MPkRQjrW&#10;K/mZ/wA9H+ZD/LX7Jmpezf5YWx16JyOXlxmx+8aHvzdG89iby11MqY6Gp3TguqMTS7G3LW00Wr+D&#10;5mjpqtnv4GqI18hHSRq/489IwAfPou3R3/CyDobO5KhxvyN+HXa3WVFKyx1m6uqN97Z7doKQsQDU&#10;zbdzuM6xza00d7sIHrJrfpRjYG5gPk3Xivp1tC/Dn50fFj589ZTds/FTtrCdobVx1fDhty01NT5L&#10;C7p2Xn5qKKvXAb02jnqPG7i21lWpZQ8a1NOkdQgLwPLH6/bDKVNCM9aIp0bb3rrXUerq6TH0lVX1&#10;9VT0VDRU81XWVlXNHTUlJSU0bTVFVVVEzJDT09PChd3chUUEkgD37r3Ws38tP+FV38uH4/5bLbT6&#10;Ypuxvl9uvFTS0k1f1PQY/b/Vn3kDNHNDF2dvSox1PmoElWwqsNj8tSSD1RyuLEurC7CvDqwU+fVZ&#10;G3v+Fcnyd7u7N291d8af5ZuL35vLeOTXHbQ2FS9wbv3xvnOyl1LJT47avVeOiRIYSWnqGApaVAZJ&#10;ZFjVmF/AAFS/XtNOJ62ctxd8fI6t+DOV3x8nOjtsfGnuvfsKbQHVm1O2oO41wdNuZYqeSTKbrotp&#10;bUxlNnRhxXPNRUf8RgpvGtqyViypjT97HnQ8k+x3OE9vMU3DcUWwhIwdV0SkhHzW3EzD/S9Cbk+x&#10;F9zBYqVrFETI32Jkf8a09U/gAAAcACwH+A98NAKAAcOp+6MD8VQp+RnUGq1v72C1/wDVfwrJ6f8A&#10;Y6rW/wAfc4fdqp/r9+1mrh+8/wCfgzU/n0Q80f8AKvbv/wA0T/hHWxh7709Y79BP3J3Js3pHZ9Tu&#10;3d9UbEtTYXC0rRnLbhyjIzRY7GQuQGbjVLK1oqeO7uRwDGfut7r8qe0HKtzzRzTdEDKQQIVM91NS&#10;oihUkVPm7nsjSrOQOJrs+z3m93a2lmnzZj8KL6n/ACDiTgdUb727M7S+WXaG28DkaswLntwUuI2n&#10;tSjklOA21FXTiOStMPH3tZSUQeaqrJQZWSNtOiMBBxx5v9wvcf7znuNsGyX12US9vkgsrOMt9LaC&#10;RqGQr/ojpHWSadxqKq2nQlEE3WW2bXyntlzcRpVo4yzyH43pwHyBOAoxkVqc9X7bI2fhuv8AaO3d&#10;l7epxTYfbWKpMVRRgAM6U0YElVNbh6qtnLTSt9XldieT77bcn8q7TyRyvsPKOxQCPadvtUhjHmQg&#10;oXb1d2q7n8TszHJ6ga9u5r+7uLy4as0jFj+fkPkBgegA6VXsSdJeve/de697917r3v3Xuve/de69&#10;7917r3v3Xuve/de697917r3v3Xuv/9Pf49+691737r3Xvfuvde9+691737r3Xvfuvde9+691737r&#10;3Xvfuvde9+69015vD0W4MNlsDkkkkx2axtdia+OGaWnmeiyNLLR1SRVEDpNBI0EzBXQhlPI59l27&#10;7Xab5tO57LuCs1heW8kMoVipMcqFHAZSGUlWIDAgg5HTkMr280U8f9ojBhiuVNRg8cjh1rtfIbor&#10;N9B79n2zWNNX7cyKS5HZufeOy5TDiQKaapKKIo8viWdYqpBYElJFASRffCH319mN49k+dZ+X7ovN&#10;y/ODLY3JGJoK00uQABPCSEmUU4pIAEkXrIXl7fYd+sFuVAW5XEi+jeo/otxH7OI6Aj3C3R71737r&#10;3XvfuvdPG3twZraedxG5tu5CbFZ3BV9Pk8VkKc2kpqymbUjEfplhkF0kja6SxsyMCrEezXYt93bl&#10;jetr5i2G9e23mynWaGReKOhqDTgVOVdT2uhZGBViOmbi3hu4Jba4jDQOpDA+YP8AqweI6sP+U3Ym&#10;J7++NPVvbFAkVLmNvb3fbW7MTG2psLmcrgqj7+mXV+59jV1GMp56ZjfVBMlzqBAzt+8jz5tnvd93&#10;3249zbJEj3Sw3g2t7CMm3nmtm8RPXw3eKKSIn4o3SvcCBH3K23S7DzJum1OSYZINaN/Eqtg/aASD&#10;8/l1Wx75+9SP1737r3XvfuvdWdfy6O3jj83uDpnL1VqPOLPunaAlc2jy1JEi7gxcIIsPvqCNKtF4&#10;GqnmP1b30S+4Z7pGx3fe/aXdLj/FbwNeWNTwmRQLmEf81IwsyjgDFKeLdRn7h7R4kNvvMK96UST/&#10;AEp+BvyNVP2r1aL2D15sTtnZO5utuztn7b3/ALA3nianBbr2bu7D0Of23uHEVihajH5bEZKGoo6y&#10;ncgMA6HS6hlsygjqN1EvXzqf56X/AAnlznwii3J8sfhnjc9vL4kCabKdidayS1me3l8bknkLy5Wl&#10;rJTUZTdfTMcj2+7mMuRwCkCreelBq4lUUte1uPVwa/b0OX/COLuaqwnyc+X/AEBNVBcT2N0psvtq&#10;gpWf0yZzq3eT7UrJYF+hlnxHaEesjkpTr/Qe9XAwp68wxXr6CvtN1Tqtn+cN3VW/Hv8AlffOPtTF&#10;TGmzOK+Pe99t4GpViklLuDsali63wFVCwIKz02Y3bBIhHIdR7sgqy9bGTnh18sH4C/AT5C/zE++t&#10;v/Hb45bbjqsiKekye+d95pamHYfUexUqI6Or3rvnJU8bvDRxkGKioYQ1dlasCCmRjreNa7hBU9XJ&#10;p19SH+WT/KW+LX8rzrFNs9P4FN19tbhxtHB2r8gt146ifsbsKuiCTTUkNRH5k2hseCsGqiwNA4pI&#10;VVXnapqddTIidy5qeqE16S/8yreply3W/XVPL6KOkyW88pEr3BmrJDhMN5EB4aOKmrSL/h7++YP9&#10;4LzeZdz9v+Q4JeyGKa/mAP4nP08FR6hVuCK5o3z6lb23sqRbluLDJIjH5dzf4V/Z1V175x9Sf0Mv&#10;x1r0xnfXT1bI+iNOwdu07tewCV9YMcb/AE4/yv3LPsNert/vZ7VXTtRBvtqpPylfwv8An/om5iQy&#10;bDvCgZ+nc/sFf8nWwt2Hv/bXWGz83vfdtaKHC4SlM8xFmqauociOjx1BCSDU5DIVLLFDGPq7XJCg&#10;kd0eeud+X/brlXd+cOZ7wQ7RZx6mONTscRxRr+OWVyERRxY5IAJGP232Fzud3DZWkZadzQfIeZPo&#10;AMk+nWvB3X3LunvHe9bu/ckjQUymWk25gI5WkoduYXyF4aCmFlWSplsHqp7Bp5rnhQirwl93fdjm&#10;X3i5vu+aeYJCkAJS1tgax2kFe2NPIu1A00lKyPU4UKq5CbLs9rslklnbCrcXbzdvM/Z5KPIfMmpt&#10;P5c/X6Z3szc/YFZB5KbYuCTH412HpTO7oM0BlW45enw1HUKbcgVA95PfcK5HXefcLmLni6h1W2zW&#10;QiiJ4C5uyy1HzSCOUfLxQegn7ibgYNttdvQ9871b/SpQ0/NiP956ug99auob697917r3v3Xuve/d&#10;e697917r3v3Xuve/de697917r3v3Xuve/de697917r//1N/j37r3Xvfuvde9+691737r3Xvfuvde&#10;9+691737r3Xvfuvde9+691737r3XvfuvdAZ8hulcR3p1xlNp1Ygps7TB8ptDMyJd8RuCnicUzM6j&#10;WKCvUmnqlF9UMhNtSqRDfvp7R7X7y8g7jyxdBI94jrNZTkVMF0oOg14+HICYpgOMbE01KpB3y/vU&#10;2x7jFdpUwHtkX+JCc/mOK/MehPWunmMRk9v5bJ4HN0U2NzOFr6rF5XH1C6ZqPIUUz09VTyD8mOVD&#10;YjhlsRwR74Nbrte47Hum47Lu9o9vutpO8M0TCjRyRsVdT9hBzwIoRgjrIaGaK4ijngcNC6hlI4EE&#10;VB6bvaDp3r3v3Xuve/de6VOK3bk8Vtjdu0I2EuD3f/A6iupXY6IMrt3JLXYvK04sQtTHBJUUzfTX&#10;DUEE+lfYj23mjcdt5d5m5WRtWz7p9O0iEmizWsokhmUeThTLEfVJSD8I6Sy2sctzaXZxNFqAPqri&#10;jKflUBvtHSW9hzpV1737r3XvfuvdKPZ268tsTdm3N54KTx5fa+Yoc1Q82WWSimV5KSXkAwV1Prgk&#10;B4McjD2f8qczbnyZzNsPNmzSFd0267jnj9GMbVKN6rIuqNh5qxHSa8tIr60uLOcVilQqfz8/tBoR&#10;8x1sz7M3Xit87T27vDCSibFblw9BmaJrhmSGup0n8MtuFnp3YxyD+y6kfj39DHKfMu285csbBzXs&#10;8mvbNxtIriM+YWRA2k/0lJKsPJgR5dY13lrLY3VxZziksblT+R4/YeI+XT1kMfQZegrcVlaKkyWM&#10;yVJU4/I47IU0NZQZCgrIXp6yhrqOoSSnq6Orp5GjlikVkkRirAg+xD0m61n/AIp/yU6n+X5/OsPy&#10;e+NWJFP8MO5Oge7MfldqQVEKnofsvMZ7r/KxbCo4JpRVVvXe6JKKatwBjEjYz7aehltFFSPM4XLL&#10;Q8R1atQfXrZs9t9V6qc/nc/Gbun5jfy4+4/jX8f8NTZzs3tbdvRmBxdNkK+HGYiixUHePXmT3JuD&#10;P10zD7fb+18DQ1GRrjGJJzTUriKOSUojXjbS4Y9bHHoVf5Zv8uDpH+WP8a8B0T1NSRZfc1f9ruHu&#10;TteuoYKfdPbnYj0iw5DceXkQySUeEx4LU2FxayNT4rHhY11zPPPNpmLmp68TU16sO91611rvfLfe&#10;H99fkL2PXpL5aPDZSLaOPKvrjFPtinTG1HjNyNMmUSpfj8uffCP70HNf9b/fTn6+STVaWlytlFmo&#10;02aiJqeVDMJWxx1V6yD5TsxY8v7dHpo7r4h+1zqH7FIHRcPcB9CPp621lpMDuTbudiJEmEz+FzCE&#10;cG+MydLXcH+v7Hs25f3OTZd/2HeYjSSzvrecf82pkk/596ZuYhcW1xAfxxsv+9KR/l6Nj8yvkQe5&#10;t7LtzbVe0vW+y6mSPEtA5Wn3HnChirtxyKLeWnhDNT0Oq9odcgsZiBk596/34PuxzeNg5dvS3IO0&#10;uRCV+G6uKaZLo/xIKmK3qMIHkH9rQBTk7l79zWX1NzHTcph3V4ovknyPm3zoPLomnvE3oY9Xjfy9&#10;drphehmzrQhKreO7s9lGltZpKPGPDt+jS9uURsXKw/xkPvsZ9xflxNo9lTvLRAXO67pczFvNkiK2&#10;yD7AYXI/0xPn1CPuBcmbfvAB7YYkWnzI1H/COj1e8zOgP1737r3Xvfuvde9+691737r3Xvfuvde9&#10;+691737r3Xvfuvde9+691737r3X/1d/j37r3Xvfuvde9+691737r3Xvfuvde9+691737r3Xvfuvd&#10;e9+691737r3Qadu9n4bp3YOa7Bz1LV12OwsmMjkoKBoFrqyTJ5SjxkcVJ9w8ULTIaoyaWZQwQi4+&#10;vuPvdH3F2n2p5J3bnjereWaxtGhBjj0+JIZpo4QqaiFLAvqoSAQpFRx6Mdp22bd7+Hb4GCyPXJrQ&#10;UBOaVNMU6kda9qbE7c29FuXYeepczQHRHVwLeDJ4mqdNZocvjpdNVj6tOfS66XA1IWWzF/2/9yeT&#10;PdDYouYeS97ju7E0DqO2WFyK+HPEe+KQejCjDuQspBOtx2u+2m4Ntf25STy9GHqp4EfZ+fVbf8wr&#10;owUlTQ947co7QVb0eC39DBHwlVpWmwO45NP0E6qtFUObDUKc/UsfeAH36fZsW1xZ+8mwWlIZSlvu&#10;YUcH+C2ujT+LFvKfXwDxLHqRvb7e9aybJcPkVeKvpxZP+fh/tuqtvfODqUOve/de697917r3v3Xu&#10;ve/de697917r3v3Xuve/de6uS/lz9mHObC3J1hkKjXXbHyQy2FSR7udtbhkllkhiU/7rx2cjnv8A&#10;6lalB/T31f8AuF+4h3nkrf8A26vrgte7NP40AJqfpLoklR8orgSV9BKg6h33D2zwNwt9zjXsnXS3&#10;+nQAfzWn7D1Y97z56jvr3v3Xuve/de697917r3v3Xuk3vHcNNtLaW5901jKtLtzAZfOTliADHiqC&#10;euZbn8v4LD+pPsh5p3235Y5Z5h5kuqfT7fYz3DV8xDE0hH56aD1PSi0t2u7u2tU+OWRVH+2IH+Xr&#10;V7rK2pydZWZOtdpKzJVdVkayRjdpKqunkqqlyT9S00rH385l1eXG43V1uN25a7uJXlcniXkYu5P2&#10;sx6ycRFjRI0HYoAH2AUH8uo/tjq3Xvfuvde9+691737r3Ww/8QqaOl+NnUkcYAEu2mq2t+ZK7KZG&#10;slJ4FyZJz77t/dbt0tvu/wDtekYw23lz9sk0sh/mx6x65scvzHuxPlLT9gA/ydGR9z70Huve/de6&#10;97917r3v3Xuve/de697917r3v3Xuve/de697917r3v3Xuve/de6//9bf49+691737r3Xvfuvde9+&#10;691737r3Xvfuvde9+691737r3Xvfuvde9+691Xf/ADIdwmg6k2jtxG0tuTfNNNMAbF6XA4rIVjKR&#10;+VFZUQH/AFwPeCX3/N8Nl7X8r7Cj0bcN5RmHqltDLIa/ISNGftp1IPt1b+Ju13cnhFAafa7Af4Ae&#10;qk9gdh7y6v3HS7r2LnarBZmm0pJJCfJR5ClDh3oMtQSE02SoJSOY5VNjypVgGHMLkjnvmz253+25&#10;m5N3mWy3WPiVykqVqYp4z2yxNTKMDTipVgGEsbht9nuls1pfQCSE+vEH1U8VI9R+dRjq5jpr5J9c&#10;/KfaWX6w33R0WA3hnMLWYrMbYnm/yDcNJPTNHU5HadXUXeWaA/vCmcmqpWUODIq+T31k9p/vAcg/&#10;eR5Y3T265ztYbLmq8s3hns2P6d0jLR5bJ3ySvx+E1ZoWAYa1XxOoc3nlvcuV7uLcrFzJaI4ZZBxQ&#10;1wJAOFeFR2n5E06pt7N6/wAx1Zv3c+wc4Gat25k5aWKqKFEyWNkAqMTloQf905LHSxyi36WYr9VP&#10;vlB7h8j7r7bc68xckbyCbywuCgelBLEe6GZf6MsRR/kSV4gjqYds3CHdLG2v4D2SLWn8LcGX8jUf&#10;ZQ9IX2DOl/Xvfuvde9+691737r3Xvfuvde9+691737r3RmfiD2C3XffuyayWfw4rc9S+yc1d9ERp&#10;dxNHBQSym+nTS5yOlkufoAfeQ33WOeW5E97uT7qWYrtm4yHb580XRdELEW8qJcrC1TwAORU9Bnm/&#10;b/3jsN6iissQ8VftSpP7U1dbC/vul1j/ANe9+691737r3Xvfuvde9+690UL5y7s/ut8dN2wRyGOq&#10;3bV4faFPZtLFMnWpU5FRbk6sRj6gH/A+8W/vkczf1c9heaIEcrcbpLBYrQ0NJpA8oxnMEUoPyPQt&#10;5ItBd8xWhYdkStIf9qKD/jRXqgz3xL6nnr3v3Xuve/de697917r3v3Xur/PhBuOn3B8btiwxSB59&#10;tvm9s1ygi8VRjsvVzQIw/BbG1kDj/Bwffbv7nu/Qb37AcmRRODNYG4tJB6NFPIyg/bE8bfYR1AnO&#10;1s1vzJfFh2yaXH2FR/lB6Np7yd6CnXvfuvde9+691737r3Xvfuvde9+691737r3Xvfuvde9+6917&#10;37r3Xvfuvdf/19/j37r3Xvfuvde9+691737r3Xvfuvde9+691737r3Xvfuvde9+691737r3VTX8z&#10;PJFsh0/hg3pipd55Vl/2qWXbtHG3+wEbj3zI/vDNwZr72r2kHtWO/mI+ZNrGP8Dft6lb21jpHu81&#10;OJjX9ms/5eqtPfN7qUOs1NU1NFU01bRVNRR1tHPFVUdZSTSU1XSVMDiSGppqiFkmgnhkUMrqQykX&#10;B9vW9zcWdxb3dncPFdxOro6MVdHU1V0ZSCrKchgQQeHVWVXVkdQUYUIOQQeII8x8uhk7Q7cqe4MN&#10;tbI7xg19k7Wpjt6s3PTxRxxb02t+5UY2XNRRhVg3JgqxnQzKPHVwVJJCPHZ5W9xvdCf3U2nlu/5r&#10;gr7gbbH9K94qgC/s8tE1wAAFureTUNYGiaOUkhXSjE+2bSu0TXUdm3+62U6wh/0OTgdP9Bh5cVIH&#10;EHAK+4j6Ouve/de697917r3v3Xuve/de697917r3v3Xuucc09NLFU0shiqqaWOppZVJVoqmndZqe&#10;VSOQ0cyKwP8AUe7RzTW8kdxbOVuY2DoRxDqQykfMMAetFVcFHFUIoR6g8R1s69Z7th3517sreUDK&#10;w3NtjC5iTR9Eqa2ghlrIbfgwVZdD/ivv6Jfb3miHnXkXlDmyFgV3DboJzTyeSNTIv+1fUp+Y6xn3&#10;G1Njf3tmf9ClZfyBIB/MUPS49jHpF1737r3Xvfuvde9+691VT/Mv3XaLq3Y0UpHkmzu7a6IHgrTx&#10;QYbFuwv+Wq6u3+t75q/3hHMtIvbfk2KQ9z3N7Iv+kCwQk/m89Ps6lL22te7dL4jgFjH51Zv8C9VS&#10;++aPUqde9+691737r3XvfuvdTMdjcjmMhR4nEUFZlcrkZ0pcfjcdTTVlfW1Mh0pBS0tOjzTSMT9F&#10;BsOTx7V7ft9/u19abXtVlLc7ncOEihiRpJJHPBURQWY/YPmcdUkkjhjeaaRUhUVLE0AHqT1ej8K+&#10;it9dLbLzcm98msFZvKsocuuy4TFUQ7Zkp6Z6cz1VcjOkuZyNOY1qI4iYYlgjGp3DEdlfujezPOXt&#10;HyjvD847jou92ljnFgulltCqldTyCoaeVdIlVCY0EaDUzAkQfznvthvV7ALGKqQqV8Q411NaAeSq&#10;a0JySTgDo6fvLjoGde9+691737r3Xvfuvde9+691737r3Xvfuvde9+691737r3Xvfuvde9+691//&#10;0N/j37r3Xvfuvde9+691737r3Xvfuvde9+691737r3Xvfuvde9+691737r3VOX8yuQnsXrSH+ymy&#10;8vKOeLy51VP+xtCPfKT+8FkJ589vYvJdonP+9XAH/PvUv+2w/wB1+5nz8Zf+Onqtz3gF1I/Xvfuv&#10;de9+691737r3T1gdtbk3VUCk2vt3O7kqidPgwOIyGXkBvazCgp5wnP8AqrezfZOXuYOZZxa8ubDe&#10;7hcE0020Es5/Pw1an506Ynuba1UvdXCRr6swX/CR0PeB+H3yR3CqvTdX5XHRvaz7gyGEwJAP5eDI&#10;ZKKsW35BiuP6e5r2X7q3v9vqq9v7c3NvGfO6lt7b9qyyiQf7xX16Irjm7ly2NG3RGP8AQDP/ADAp&#10;/PoSKH+X18h6oA1EGx8be3pq90yysv8Awb7DE1i8f4E+x9Z/cc99rkA3EOz29fJ7wsR/zjhcfsJ6&#10;LZOf+XkHaZ2PyQD/AAsOnf8A4bq730av4x1xqt+j+O5v6/01f3bt7Nv+AM959Nf3tsGqnD6i4/w/&#10;SdMf64mx1/sLmn+lT/oPpsq/5e/yFpwTAuxK+34p90VMRP8ArfeYWmXn/Ej2W3P3GffSAEwjZZqf&#10;w3jiv+926j9pHTy+4HL7Ur9Qv2oP8jHpG5L4Q/JfGqX/ALgU+RQX5xO6NtVTED+kU2TpZjf/AIL7&#10;Cm4fc++8Jt6s/wDUiO4Uf75vLRyfsVpkb+XSyLnbluUgfXFT/SRx/gBHQZZn49d67fR5Mr1Jv2CK&#10;P9c1Nt+rykAtyT5sStdFb/Y+473X2L959kV5Nz9rt7SJeLJbPMo/20HiD+fRnDzBsU9BFu9uSfIu&#10;FP7Gp1cb8GMjlKn4+YLEZmhr8dX7Uzu5NuvSZKjqqGrjp48i+VpA9NVxQzKi02WVVOm1l4+nvq59&#10;za/3G49jNk2rdrOeC+2y8urUpNG8bhRKZo6q6q1AkygY8qeXUQc8RRrzBcTROrJMiPUEEV06TkY4&#10;rX8+jg+8p+gh1737r3Xvfuvde9+691Qx88d0ncfyJztAkvkptn4Db22oQDdY52pXztcosbAiozWl&#10;v8U98V/vqcyfv7333iySXVb7VY21ovyYobmQf71PQ/Z1OvItr9Py9A5FGmkdz9lQg/klfz6Jt7xP&#10;6GPXveuGTw690ods7S3VvWtTG7P21nd0VzsFFPgcXWZNlJNrzPSQyRU6g/VpGVR+T7PuXuV+Zebr&#10;xbDlXl+93K8JpotoXmI/0xRSFHzYgfPpPdXdrZRmW8uUiT1Zgv8Ahyfy6O51h/L27V3U9PXdhZHH&#10;dc4dyjyUYaHP7pliPqKrR0k38JoHI4vLUyOhPMR+nvMD26+4x7k8ytBec9X0Gw7UaExgrc3jD0CI&#10;3gxH5vKzLXMZpToE7n7g7Vagpt8TXE3rlEH5kaj+QH29WgdP/HTqvpGlts3Aq+blh8VduvMMmR3J&#10;XKR+4hr3jRaGmcnmClSCE8XUnn30Y9q/Yf229n7anKeyA7u6aZL2ciW7kHmDIQBGh/33CscfqpOe&#10;oz3fmLdd6b/HLj9AHEa4Qfl5n5sSegU+f/zp6o/l+/HzcPdHY9RDkc1Ks+E6w67p6yKmzvZO+paW&#10;SXHYDGqQ8lNi6QAVOUr9DRY+hRpCHkMUUuS3InJG68+7/b7LtqFYvimlIqsMdcu3qTwRa1ZiBgVI&#10;jTnbnHbOSdkn3bcGBlNVijrRpZKYUcSAOLNQ6R6sVBVnwU3l2h2T8P8A49dnd0V8eQ7O7R60wXZ+&#10;7ZIKRMfSUtZ2Msu9aTEY6gS4osVgsXnKeipYiWdKenQOzPqYpOdbPbdt5s3/AG3Z0I222uWhSpqS&#10;Iv0yxPmWZSxPmSelXJ13uG4cr7HuO6Sar65t1mbAFPF/UAAGAFVgoHkBxPRsvYX6EvXvfuvde9+6&#10;91737r3Xvfuvde9+691737r3Xvfuvde9+691737r3X//0d/j37r3Xvfuvde9+691737r3Xvfuvde&#10;9+691737r3Xvfuvde9+691737r3VPn8y6mZN7dWVhB0z7W3HTA/jVS5fHzEX/rasHvlf/eEWzLzf&#10;7bXf4X226T80nib/AJ/6l322YGy3VfMSof2q3+bqtL3z36knrokKCSQAOSSbAD+pJ4A96JABJNB1&#10;4AnA49Gp6X+H/bfciUuWjoE2Zs6o0yJunc0E8P31OTzJg8KBHkMqrAHTKfBTN+JT9PeSftL91j3R&#10;910tt0jsRtPKklCLy7Vl8RfW3txSWYHyc+HCaYkPQW3nm/adnLxeJ414PwIQaH0ZuC/Zk/LqzrrT&#10;4K9G7DSnqs5i6nsbOxBGfIbsZZMYsym+qk25SmPFxx/0WoFU4/1Z99E/b77mfs3yWkFxvG2yb9vK&#10;gEy3prDqHmlolIQPQSCZh/Eeoz3LnjfL4ssEwt4D5R8fzc937KD5dG+xmJxWFpI8fhsZj8TQQi0N&#10;FjKOmoKSIDgCOmpY4oUAH9FHvKXb9s23abWOx2rb4LWyQUWOKNY0UegRAqj8h0EpZZZnMk0jPIeJ&#10;Ykk/mc9OHtd031737r3Xvfuvde9+691737r3Xvfuvde9+691Vh/Na+d/c38tvpTB/K3a3RGH+QvR&#10;O1dyY3bvyA2xQbnr9l9lbHw+6q6kw+1ux9q5iTF7h21lsDRbiqocdlKCtpaWRGrqadKtY0nAuihj&#10;prQ9bAr9vVbPV3/Cs7+VpvTH0j7+pvkX0vmJIkNbjt1dRTbtoKacj9xKbM9ZZreaVcCH6O8MDEf2&#10;B9PdjC4+fW9J6Ghf+FPX8o2vr8Vhdr9rdxb33Hnsjj8NgNsbQ+NvdOV3Dnc3l6iCixeFw2Lk2jST&#10;5LLZGvqUgggi1SSzMFUEkX0YnHEde0nq+DYm6p977P29u2o2nu3Y0m4MZT5T+6e+6DH4reGEjqk8&#10;kNHuHF4zK5qlxmTERBkpzUPLATokCSKyK31XqvPev8vzP9hdhby3xnu18fj13XuXLZsUmP2pUV09&#10;JS1tW70dGZ6nOUkbvSUQjjuEAJTgW987ebvuO75z1z1zbzjvXuZBANz3Ca4CRWTyMiSOTGhZ7lAS&#10;kelK0oaYFOpLsufoNu26zsYNpZjFGq1MgAJAyaBDxNTx8+n/AAH8trq+jZW3HvrfGftbVFQjDYCB&#10;z/jooclUqpP9JQf8fZ3sn93/AO3VoUbfuct5vSOIj8C2U/sjlcD7Hr8+mJ/cfc3/ANx7GCMfPU3+&#10;VR/Lofdq/Dj457SaKWm64x2Zq4SGWr3TVV+5JCwt6jTZSpnx4NxfiED3N3LP3UvYXlcxSW/INvd3&#10;K/jvHluyT80mdov2Rjoguub+YrrUG3J0Q+SUQf8AGQD/AD6MZi8RicJSR0GGxmPxFDELRUWMoqag&#10;pIwBa0dNSRQwoLf0Ue5727a9s2e1Sy2nboLWzXhHDGkaD7EQKo/IdB6SWWZzJNIzufMkk/tPTj7X&#10;dN9FT+Y3zK6P+DfTGa7q7x3EuNxVJ5KDbG2Me1PUbu7B3Q8Ly0G09nYmWaFsjlaspqkdmSmo4A09&#10;RJHCjOBRyjyhvXOu8Q7NslvqmbLuahIkrl5G8lHl5saKoJIHQa5r5s2fk3aJt33ifTEMIgprkfyR&#10;B5k+Z4KKsxAHXzz+9vkV8gv5v/zh64o95TPSVfZ/YO2+qeqeusVUz1O2eqdl7m3DSUk9JjFkVBU1&#10;dLj2fIZrKOiS1ssDSMI4IoIYc/tk5d2D2j5I3KS0AItrd5p5WFHnkRCQTxoCaJGgqFBAySzHBDd+&#10;Yd991+dtvS4Yr406RQxrlIUZwBQHjSup3Iq2SQAAo+l/tfbmK2ftnbu0cDTrR4Pa2CxG3MNSLbTS&#10;4rCY+nxmOp1sANMFHSoo4/Hvm/cTy3VxPdTtqnkdmY+rMSSfzJ66G21vFaW1vawLSGJFRR6KoAA/&#10;YOn32z0/1737r3Xvfuvde9+691737r3Xvfuvde9+691737r3Xvfuvde9+691/9Lf49+691737r3X&#10;vfuvde9+691737r3Xvfuvde9+691737r3Xvfuvde9+691Vr/ADM8WWxXUWcVDaDK7rxEr24H31Fi&#10;K6BCfxf+GyH/AGHvm/8A3hm26tt9rd4C/Bc3sBP/ADUjgkUf9Um6k/21lpLu8FeKRt+wsD/x4dVX&#10;4HA5vdGZx23tuYqtzecy1SlJjcVjoWqKyrnf+zHGvCoigs7sVSNAWYhQSObWybJu/Mm7WGw7Bt01&#10;5vN1IEihiXU7sfIDyAGWYkKqgsxABPUozzwWsMlzcyhLdBVmOAB/q4AZPkOrkfjl8Gds7CjoN3ds&#10;Q0G7t7DxVVJgmCVe1tsTgh0HhkXxZ/LQNa80qmmjcftISBKesHsH9zfl/khLLmn3Mhg3TnAAOlse&#10;+zs2wR2ntuZlP+iOPDQ18NCQJDD3MfO9zfmSz2omKx4FuDv/AJUU+gyfM+XQlfJ356fEP4b4/wA/&#10;yF7x2XsLJtS/c4/Zgq5M9v8AysPj1wtithbchym6qinm4VJ/tFpgSNUijn30Q5Z5G5q5tcR8vbHN&#10;PEDQuAFiX5GRtKCnpqr6DqGOYudeV+VUL77vMUMlKhK6pSPURrqenzpT59UDd5/8Kl+osJPW4345&#10;/GnfPYRjJjpd09qbmxfXGHlYcfcwbdwVLvbOVVMx5VZ5qCUj6hT7nnY/uw7zOqS8w8xQW4PFIUMz&#10;fYWYxqD9gYfb1Bu9/eU2a3Z4tj2Gacg01SuIx9oVRISPtZT8h1Wtvj/hTT/MC3FPKdobO+OvXdGx&#10;Ihiotkbr3RXRr/Z8lduHfEtLNIB9SKRFJ/sj6CR7H7tXIluo+svtwuH+ckaD9ix1/wCNHqOr37x/&#10;Ok0jfSWVjDF5Ujct+1pGH/Gegqi/4UX/AMz+OVZH371HOitcwS9NbfWJxf8ASzQ1kU+n/WcH/H2a&#10;n7vHtqRQWd2D6+O3+anRaPvB+4ANfqLcj08JP8ig/wA+hq2R/wAKdvnhgZI13n1p8cN/0o0iX/fs&#10;b32jkXUEavHWYrfNbQxSMPyaN1H+pPslvfuz8kzgmy3PcYH/ANPG6/sMYP8Axro2svvI84wv/ju3&#10;WM0f+kdW/aJQP+M9H86n/wCFUnXdc9JS95/E3eu2bsFrM31Xv7B72gANgZY9v7rxmxaiNV5JUV0z&#10;W+lz9QHuv3XtzjDtsnNUEvos0TRf8aRpR/xkdDva/vMbXJRd45bmj+cUiv8AnpdY6f72fz6th6Q/&#10;nk/yz+8Wo6Oi+RGM6xzta8cSbf7swuW6znjlk4WOTcGZp22Q7ajb9vKyAn6E+4q3r2U9yNkDvJy8&#10;9zAv4rdlm/4wp8T9qDqUdn94vb3edKx78kEx/DODHSvq5rF+xz1adtfd21N74al3Hsvc+3t37erk&#10;D0Wd2vmsbn8NWIQGD0uUxNTV0NQukg3RyLH3GNza3VlM1veW0kNwvFXUqw+1WAI6ki2ura8iWe0u&#10;I5YDwZGDKfsKkg9KH2x0/wBe9+690h+zOtdhdyde706o7S2ph989c9ibby+0N67Q3BSisw+4tt52&#10;jloMri6+AlX8VTSzMA6MksTWeNldVYeyOHXuHDrUz7n/AOEdnxD3XuGvy3Rfyj746VwtZPJPT7Q3&#10;LhNpdx4jDLI7P9lisnkX2bul6CDVpiFdX1tQEADzSH1F4TuBwHVtR6Ot/LD/AOE3fxW/l1dw0nyJ&#10;3D2Nu35O92bbgqoet85vjbGB2ls3rSqr4HpK3cm2dk4uqzbT70ehlkp4clW5CqNFDLIaaKGVjL70&#10;8rOKcB1oknrYu9tda697917r3v3Xuve/de697917qq/+Yv8AzavjZ/L223W4vcOUg7J78rseJ9pd&#10;FbVyVMc+71URagy++8ki1UGwtqsSGNRVI9XVJf7SmqCGKSb7fe1XMnP9wklrEbfY1akly4OgU4rG&#10;MGV/kuAfjZcVjbn33P5f5EtpFuZRPvJWqW6MNWeBkOfDT5kFiPhU0NPn7/MX5pd+fOjtyu7f773S&#10;ctkVWeg2jtHFCei2R11t2SYSx7c2Xg5J51oaW6K1TUytLXV8y+WplkbTpz45O5L2LkfaY9p2O20r&#10;gySNQySvSmuRvM+iiiqMKAOsE+cedN7523R9y3i4qBiOMYSNa/Ci+XzOSeLEnPV6f/CZ34Z1XYfe&#10;+9vmXu3Eu2zOjqGv2J1nU1UF6bK9s7vxQh3BkaJ5I2jmOyti17xSEcpUZuEqdUTAQf8AeS5xWw2S&#10;y5OtJf8AG71hLMBxWCNqoD/zUlAP2RkHj1Nn3dOTzebrd823cP8Ai1oCkJI4yutGI/0kZNRTjIpH&#10;DreF94VdZk9e9+691737r3Xvfuvde9+691737r3Xvfuvde9+691737r3Xvfuvde9+691/9Pf49+6&#10;91737r3Xvfuvde9+691737r3Xvfuvde9+691737r3Xvfuvde9+690Tb5wdabi7O6kxGL2jh6jN7k&#10;oN+7aqMfRUwHkaPI/eYOqklka0dNR065RZZ5XISKKNnYgD3ij98P29333E9r9r23lfanvOYId7tH&#10;ijTjSXxLdyScIiiYPI7UVEUsxoOhhyTuVvtm7TS3kwS2a3cEn1FGGPMnTQAZJNOk7sLr/oz4H9Q7&#10;i7e7m3ttbbP8IxAruwu0tz1KUWLxVMSpXb+3hKr1hppKnTFBT08cldlakqFjd2ihUX/dn+7DYe19&#10;nbWm3WP709yr9AtxcIlSK0Jgtq/2VshyzHSZSPFlIAVUJ+d+eYJYp9w3O8W12KDI1Gg9AzebO3BV&#10;FTU6UBJzqvfzAP8AhRN3d3lmsn098DqDcHUewqyaXEr2aMaazvLfymRovNtHExRVw65xlYljCYUq&#10;M4ykP5qNy0I6q8hfd82bZYY9357kjur0Lq8DVS2i/wCajY8UjzqRFxFHGesIeevfneN4mfaeR4ZL&#10;ezLFfGp+tJn8H++wRWlKyUodSmqiorZP8tf+ZP8AIrJVG8MR8V/kJuvIbnqXyFfvbsbD1+1Zc9VV&#10;Da5MjXbo7Vr9vy5WSYm5maaUte9/cs3nuR7bcuRLaSczWEUcQ0iOEiTSB5BIA9AOFAB1E9t7de43&#10;MUj3Q5fvZZHapeVWTUTxbXLpBr5nVn16Nxt//hPB/NFzcUctd1Z1vtTyqG8e4+5dlvNGD+JY9tVO&#10;5ApA+oBJHsKXH3hPbOEkR7lcy080t5B/x8J0KLf2A9xJgpksYYif4pojT/eXbpSV3/CcL+ZrRwNN&#10;BtzpDJyAEiloe4KeOocgcKrZPb2Opbn6C8gHtOn3ivbdmAae9UepgNP5MT/LpS/3eefkUsq2rH0E&#10;q1/nQfz6LB2h/Je/mc9TQz1ee+Ju+Ny0FOrSPW9Y5TafaAMaAs0iY3ZGezGeKhRe32gNvx7E22e8&#10;3tpupVYOaYY5CeEyvD/xqVVT/jXQZ3L2b9xdsDvLy3LJGBWsRSWv2LEzt+0DqtvdG1N07HzdTtre&#10;22Nx7M3HRMUrNv7twWV21nKV1NitRic1SUOQhII/tRj3I1peWl/At1Y3Uc1s3B0YOp+xlJHUdXdh&#10;e2ErQXtrJFMvFWUqR9oIqPz6YfanpJ10QCLHkHgg/Qj37r3DI6E7qzuvuPo3NR7i6Y7W7F6ozcci&#10;yfxHrzeWf2lNKym4FUmFr6OCujP5SZJEYcEEeyvdNj2XfITb7ztVvdQ04Sxo9Ps1A0+0UPRxtnMG&#10;97NMLjat0nt5qg1jdkJp6lSCR8uHVyfQP/Cir+Yl08KLHb9zuwPkVt2lVInp+z9qw4jdBp1+oh3l&#10;sJ9t1ElVb6TV9LkGvywb3Du/fd49v921ybfFcbfcHP6L6kr845dePkrJ+XUu7F94Hnna9Ee4SQ30&#10;AOfFQBqegeMoa/N9fzr1dd0T/wAKhPi5u5aPH/IDpXtTpfKSLFHU5racuM7Z2bHMdIlmkkpF2xu+&#10;np73IWPE1TAcXP19wzvv3ZuabMtJsG72t7DXCvqgkp9h1xk/bIo6mLY/vH8sXvhx73tdxaSkZZCJ&#10;Yx9p/Tf8gjdXE9LfzO/gD8gVpo+sPld0/kcnVrEYdubk3NDsDdTSS6bQJtjf6bZzk06s2kiOB+fo&#10;SOfcQ7z7bc97AW/efK14sYPxohlj+3XFrQfmR1LG0e4nJG+CP938y2pkYVCu3hOfsSXQx/IHo89L&#10;VUtdTw1lFU09ZSVEay09VSzR1FPPE3KyQzxM8UsbD6FSQfYKZWRirqQw4g4I6GSsrqGRgVPmMjqR&#10;7r1br3v3Xuve/de66ZlRWd2CqoLMzEKqqouWYmwAAHJ9+69wyeHVePyb/mrfAz4l09fD2p8g9nV2&#10;7KGOQr1x13Vp2P2FUVKMVFFLt3aj5D+CTyMCA+UloIBb1SD2PuWvbDnnmtkO1cvzC1P+jSjwogPX&#10;W9NQH9AMfQdAXmH3J5L5ZWT95b5Cbhf9CjIlkr6FUrpr5ayo+fWrT84P+FJffvclNl9ifELa03x0&#10;2PWLNRy9jZuegz3dOWo31xmTFCAVO1+u2mib9VMcnXxmzRVcLD3k9yV93HY9paK+5uuhuF4KEQpV&#10;LdT6NWkkv56FPBkPWNXOf3h923JZLLlS2NlanBlajTEfKnbH5g01MOKuOtbHNZrNblzGU3FuPMZX&#10;cO4M5XVGTzWezuRrMxmsxkqtzJVZDK5XITVFfka6okN3lmkeRj9T7yQgggtYYre2hSO3RQFVQFVQ&#10;OAVRQADyAFOscrm6uLyZ7i7neSdjUsxLMSeJJOST5k8ehi+NHxz7P+WXd+wOgen8O2W3vv8AzEdB&#10;TyyRzNi9u4eC0+f3fuKeFHNFtza+LV6urltcogjjDSyRoxPzNzHtnKeyX+/btLps4ErTzdvwxoPN&#10;naigfOpoAT0c8scubjzVvVlsu2Ql7iZwK+SjizMfJVAJJzgGgJx19QH4j/GHrz4c/HrrT479ZQH+&#10;7nX2DSjqsvPDFDk917lrZHyG6N4Zoxag+W3LnKmeqkGplhV1hS0caKOZnNXMu4c3b/uXMG5t/jNw&#10;9dI4IgFEjX+iigKPM0LHJJ66S8scvWPKuxbfsW3r+hAlCaULscu5+bMSacAKKMAdGQ9h7o+69791&#10;7r3v3Xuve/de697917r3v3Xuve/de697917r3v3Xuve/de697917r//U3+Pfuvde9+691737r3Xv&#10;fuvde9+691737r3Xvfuvde9+691737r3XvfuvdYp5GihllSKSd443dIIvH5ZmVSVijMrxRCSRhYa&#10;mVbnkgc+9jJArTrxwCaV6pw7q/lgbi+fXZdD2H8+u19wVnVO1cjNU9U/D7pnOVu3et9qUl9EWb7N&#10;38I4Nx9jdi5SkYrW1NBDiKbH6mpqGV4Ncs8t7L7lQ8i7dJYci7Wi7pKtJr+4UPM581hiykUSnKhj&#10;IX+JwDQLFe7e3s3Ot6l5zruDnb42PhWUDFYkGRWWSgaSQj4mUJpNVRivGwboj4hfF/4x4uHE9B9E&#10;dZdXRxR+J8jtna2Oh3JWqRpLZbdtVHVbpzMpUcvV1kzn8nn2A985r5l5lkMu/b5c3RrwdzoH+ljF&#10;EX/aqOhts3K3LvL0Yj2XZre3x8SoNZ8u6Q1dv9sx6Md7D/R91737r3Xvfuvde9+690Dfc3x46K+R&#10;O3Jtp96dRde9r4CWGSFKLfO1sTn3ohJy0uJrq2mkyGGqweVnpJYJkPKsD7Ntn37euX7gXeybrPa3&#10;FakxOyV/0wBowpijAj5dFW67Fs2+QfTbxtkFzD5CRAxH+lJFVPzUg/PrXV+Xf/CZDovfaZPc/wAP&#10;OyMv0fuWTzVMHXW/58lvvq2qmZmZKPH5uR59/bShJNvI82bjQCywAfTITlL7ym+2BitubduS+tRg&#10;yxUimA9So/Sc/ICP5k9QJzV93TYdwElxyxetZ3Jz4clZIjxwG/tE+ZPifIDrVb+Wf8vH5f8Awlyk&#10;1N8gem8/gNtfcmmx3ZmAX+9fVmZLEeE0W98Ok2NoaioDArSZEUNcL+qBT7yj5U9wuUedIlbYd3R7&#10;mmYX7Jl9axtkgfxLqX0brGPmr285r5PlZd42t1tq0WVe+JuFKOtRU1wpo/qo6JV/j+DyP8fY06BJ&#10;BHEdd+/da697917rg6I4s6K4+tnUMP8AbEEe/dWV2Q1RiD0LvXPf3e/T80c/U/dfbfWbxMGjXYfY&#10;28NqQAr+m9LhMxR0rgf0ZCP8PZPuPL2wbwCN12S0ua/79hjc/tZSejjb+Y9+2nT+7N4ubeh/0OR0&#10;/wCOEdHe2b/OZ/mf7GWKPFfMPsjKxRWCx7zxuyN+MwAt+7U7w2rmq2X/ABLSkn+vsFXfs37Z3pYy&#10;8pW6k/77aSL9nhuoH7Ohna+8XuNaBVi5mmIH8YSSv2mVXPQ3U/8AwoN/mpwRLE3e20KoqAPLVdJ9&#10;UGVrfljBtenQk/n0+yVvYD2vY1GyzD7Lif8AyuejpPfv3HUUbdo2PqYYP8kXSS3P/Pg/mo7ogenl&#10;+Tr4GOQFWO1ereosHMARb9uqi2PNVxm35WQH/Y+1dt7F+19sQ39W9ZH8c87D9hlp/KnSS598fcm5&#10;wN/0L/RigX+YiBH5EdEi7Z+a3y/72impe4Pk53l2Bjpw4lwmd7I3MduMrkl4/wC7VDX0e31ja59I&#10;pgv+Hsa7VyTyhsjK+08s2MEo4OsKa/8AeyC//GugbunO/Nu9a13PmG7ljbirSuU/3gtpH5DosCoi&#10;AhFVQSSQoABJ+pNvqT7E/QXZmc1ZiT1z9+6r0IvUnUfZffHYu1upen9m5rf/AGLvTIpjNubXwNN5&#10;6ysmI1z1VRK5SlxmJx0Aaasral4qWjp0aWaREUn2W7vvG27Dt1zu273iQbfCtWdjQD0A82YnCqtW&#10;Y4AJ6NNm2Xct/wBwt9s2q0ea8lagVRU/5gAMkmgABJIAJ6+iR/KV/lX7K/l09V1GSz8mJ3j8lux8&#10;bRHtTsClhMlFhqJGjrKbrfY01RGlTBtLD1YD1FQVjmy9agqJlVI6aCn57+6vuffe4e6KkQaHly3Y&#10;+BETknh4slMGRhwHBFOkVJZmz99sPbWy5B2usumXf51HjSDgo4+HHXOgGmo4LsATgKq28+4o6lLr&#10;3v3Xuve/de697917r3v3Xuve/de697917r3v3Xuve/de697917r3v3Xuve/de6//1d/j37r3Xvfu&#10;vde9+691737r3Xvfuvde9+691737r3Xvfuvde9+691737r3Xvfuvde9+691737r3Xvfuvde9+691&#10;737r3Xvfuvde9+691737r3TbmMNh9w4uvwefxWNzmEytLLRZTD5ihpcni8lRTqUno6/H1sU9JWUs&#10;yGzxyIyMPqPbkU0tvLHNBKyTKaqykhgRwIIoQR6jpuWKKeN4Z41eFhQqwBBB4gg4I+R6oY+YP/Cd&#10;34U/IdsrujpqHJ/FfsetaapFR15SQZTq+vrZDJIWy3V2Qqaagx8TyMARg6vEKouSjnj3OXKP3ged&#10;OXvCtt2dd025aCkpImAH8MwBJ/5urJ9o6hXmz2I5P5g8W42xDt24HzjFYiaecRIoPlGyAcaHrWA+&#10;VP8AIn/mD/GJ8jlqDrJPkFsCi80ybz6Jar3VXR0cSmUzZfr2anpd+Y6VIRql+3oq6ljsf8oYC/vJ&#10;nlf3z5B5kEcU24/u+/NB4dzRBX+jLUxEV4VZW/ojrGzmf2P545eMksFj9dYip1wVc0HrHQSVpxoh&#10;UfxdU95ChrsTkKvE5WircVlcfM9PX4vJ0lRj8lQVEZ0yU9bQVkcNXSTxsLMkiKwP1HuX4pY5o0lh&#10;kV4mFQwNQR6gjBHURzW89s7xTwskikggihBHEfb1F936Z697917r3v3Xuve/de697917r3v3Xuui&#10;QoLMQqqLliQAAPqSTwB791sAkgAVJ6tD+Cv8or5g/O/I4vL7N2bP1n0zUzIcj3l2Xj6/EbSei1fv&#10;NsvFyRwZnsPIFQRGuPUUIkss9ZADq9xfzz7t8pcjxyw3N2LreRwtoSGev/DG+GIeuruplUbqUeSP&#10;aXmnnSSKeK2NttB4zyghCMHsHGQ0/hqK4Zl49b2vwA/lm/G7+XjsmbD9UYWXcfY+4KKmg7A7o3ZT&#10;0k+/N3vCVlaggmhT7fa+04qoa4MTQ6YAVV52qJ1M5wc589x+Y/cC+WfdpxHt8ZPhW6VEUdfPJq70&#10;wXbPEDSp09Zr8ke3vL/IlkYNrh13rj9SdwPEf5D+BPRB8ixZs9WH+wD0Ouve/de697917r3v3Xuv&#10;e/de697917r3v3Xuve/de697917r3v3Xuve/de697917r3v3Xuv/1t/j37r3Xvfuvde9+691737r&#10;3Xvfuvde9+691737r3Xvfuvde9+691737r3Xvfuvde9+691737r3Xvfuvde9+691737r3Xvfuvde&#10;9+691737r3Xvfuvde9+691737r3RYu/fhb8UPlJRvS9/9AdY9nTtGIo83n9s0ce7aSMLoC47emMW&#10;g3bjAF+n29bF/vHsSbFzhzRyy4fYd+ubUfwo50H7YzWNvzU9B7euU+WuYlI3rZbe4b+JlAceWJFo&#10;4/Jh1SR3f/wmJ+G2+JKrIdJ9odwdEV87SPFip6zHdp7OpixJSOLHbnWg3YIlPHqzjm3uZ9k+8rzl&#10;YhY942+0v0HnQwyH/bJVP+qXUPbz93Pk++LSbVe3Nm54DEsY/JtMhP2ynqrPs3/hLv8AL/bz1M3V&#10;fenQ/ZdFGW+3p9xJvPrbOToLlAaVcRvbDpIR9b16i/5t7lDbfvOcqz6V3TYr63c+aGOZR+ZaJv8A&#10;jPUY7n92rmWDO171aXC/09cTH7Bpdf2v+fRNN0f8J/8A+adttpPt+g9u7shRmC1G1O4Or6lZbflK&#10;bNbmwNeAw5GqFf8AG3sY2vv57YXAHib7JEx8nt5/8Ko4/n0D7v2H9x7avhbMsy+qTQf4GkU/y6Dl&#10;f5If809pvAPiHupWvbW+++oFh+l7mc9heK3+x9mR97Pa8Cv9bIqf80rj/B4Vei3/AFl/cvh/VeSv&#10;/NSD/rbToW9of8J7P5pG6ZIBkOnNj7Fp5mAar3l3DsEJAp+rzUu08puzIgL/AEEJJ/HspvPvAe2V&#10;qpMW7TzsPKOCUfzkVB/Po4svYP3FuqeNtsUAPm80X8wjuf5fl1YJ01/wlj7hyk9JVfID5Qdf7NoC&#10;Ekq8N1JtTO75yzD6vTJnd3HZWNopfx5BQ1aD66W+nsAbx96Da41ddg5Znlfyad1jA+emPxCR8tS/&#10;aOh5s/3Z9xdo333mGCNfNYVaQn5am8Kh+dG+w9XofFr+Rj/L0+LtVjdwQdVzd2b9xrU88G9e96ym&#10;309LWwi/3eL2eKHG7AxkqzHXHIuLepiIFpri5hDmf3s5/wCZxJA+6/R2LV/TtgYgR6GSplPoRr0n&#10;zHU1ctezfInLRSWPa/q7xQP1LgiTI8wlBEM5B0FhjPVvsEENNDFTU0MdPTwRxwwQQosUMEMSCOKG&#10;GJAqRRRooCqoAUCwHuJiSxLMSWJyepTACgKooo8usvvXW+ve/de697917r3v3Xuve/de697917r3&#10;v3Xuve/de697917r3v3Xuve/de697917r3v3Xuve/de6/9ff49+691737r3Xvfuvde9+691737r3&#10;XvfuvdYKmqpqOF6msqIKWniF5aipljggjBIAMksrLGgJNrkjn37r3TR/erbH/PR4H/z8Y/8A+qPf&#10;uvde/vVtj/no8D/5+Mf/APVHv3Xuvf3q2x/z0eB/8/GP/wDqj37r3XY3TtkkAbjwRJIAAy+PJJJs&#10;AB9xySffuvdPoN+R7917r3v3Xuve/de697917r3v3Xuve/de697917r3v3Xuve/de697917r3v3X&#10;uve/de697917r3v3Xuve/de697917r3v3Xuve/de697917r3v3Xuve/de6Ru6exevtjS0UG9t97N&#10;2fNko55cdDunc+E2/LXxUzRLUyUUeWrqR6qOnaZA5QMELre1x7917p/w+aw+4sZR5rb+Wxucw2Rh&#10;Wox+Xw9dTZPGV9OxIWeir6KWakqoWKkBo3Zbj6+/de6c/fuvde9+691737r3Xvfuvde9+691737r&#10;3Xvfuvde9+691737r3Xvfuvde9+691//0N/j37r3Xvfuvde9+691737r3Xvfuvde9+690R/+ZL8W&#10;92/Nf4NfJD4r7E3RgNlbu7q2Im08FurdEWUn2/hKxc/hssavKRYWOXKPT+HGOloFL6nH4v7sp0sD&#10;Tr3DrSt/6A6/mz/3mJ8av/PL2/8A/W32/wDUf0er6h1VX/NQ/kn9+fyn9jdRb87c7y6x7SoO4d6Z&#10;zZOFoOuKXfOPrcRXYHbzbiqK7JvuanpYJaOamXxoIiXEhuRb6ORya6ilOtg16Nd8Jv8AhMz8q/nH&#10;8WOnPlfsP5OdG7L2j3Rt6u3HhNrbtxvZlVuPDU1BuHM7ckpsrUYejmxks71OFeQGFiuh1H1v7q0w&#10;Viunh1rV0b7bn/CPz5qYXcm281P8wPjdNBhNx4HNTwR4bt3yzwYnL0eRmgiL44IJZoqYqur06iL8&#10;e6+OP4Ovah6dfQa/2Fv8P+RXHtN1Tr3v3Xuve/de697917r3v3Xuve/de697917r3v3Xuve/de69&#10;7917r3v3Xuve/de697917r3v3Xuve/de697917r3v3Xuve/de697917r3v3Xuve/de61ov5+/wDJ&#10;R7+/mzb0+Mm5eluyekNhUnSO1+0sHuCLtz++f3OSqN95XY9fjpcGNqbU3JH4KWPa8wn87QnU6aQw&#10;1WdicITqGD1sGnl1cB/Lb+Me7/hj8FfjH8Wd/ZvbG5N5dIdY4zY+4s9ss5M7VyuRoauuqZavBHM4&#10;/FZQ0LrVgL56eGS4N19tsQWJHDrXR3feuvde9+691737r3Xvfuvde9+691737r3Xvfuvde9+6917&#10;37r3Xvfuvde9+691/9Hf49+691737r3Xvfuvde9+691737r3Xvfuvde9+691737r3WmR/wALLv8A&#10;snb4Pf8AifOxf/fYye1Fvxbqy9XR/wDCfH/tzX8EP/EYbj/9+jv323L/AGj/AG9aPE9Wr9q5rNbc&#10;6v7I3DtrUdx4LYW8Mzt8JR/xFzm8Xt7I12KCY/RJ98xroI7Q6W8p9Nje3ug4jrXXz09h7V/4VpfP&#10;fH0m9Kbefyj6u21nKSmroK7cW79h/DXASU1dFHMsuO2niqfY2+ZqEq90Ixs115DH6+1J8FMUB6uN&#10;I6U28/g9/wAKvPizt7I9nYP5A/IDsug2xTtmsnhOuflce78y1PSBpp2g6x7EaSXdrxopLUlFQ11R&#10;KOEic8e9aoCaaadeqp6t9/4T5/z6uyvnrvbO/Dr5h023f9mLwO08nvHrfs/b2Gi2pB25gtsTww7x&#10;29uvaNMI8bgux9rwVSVhagipqOvoEqG+2ppaR/O3IgWhX4T1oin2dX7fzA/m71j/AC8Pil2d8qO1&#10;aWtzOH2LR0NDt3Z+JqKelze/9+7irYsPs3ZGIqapXp6SozuYqEE9S6ulFRRz1LI6wlTRVLsFHVRk&#10;060fut/kx/wpH/ngZnd3YHxf3zl+guhMJuKtwEdX1lvCh+PnUm3MgiQVUu0absj7av7c7O3HiqGt&#10;gNfJTyVccLSqXipBIkQfpFHhst1ftH29Knefwx/4Vg/Dikk7B2f8g+8e8sZhX+/rMZ1t8iofkLOV&#10;jJkfX1T3Lj1yu4kYKdUOPxlbMw4CXI9+1QHGnr1VPWzt/IU+b3yd+d/ws3R2N8vcfhsf3d1r8gOw&#10;ukdwpjtjVvW2Unh2bgNj5iGXeOy6yXRg94R1O6ZoquKCnoINMcZWmjOrUzIoVqKcdVIofl1ql/NT&#10;+dX81/h5/Ou78o838g+593/FXof5K1clZ8bcNuDbOH25uPZWN2XjKyDYcNdkcBUvjMPX5yujaeZ5&#10;JXihMjqrsFQvLGGT59W0inSzzO9/+FQn832GfuTp/DdofG/4/wCcR6zYG19h9gYz4p7JrsBO7PRS&#10;YrP7jzeA7e7SSZQCctUO+NqXu1OkMdo11SKPDZPXhQeeeix7E/mX/wA67+Sd8ptpdcfN3P8AcPYW&#10;zK0YzMbq6W7831B23g999aVOSegyu5OmO3TlNz1GOzWNaKYU01BlJaOOuiEGQo2VtIvojdapx69g&#10;9WA/Iz+eh/NC/mo9sbh+PH8lvpPs7ZXWGFdaTNdsYnbmBPbOWpKl0WHNbr3zumaXrL497eqyP8kp&#10;2qznJ19Yq42Y0yUEaoKyHr2kDj1Xr8jOkf8AhTN/L62nW/KXt3u75Z47Ze3qqjrt3b6218rF7ywO&#10;1lnq4YoKzsDZUe7d00EG3GrqiOGaoqsVPiUaQLK6qR7sphbFBXrdQcdbc/8Awn+/mybn/mg/GjeM&#10;PdEGEpPkx8e89hNq9p1e3qGHD4XfuA3NQVlbsbs7H4KFjBg6rcH8IyFHkqKnH2kGQx8kkCxQVEUE&#10;bMiaGxw6oRTp/wD5+feX8wXpX4wdPxfy3aPsOu717M+QeG6/y0HV/VWO7X3cNjVHXnYeeyMlJj8t&#10;tvc+P21Tx5rB0BlyssMS049BmQSc6jCEnWcdeFPPrWcwX8vj/hWN3rSR7r3X8he9+ujXJ97T4rfH&#10;zSoeva1TL6xH/dDqfLZShw0gv/mpYacp9Co+nt4tBX4R+zq1VHn0EfbPyE/4Uu/yaMntPsj5G9m9&#10;lb26oyGbosNFku0t2be+T/R24shMZZoNobh3UKip3vsfKZino5RS3rsLVzhGNO8hVl9+AikwBQ9b&#10;wet4L+Vz/MG2R/My+H+xPk5tPCHaGbra7K7K7R2A9ack2wu0dqmmj3Nt+DImGnbJYephrKbI42pa&#10;NJJsbXU7SKkutFYZdJ0nqhFDTrW5/wCFQv8AMa+cvwr+SHxl2V8T/kfvHpHbu+eh957k3Nitt4rZ&#10;mRpsvuOg32mJx+WqW3PtjPVEc9LQt4wInjQr9VJ59vQorBtQ62ACM9FDzv8ANZ/ns/zfGouuP5Zf&#10;UvZPVPT+0sPt/a+7u29p/wB1dvbo3RuzH4Wjp9wZvfPyG3gcLsXZFblcrBUVMWC2xJDkKWFwJZ5/&#10;7PiiRmr5+XW6AcTnokHyD29/wpO/lYUuL+Qvc3d3ymwOy1zuNgrd+L8hab5I9V0+YrquKHG4vsXb&#10;eS3DvbB46lzNay00RyuMhpKiZ1him8roDceC+KCvW8Hrde/kg/zRD/NJ+If+kjeGIwu2e+uqNzHr&#10;LvXbu3lmhwFRuOPGUmXwG+dtUdTNVVOP27vvB1S1EdNJLI1HXQVdMHkSFJHTuuhiOqEUPVaX/Co/&#10;57/MD4Mbb+FVd8TO8tw9K1fZm4e+aLfc2Awmzcydx0u1MN1fU7eiql3ftvcSU4xc+dq2Q04hZjOd&#10;ZYBbXhRXLautgA9Xxfy1ezt+d0/y+/hl252luSq3h2P2T8beo96b43VXU+PpKzcO6Nw7NxWSzOYq&#10;aXFUePxlPPX107yMkEEUSlrKiiw9tsAGYDhXrR49aknzi31/wpR+UXzx+VnTvwzrPkjtn44dbd07&#10;h2P1ruPZ+E69+PuwF21i6XGtCYO5t143aeV3lJHPUSeSppcpXNc24tb28vhKoLDJHWxp/PoFJv5Y&#10;H/Crna1I+78T8qO3cxm0iarkwON+feWyGakdEMhpvst05Ki2dVzsRoEZqmhYm17e964f4c9Wqvr0&#10;J/8AK/8A5/3zq+P3zH258DP5sNPl8zR7i33hOo6vevY+1sTsrujpHsDcs9LR7Nm3pU4KjxWC3117&#10;uTIZSkjlrpYGqYqashr4K2ppVaN9SRqV1p1UjzHW+p7T9V697917r3v3Xuve/de697917r3v3Xuv&#10;e/de697917r/0t/j37r3Xvfuvde9+691737r3Xvfuvde9+691737r3XvfuvdaZH/AAsu/wCydvg9&#10;/wCJ97F/99jJ7UW/FurL1dH/AMJ8f+3NfwQ/8RhuP/36O/fbcv8AaP8Ab1o8T1chNNDTxSz1EscE&#10;EMbzTTTOscUMUSl5JZZHISOONFLMxIAAufbfWutc75ff8Kg/5Z3xd3Nnth7Nze//AJT7225VVWOy&#10;y9C4jDV3X1BlaKaSnq6CXtPdec25tPLGnmiKvLhmy0CkEF9QI9urEzfIdWCk9VT5/wD4WdYnIzPT&#10;9Zfy+M9mG1MsD7i+QdAKiSxOktjNq9T58q1rXVah7H8n3bwCOLinXtPz6p2/ky9vzd1f8KIOo+8K&#10;HZdN1Oe6e8PlB2DV9c4iqqKig2YnYHVHcG4sntGnqqnH4ipqqOhq65kLPS0xe1zGn6Q44pCRWtOr&#10;Nw628f8AhUH8dO0fkL/Kz3NP1Tg8runJ9Gdu7B743TtnCU9RXZXJ7A2ri93bb3dW0WMpY5anJNtb&#10;H7x/jE0aKzrSY+ZwCUA9swmjivVVND1r/fyFf+FC3xm+C3xhxXw7+Vuzd94PbO1957y3P1/3V1rt&#10;+Le+IqsXv/Pz7nyWJ35tjH1MG56StxGayFV4MhjocmlTSPFG8MLQl5XZY2ZtQ62Vrnrb4+P/APOM&#10;/lh/J7JY3A9P/NLpPK7oy7QxY7Z+69wzdZ7wraucqsdBRbY7Lo9pZmvr2kbSIqeGVmb9N/aco44q&#10;eq0Pp1Y9R4vF4+fJVVBj6GiqcxWLkMvUUlJT002UyCUdLj0rsjLDHG9dWrj6GCASylnEMMaX0ooF&#10;etdfNO3ltbbO9f8AhWFXbW3jt7Cbr2xmf5hOLhy+3dx4yjzWDysNJ1/QZKlhyWJyMNRQ10MGQooZ&#10;lSWN08kSm3A9qf8AQf8AV6dOeX5dfS/VVRVRFCoihVVQFVVUWVVUAAAAcAce03TfWld/wsy21ipe&#10;nPghvI0sAzmN7e7e2rDWiJBUnD7g2HhM1W0bTgeQ05r9q00gQnSHFxzf2ot+LDqy+nV438gHa22N&#10;t/yhPhDU7b23gNvVG6epYd07nmweHoMVLuPdGSzeYjyW5M9JRQQyZfP5FKaMT1lQZJ5QihmIVQGp&#10;Pjb7etNxPVgvy72tit8fFH5NbNzlLBW4bdPx+7k2/lKWpiSeCahy/Xe4qGoSSJ1ZWHjnJ/wIv9fd&#10;RxHWutFn/hGbkq4fKf5fY0VMv2Nd8aOuMlV02o+Oeux3Ys0FHUuv0MsEOWqFB/pKfam4+Fft6s3W&#10;918jPkz0L8SOrM53X8kO0tp9RdZbeaGGu3PuyvNNFUV9Vr+ywuEx1NHU5fce4ciY2FNjsfT1NbUa&#10;W8cTaTZMAWNAM9V61gu7/wDhYl8Htj5SpxvS/wAe/kB3RS0800EO5M/Ps3pvbmSMTFVnxqZ/I7h3&#10;b9rKBqU1WIpZbHmMfT28IGPn1bT8+qgP5iX/AApsrv5gXxE7x+LFP8EIdl7S7YwGNxsnYWU7ird6&#10;1OyqzC7mwm58NuWLG0HU2ExctdjsnhYWjD10Chj+sjg2jj0sDrz1sLQ16te/4Ru1lVJ8SPmHQPPI&#10;1HSfJ3B1NNTMxMUE9d1Fs9KuWNforVC0cWq310D3Wf4h9nXm8uq3f+FmTMnys+IjozK6/GPsVlZS&#10;VZWXsdSrKwIIII4Pu9v8Lfb15eHW9L8PdobU2J8U/jjtbZO2cDtDbOM6S6yOO2/tnE0OEw1C1Zs7&#10;D11Y9LjcdBT0kMlZW1Mk0zBdUs0jO5LsxKZviP29VPE9A3/NJ6+wvaP8t3517Kz9JBW4/I/FLvPI&#10;JFURpIkeV2z15nt0YCtQP6UqMbncNTVEL/WOWJWFiB72ho6n59eHEdamn/CMDM18m4f5gGI87jGV&#10;O3vjTnHpLnx/xL7nuWjFSFvpEn2r6CbXIA/oPb0/4erNw6EL/hZ//wAeh/Lw/wDDr+TX/vP9M+/W&#10;/FuvLw62Y/5Qn/brX+X3/wCKjdFf++/wntl/jb7eqniegR+fX89P+Xp/Lu3HV9ddu9lZnfvdNDTR&#10;1Fd0r0rg4t+b7wa1UHnohu+eTI4faOyJayMo6QZXJ0lY8LrKkDoVY7WNmyBjrwBPVDm8v+FnvVSV&#10;lVR9Y/BHsPcKpKyUlRvbvDaG1quRLlUaow22Nm7+aF34OkVL2+l/d/BPmwHW9B61hP5oP8w/LfzK&#10;PmLsr5QZDoai+Om4qHZ3Wux5cBj9yZPc1VuCTZu8s3l8NvOuzWR2ts+eSuWnzUdDGI6ZkSGgjAkY&#10;iyvooVSA1R1YCgA6+uzjpXnx9BPIdUk1FSyyNa2p5IEdjb8XY+0XTfUz37r3Xvfuvde9+691737r&#10;3Xvfuvde9+691737r3X/09/j37r3Xvfuvde9+691737r3Xvfuvde9+691737r3XvfuvdaZH/AAsu&#10;/wCydvg9/wCJ97F/99jJ7UW/FurL1dH/AMJ8f+3NfwQ/8RhuP/36O/fbcv8AaP8Ab1o8T0WL/hUf&#10;8iN/9CfysdyYbrrN5HbeT+QPbuwuh9x5rE1E9FkafYWfxu6t3bzxtLX0zxz0ibnxOyjianSymShr&#10;5472Y+/RLqcVGOvLx6rK/wCEyv8AKC+G3anxNxXzk+Q3Vm0e+eyt69hb7wHX22uw8dR7n686y2t1&#10;3n6jaEbU2w8hHPtzK7tzeZxdVVzVmRp6o01K1NFTJAVlea8znVpGAOts3l1uVbV6r6w2LSwUOyOu&#10;Nh7OoqZVSmpNq7Q29t6lp0T9CQU+Ix1HDEq24CgAe2ak8T1Xr523w9v/ANBbe9b2sPnH81hYfUEb&#10;C7oBFhwLH2qP9h+Q6ufh6+kC7xArHIyAy6lWNyt5bKWdVQ8vZOSADx7SdU6pY+Uf/Ce7+VN8rs5m&#10;N4bq+N9L1hvzP1c1fl969BbjzHUeQyFfUnXUV9dt3b8zbAr6+olJklnnw0s0rsWdmJ93Ejjz62CR&#10;1rTfzR/+ErOzfjN8ce4vk/8AFL5Ab13fhOldnZvsndnTvd2I23k8rkNk7Vo5cvuep2r2HtWg21AM&#10;zhsPTS1UVJXYl1qxCUFRG5W7yTVIDDqwby6se/4SUfNnuT5B/Hb5A/HDt/d2b39SfF7OdbT9U7m3&#10;LW1eXz+O667Lx2644thVmarZZqzIYvaGY2RM+M87vLT0dcKZW8FPCiVnUAgjz60w8+qQaz/uLgj/&#10;APGhlH/77GH3b/Qf9Xp1b8P5dfSk9pum+tMz/hZb/wBk4/CD/wAWC7B/99bV+34Pib7OrLx6vD/k&#10;N/8Abn74B/8AiCMZ/wC7/P8AtuT+0f7etN8R6sN+RX/ZPvev/iHOzv8A3ic37qOI611oTf8ACM7/&#10;ALK1+Wn+Pxb2J/78uk+ntTcfCv29WboM/wDhUf2/2N8gf5r3W/xEn3JPiuvuqtq9J7S2RiKqedtt&#10;4/fvyBr6Ss3J2HXY4SCCoyIxuaxlE0pAdKPHGNCokk1ahoqM1M9bUYr1ul/DP+Tz/L8+EOwNubU6&#10;z+OnWu6N44vHUMW4e5ey9n7f312tvLNwQItdnsjujcdDkqrDffVIaRaDGGjx9KpCQwqq8stI7ZLd&#10;Vr0F/wDPZwWDwX8nL590+Ew2Jw1OvRdUiwYrHUeOhCDc+27IIqSGGMKLcC3vcZOtevDiOqcP+EbP&#10;/ZKfzL/8WW2z/wC+k2x7vP8AEv2dWby6rm/4Waf9lVfEb/xWHsb/AN+MPd7f4W+3ry8Ot8j40f8A&#10;ZOPx/wD/ABCXVP8A7wmB9pm+I/b1U8T0HHz6/wCyFPmp/wCKl/I3/wB89vL35fiH29eHEdacH/CL&#10;v/j8vnx/4Y/xo/8Adl3F7fm4J9nVm6Ff/hZ//wAeh/Lw/wDDr+TX/vP9M+/W/FuvLw6u9+M/c+c+&#10;On/CenqXvnbCJJufp/8AlhYfsXbKyxpNCNx7U6FOYwMk8MqtHNTw5alheRCLOikfn2039oft6qeP&#10;Wn//AMJuv5c3TH8zL5NfI3uH5nfxDufC9K0Oz95ZbZW483kXXtntfuDO7urajdvZdZFUR5fcuGxw&#10;2pWTzUbzJDkK+tjNQZIYWglflJQALjqxNMdfRU67+Nfx26ixtJh+quh+m+t8XQxRQUlBsXrPZm1a&#10;aCOFFjjCR4PC0ILBVF2N2J5JJ9pqn16p18+f/hWrGkP80rouOONYo1+KXUgjREVECDunt1QEVQFC&#10;ggjj+ntVD/Zt9v8Ak6uvX0csP/xacX/2rqL/ANxovaTqnTj7917r3v3Xuve/de697917r3v3Xuve&#10;/de697917r//1N/j37r3Xvfuvde9+691737r3Xvfuvde9+691737r3Xvfuvdahf/AArr6h7b7d6C&#10;+GGP6l6q7L7VyGG7y7ArszQdabC3XvytxFDUdbvTQVuUpdq4nLT46jnqT40lmVEeT0gk8e34WClq&#10;mnVl6uB/kObR3ZsP+Ub8JNob62ruXZO7cH1tuGmze1d4YHK7Y3LhqmTsvfFTHT5bA5ukocrjZ5Ka&#10;dJFSaJGMbqwFiCaSkGRiDivWjx6Wn84T+X638yv4K9mfHDDZig272RDX4LsrpvPZdpVwlB2lsaWo&#10;qsFR554I5aiDBbmx1bW4ernjV5KWDINOqSNEEbSNoavXgaHrQg+I/wDMy/ml/wAg3K78+Lu+eg0h&#10;2bU7sr9yVnTXyD2lu2jw+K3TWpTUWT3Z1L2TtSto6Ovwm6IaCGR5KOfL4esZRUQrHLJK8igqkvcD&#10;nqxAPn1YrQfzfP5//wDN6ZekfhR8fcZ8edrbmlTD7r7l6v2xvPD0m2sVVtasq8z8iezJajb+y4II&#10;AWJwFEu4XClaPVKQpr4caZc9eoB0S/8Ak/8AxQ74+PH/AAoD6m2DvzbfYu9Y+m+8PkbsbeXdn9wu&#10;xU2NuvN4HqntnA5LeEe8Nx4pknxu5M8Gamq6yqMtY0yMxMklvdnZTFg8evEinW3R/wAKGug/m/3b&#10;8Sun858AMZ2BkO+ei/kltjuKKfqjeVHs3snF7bxWwOxtt5DIbRkqsxhZNw1q1+5qWObFwSTS1lNJ&#10;IvgmQMhTppr3cOtKR59a3XWn/Cm3+bb8SEi60+aHxGoe0c3gCuPqMx2f1t2T8c+0pzTAQEZmoxu2&#10;6rZeXqTo5np8FS+RrsWcm5e8FGyrY63pHSb+SX867+bR/OL653N8Ovit8HsrsvZXb1ENsdhT9WYD&#10;f/YO587tOumjXJbezPa+5sRtDr3rvaWWjXxZSqmhgeSjMkRqoo5JA3hGkZ1M3XqAeeeto/8AkNfy&#10;ocr/ACtPi7uLEdn5bD535G99Z/Eb57nl25UNW7a2nHg8ZNjdl9aYDJvHCc3T7Qo8hWS1deESOqyd&#10;fU+EGnSFmakfWfkOqk161h6v47/IQ/8ACqSPtUdCd2nq3/Z96TPf6TR1Pv49d/wIdcRUxzf99/7v&#10;/wB2f4OKkeM1X3Xg8np1X49ual8KlRX/AGOr1FOPl19EP2n6b61D/wDhXX1D23278ffhljupequy&#10;+1cjhu9991+Yx/Wmw9178rsRQT9aVVLBXZSk2rictUY+jmqWEaSzKiNIQoJPHt6EhS1TTra8ernv&#10;5Ie1d07I/lO/Bjae9ts7h2buvBdJY6hzm192YTJ7b3HhK5c5nJGosvgszS0WUxlWqSKxiniRwGBt&#10;Yj3SQguxHCvXjxPR9u/6Srr+h+7KGgpamurq3qTsikoqKjglqqysq6nZ2ZhpqWkpYEknqamomdUj&#10;jRWd2IABJt7qOI611o8f8JEeg++OoflP8pMp230d3H1Vi8r8aNk4zF5Lsvq7fOwsfk8lB2LS1E+O&#10;x1buvBYmmra+CnHkeGJmkVPUVA59qJmUqtCDnqzdGS/4U8/yee9++t/bZ/mDfE7Zme7M3LgNi4jY&#10;vfXWeyaaprexP4bsutrq/ZPa+xcRQlsnuapwtHkZKHKUVCrZGGClo6mmilWOo8dYXA7W4deB8j1W&#10;10z/AMKv/wCZT1NsvDdTdmfH/qPu/sHbFDT7dXeW9sB2hsvszM1VCiUcM2+ds7eqRSZbcbeMLUvT&#10;UeMeomuzIHLE3MCnget6R646T3zCl/n0fzUviz3V8qPlDgdz9B/DzpjaVNv7bXQuH2NvDrjG9x5y&#10;TO4jFbfxOz+pdWX7T7Mq4qjLioGZ3NK+Jo44meiRpSVG18JWCjJ9evdo6um/4SB7D35sT4tfL2m3&#10;3sXe2xarKfIzbVdjKXe20dw7RqslQp1Vtunetx9PuHG42atpEqI2jMsSugdSpNxb21OQWFD5daYg&#10;06In/wAK8eg++O3vk58Vcp1J0f3H2rjMV8buwMblcl1p1fvjfuPxeRqOwRUU+PyNbtTBZamoa6en&#10;/cSGVlkdPUARz7tCygNUgZ62pFOt3n46UdZjvj50Tj8jSVVBkKDpvrCjrqCup5qStoqyl2Tg4Kmk&#10;rKSoSOemqqaZGSSN1V0dSGAII9sHift6qeJ6D75y4vKZz4T/ADCwmDxmQzWazHxa+QWLxGHxFFU5&#10;LK5bKZDqXd1Jj8ZjMdRRT1mQyFfVzJFDBEjyyyOFVSxA9+XDA/Prw4jrUh/4SAdH929P7u+ccvbv&#10;TPbXVEWd2X8dYcHL2b1tvPYMeamxuR7abIxYiTdmFxKZKXHrVwmdYS5hEqa7alu9MwYLQ9WYjoUP&#10;+FffTPcfcG1PgND1F1F2l2vLgNz/ACNlz0XWfXu7t/SYOLJYLqGPHS5mPamHyz4uPISUcywNOIxM&#10;0ThLlGt6Bgpapp15SKdX2/ALo+k7C/k8/Fz46dybZz2DoN8/BfYfUfZO085jKzAbmxNFujqWm2ru&#10;XFV+Ly9LDX4bN0VPXSoY54VlgnUalBW3ttj3kj16qePWhB/c7+aT/wAJqfmBvDdWz9n1Od2BnYaj&#10;Z1N2FmNkZ7d3x0+RnWVHlP4ntts/ksDPRzbP3tjLrM9Ka+gzGJq5ahIzPRTlqhRVJlAPHq+G6sOx&#10;v/Cmj+cV8w0j6k+HHwq68h7O3BEtFDuTrDrvtLuTOYiWX9t8pQ0u4a2n2DtuGHVr+5zq1dDABqlu&#10;oJ908FVPc2OtUUefVMH8xT4M/wAxrqX5NbBqfmA/aXyL+R/cOwtj9y9g5vbOI332++xjnt5biwWN&#10;65zW8sFhKza8mX27QbW80lHhdOGx0NSkNLrjTyM4jppNCAOthh19abEArisYrAqy4+jDKQQQRTRg&#10;gg8gg/Ue0fTfTh7917r3v3Xuve/de697917r3v3Xuve/de697917r//V3+Pfuvde9+691737r3Xv&#10;fuvde9+691737r3Xvfuvde9+691737r3Xvfuvde9+691Br8ZjcpEsGTx9DkYUcSJDX0kFZEsg+jr&#10;HURyIrj+oF/fuvdSoYYqeJIYIo4IYlCRxQoscUaD6KkaBURR/QC3v3Xusnv3Xuve/de6xTQQVKGK&#10;ohinjJBMc0aSoSPoSjhluPfuvdcooooUWKGNIokFkjiRY0Qf0VFAVR/re/de65+/de697917r3v3&#10;Xuve/de697917r3v3Xuve/de697917ptbDYd68ZRsVjWyYCgZFqGlNeAoAUCsMRqAFA49XHv3Xun&#10;L37r3Xvfuvde9+691737r3Xvfuvde9+691737r3XvfuvdYZ6eCqhkp6qCGpp5lKSwTxpNDKh+qSR&#10;SKyOp/oQR7917rDQ47H4yH7bG0NHj6e5bwUNLBSQ6j9W8UCRpc/1t7917qZ7917r3v3Xuve/de69&#10;7917r3v3Xuve/de697917r3v3Xuve/de6//W3+Pfuvde9+691737r3Xvfuvde9+691737r3XRZQV&#10;BYAudKgkAswVm0qD9TpUmw/APv3Xuu/fuvde9+691737r3Xvfuvde9+691737r3Xvfuvde9+6917&#10;37r3Xvfuvde9+691737r3Xvfuvde9+691737r3Xvfuvde9+691737r3Xvfuvde9+691737r3Xvfu&#10;vde9+691737r3Xvfuvde9+691737r3XvfuvddBlJYBgSp0sAQSraQ+lgPodLA2/ob+/de679+691&#10;737r3Xvfuvde9+691737r3Xvfuvde9+691737r3Xvfuvdf/XKT17/MR/n+d8fzTu3+qug9+9jdOf&#10;IDuHdO/f4X8U+8Itu0XWXVGw9iUuUyePw9FtHuLC5DbeBl2ls/FFny+LpxVZ6q8s4er8w9qQkYQE&#10;8B1egA6vNh+Of/CuqKFMn/s8fwylq5o43kwlRt3YTrTvoJMBdPislGWVuCUmIJ/NvbZMPkD16q+n&#10;Wy58UMP8ksB8c+osP8wN27D318mKHaNLF3HuzrHFy4bYma3aaipklqNv4+XH4nxQRULwRSslJSQz&#10;VEckkUEMbrGrZpXHDqn2dGF96691737r3XvfuvdaMP8Awqkpezvjz84P5b3zVwO+980mxsXWUGFO&#10;36Hdefo9vbd3l0r2dgeyaqux+Ko66DH0NbvnaG55qerdUElXDidDlkXSFEOVderDgfXreRx2QpMt&#10;j6DK4+damgydHS5CiqEN0qKOtgSpppkP5SWGRWH+B9p+q9Tffuvde9+691737r3Xvfuvde9+6917&#10;37r3XvfuvdUZUX86fGx/zls7/KRz/wAddy0kxoccmz+8cPu6my8WRzMvS9P3XXSbk2C+36GfB7V/&#10;gsk1HDkIMnWyLVQKZYFjm1RX0dmuvW6Yr1eb7p1rrVJ/k0/KT5Vd1/zlv5yfWPZ/fHYm+ui+o9/7&#10;1odhdV7szcue2tsLIwd57g2ntf8AuNDkFlqNp43GbP2xPRvRUTxUlT5FkkjaWNX9uOAFXGerkAAY&#10;62tvbfVOve/de697917r3v3Xuve/de697917r3v3Xuve/de697917r3v3Xuve/de697917qgz+b1&#10;84v5sPwh7K6m3l8N/hhs/wCWnxfzG2mpuzIcLtXs/eXbWA7BjzlSJaKspOvMtLW7a2pkduvSfw7J&#10;pg8tAK/7hKvR/k6S3UKa1OetgA+fTv8AHv8Anz9FdtfMjp74HdrdKdu/GX5F9n9N7R3tl9t9tLh6&#10;Kh2L3DvDbFHvzFfHrKOZaPLz7vr9h1iZGkrJaKkhnmkjoWijrmaBN+GdJby69Q/l1e57b61025k5&#10;cYfKnb4xrZ4Y2uOEXMtUpiDlxSy/w0ZVqJXrFxprdHnMIMoi1aRqt7917rWx+Bv8y/8Am7difMXI&#10;fCn+YD/LXz+wMVlP754qr+TfQ+3OwtvdWbGixGMy1VR7on3jurJbs2RuvaOfelipcXkMVnIMitVV&#10;U96KSTypHdgoAKnqxApUHqpL/hO9k+/vjj/MX/m4fCmfd9RvXurb3X/Y1dsP/S9uvdWX23u3tjo7&#10;tDMbW2zuLd1Wa2ryz0e8KbsXG1eUraf/AC2WgYsrEqlnZNJSMjrZyAfLq5T+V9/M2/mrd3fKTN/E&#10;3+YP/LY3P0zPiMPuiuqvkV1/tDfm2uoMBkNsQSzwUGar94V+6Np7rx28pdEGHyO3c/VGaR42NIYT&#10;LPC26oBVW61QUrXoZ+9P51mL6F/m79Qfyudx/HXceZx3cmH61jwXd2C3lSTVWP3T2aNxtivvOvJ9&#10;vw+fZ2Kk2+0NfXR5b7iD9yYU7xxEN4R1QvXh1qmK9XYbvfdMe09zybGiwc+9k29mW2dDueSui21N&#10;upcdUnb0W4pcYDko8FJlxCtW1OPOtOXKeq3ugpUV4da612/5av8AM4/my9sfLqv+IX8wb+Wrn+rE&#10;paTdklX8jur9pb9wHT+1qra9BW11NJmc1u3I7s2ZvDbu8KiCOjxOQwWeaeWaohvRuhmkhu6oBVWr&#10;1YgUqD1sje2+q9e9+691737r3Xvfuvde9+691//QKt3V/Mt+dvZv8+zb/wAmui/gNu2h+S/VOwN4&#10;dD9X/EnsrbO96rfu4uucVh+zIspvHemLx7bWyFDmKnB7rr8mJqGRsRSQwRqJ6xFeaVUEXw8tjpym&#10;KV6vB2r/ADsv54u16+Kq7n/kJ9t53bULj+Jv1X/pOoM1HAljNLRQVe0d/wBJM6qbqrFFc8ax9fbZ&#10;jjpiTPVdI9ejC/JD/hSZ1/8AFjDfETdvc3wK+ZHWO1Pkp/fZ94/6Wdq0XWm8+pIuv9w4rb24Ux+z&#10;czHUydnVifxQZGCKmq8YanE6Joy0sngSqxFq0Ir17T8+j4/Lb+dr/Ly+Ivx62Z8htwd47f7UxXbG&#10;Cp830psPprIYvenYfbEVZBFJTHCYJK+kXAY+mlqEirq3MyY+nx896eUirtTtUIxNOtAE9E16c/n2&#10;9l5/pPvv5MfJD+Vl8u/jB8dunupcl2tt7tjc8uOymI7D05fD4HbGyqDF7kwHXWbpNw7xyudp46Wq&#10;pYMnioEMk1VUwQR+VraMhQwrXrxFKdVF4r/hT7/M/wBy4PK/Kra/8r/B574Kbc3XW4Xce78NSdwZ&#10;ufD0eKqIGzFLku8sfTHY2MzWLpqhEqKqbbX8Lpp28crA8i5iQYL93VtPz6Hn/hQv3p0h/MX/AJCn&#10;T/zZ6gkqn2+vefWG6Nu0+Zhgg3PtPMZp959Q9gbD3BBTTVENLmcDmMvNT1YjkeGV6JJYmeJ43bSV&#10;RyPOnWlHd1ssfEzuXaeJ/l4/F/vXtLeGA2ZtGH4i9Gb/AN8723dmaHCbewNHP1JtXKZnL5vN5Oog&#10;oaKkgmlcvLLIBc2+pA9tEdxFPPrR4nrU/wD5i/8Awrjm2r2xh9j/AMtnaOwexuvtlZlZ+wu3O58B&#10;uWLG9ommqkQ7Y6w21TZzaucwG2ayFWVs/k4xVVEkiGmo0iTzVDyw1FWND1sL69bBG2v56nwDyvZn&#10;wu6fzm+9wbZ3n85el+v+4upctWbcqajrmgPZGUyu2Nt7B3ZvmOVKfC72rd8beyGEWF6c00WRpfDU&#10;TQPJErtmNu7HDrVDnpFfN7/hQn/Lp+APyLqvjF3luHtXIdi4Gl25Wb9rOu+u/wC9W1ut4t042DOY&#10;uLdWVmzeJq6nIDb9bT189LiaXKVMFLOhZPIRH78sbMKjh16h6Pp8qf5g3xL+GXx2o/lF352ziNr9&#10;U57EY7KbFnpop8jubsybN4hM7gcL17tSNI81uTN5jGSpMkSxolNCxmqnp4EklSoBPDrwFeHWvLgP&#10;5wX88b53Zg7r/lrfyu9ubP8AjvPKZ9q9pfLGtqsRPvnFQsQmUpa/Jb86p2ylNkUW4hw394Y4i2kV&#10;rkE+3Ska/FJn5dbIA8+rL/5Kf82TeH8znZPyAwHcHTmI6c7/APit2DjOu+18bszOT7j64z1Zmn3P&#10;TUWU2lX1U9dV0MtLlNm5Klq6J6zIxp4Yp4KyeKoXx0dNJwcdaII+zq5Te28ts9c7M3d2FvTKw4HZ&#10;2xNsZ/eW7M5UpPLT4bbO18VV5vPZWojpYp6mSHHYuhlmdY0dyqEKpNh7p1rrRCof5m/8u/tn/hSZ&#10;8YvnL1Z3BFhOit0/HPcXWnbHZ3ae3M11Ttvb3Zo687U2xtirrane1Ji5ocfk8E2Bx5rp44KZJZVj&#10;MlgxCjQ4jK06vTtPW132X/OL/lb9T7KzG/d1/PD4zVWEwuOnyU1HsztXa/Ye6K+OCMyfbYTZuxK/&#10;cW6s5kJraY6elo5ZWY/S1yGQjHgvVaHqiv8AkR5Xb2Z/nQfzx9xbWrv4htjsLcHXXa+zq/7aroxl&#10;Nndo7r3j2Pt3KLS10FNW0qV2G3lTS+OaOOVPJZlDAgXf4F6s3AdHQ/mG/wDCin48fBP5vdPfDWn2&#10;cvadRV7p2pj/AJR7/oN2Q4jHfH3B70qaClxUVHj0xOU/vnvHDUGVhzWXoDNQxUGK8aGZqqfxw6WM&#10;spbqoGCetiqORJUSSN0kjkVXjkjYMkiOoZXRlJVlZTcEEgj231rrW6+bX/ChTbGx+4Mt8Rf5avx+&#10;3f8AzFflpi6irxu4qLrWnzOS6f66yVFUGlrYM/uba9Dk67dlViqmOSOtWhajxNHIpjnysMyPCrix&#10;1FWNB1anr0TbM/ztf5wfwT7H+OOQ/mqfCHobZvRfye7Eh2Jt9eoN2xRdu7QlarwtNka3+A0XaXaV&#10;HkpMFT7ip6lsfWRUclaqNElXDMVRreGjA6GyOvUGc9biPtnqvVKv86f+cTtn+Uj1N1zmYeq8h3B2&#10;93fkt2Yrq/bFRk5Ns7Gx8OyaLD1e59yb53TDR5GsgocY246BIMfRU8lZkHmYB4I45JluiFzTy62B&#10;XqnPoz/hSd81eoe5eo9u/wA1r4DVPxq6I78r8TSbH7q29srtbYkG26XcTUrYvcdfQdiV248ZvnbF&#10;BBWxS5NaGsocrjqJmqjSzCMwm5jWhKNU9b0+hz1tJfLP5o/Gb4P9QV3ePya7X271psGnJpsTUV0s&#10;mQze8Mw9M9VR7c2LtrFpV5zd+4chChaKmoYZWEd5ZDHCryK0ATw6qBXrUM6n/wCFam6+2P5jvWWy&#10;pOs+veuvgBv/AH/i+rDX7thyE/dmHpNyVKYPCdv7m3JjNyz7Vw0NLuWspJq/DQ0NXDQ4eSUNVy1C&#10;eb28YKKTq7urafn1ZR/NP/4ULVPxK+Q+W+Bvw2+Nm6vk58z4X23hpKWroMvPsXAbo3ht+h3Tg9v4&#10;ba+0xUb97U3Om38nBVT0VCMZRwJKNdcWjmjSqRlhqJovXgK+fRYvhL8+/wCe51L86tr7A/mh9cYt&#10;Pjdvn459mfJvs3IYHq7a8GJ+NfWGyto70z9Fn67e3VaZGmweehz2yVxVTtnO12VylQMhG0REx1Hz&#10;COnYc9boCMdBVub+ft/M1/mcdj5fpf8AkpfETIbd2xiammiz3yB7bw+Cz+XwdFWrWS4zJ7j/AI3W&#10;jpjqKDL0tM701JlKncOUqxEfBCrq6Lfw0QVkOetUAyehM6c/ntfPv4pfyx95fKv+YV8Xa/sjffX/&#10;AM1cJ8XsNkJKVPj9XdnbNqNt7gzG8N6UNIu1crtzNZDZme2hX4mmrsZQ0eHy0siFXQwTvJUopain&#10;FK9eoCcdZ/8AhTH8ctudlfD347/zeOg8HX7B+QHR+d6N3lJvWio48Xuybq3f9bhspsKXd0lC8hmz&#10;fVvZGWws9FKzuaSKrroQ5jdQNwnuKHIPXl40PR3uxP8AhS9/L56K+M/xp7U7E3Zmeye4+8ulti9k&#10;5npDoiiwu79zbEymbwlK25KDfddktwYPbGw/4XuaKso46TI18eTlEGtKVo7uKCJixFOtUqTTo4X8&#10;ub+dd8F/5mtZX7S6M3luDaXcGIxk2byPSPbWIo9qdhz4Sk8S1ud2ytBlc5tveuGoZJh9xJishVTU&#10;ilWqYoFZSdPGyceHXiCOmXo7+bRi+3f5snyg/lb1/SuV29k+htjUW+NtdwUe64M1i94U1PgOtcvu&#10;PHbg2w+Exs+05oZuyqdKCWKsyCVK00gkELMgPinaG69TAPVKW3cBQ9Of8LFs5S7eCUND398dMtuT&#10;N0sJCpNk8p8e6evybSKtrvW5vp+Ora/Jdyf8fbnGCp9erfhHV03xD/m5YT5O/wAwr55fAfLdNZDr&#10;3I/DGXLZOh7SXd1PuLAb92pt3N4PbGerMviTg8PVbOzMWXzcc9NAk2RhnoxIWljkiKyNlCFVvI9V&#10;IwD1rMfLP+aP/Lu+Q3893+V98xek+1xV9edXtlOq+/uxN77N3H11tDb1GchvrGbC3U+V3hj8TJW4&#10;qnfsGummrvEtNSUqQSPIAWCOhGETCnVqGhHW3Lu7+bh/LC2PtnI7tz/z2+Khw+Lo6iuqFwfdOyN1&#10;5maKmVmeLG7b2tlszuPMV0mnTFTUlLNUTPZURmIHtnQ1aaTXqlOiffy8/wCeL1b/ADDvm78hfib1&#10;n1flaXZXWXXGJ7f6m70hzlZU4vtTr+sTYNNWVGd2Xm9sbaz/AF9mv4jv6nNLTStWeWGGUSmGRAsm&#10;yhVQx62RTo9Xz3/mM/FT+W31Ge3Pk/v5NvU+TlqqDYmw8HBHmuyez87SQxzTYTYm1VqKabIyUyTR&#10;mqrJ5KbGY9ZEaqqYQ6atKpY0HXgK9a/OB/mxf8KAvmDLVdnfCb+Vl191Z8dYKaoz23Nw/KvK1+Dz&#10;+9NuU0TzpXRZPcvYfTlHNFkYISyHFYyspELWWulUeT25ojGGfu63QevRuPhv/wAKFuqu3/5Z3eHz&#10;9+SXVub6rr/jL2BRdUdp7G65eTelJvHfOfXaq7Lj6sqcvLiQ0e6qveFLA9NkapRipEkaaqkgCTvU&#10;xnWEB49aIzTqojdv85/+e9/MG2l2l3x/Lk+L1D8efif0pt7eG98r2Hm9sbY7C3JvLFdf08uRz+Bx&#10;u6eyaH+6m+d3xwUMgfb+0MJVVcUoNO9Y0hTU54aKQrNk9boBSvUH/h8L/hQ5/wB65sl/2Rr/AKRP&#10;+ybO2/8Agf8A95L/APA/6f8AZh/5/wD2j3vwo/4/P/UOt0HX/9G4zeeKw+W/4Vd9Q1YWP+I7Y/la&#10;bjyrksmv7+q7E3hg6chbBtS4jPTD6k6W/p7c/wBCP29X/B1s2e2+qdVOfzrN4/Bfr7+X73Fu35+d&#10;e7f7T6ooqIUezNh1rw0W8tz9u5GjrYNiYjqzcCmPLbQ3zUViu4y9DJHJjMfFVVM2qlinRrpq1DSc&#10;9bHHrQX+G/x2+VP8pHd3xZ/myfJn4BN298U9yUldlqWiypxuY3F1vjt2RwxbN7OzmIqqWZeut6pR&#10;1C1+163cNLHQVaVJVpsfXTU8sKlmVwUDd3V8Gor1uw9+fP74X/zOv5Pn8wTenx57Kx+8sTiviN3d&#10;NvnYeepDgOyut85B1puHNYKj3vsmukNfipjk8cj0lbC1Tjat4WakqpgjEJwrJIoIzXqgFCOtWz+W&#10;D/OP7r64/lsQfyyvir8Eu0PlJ8k9y1Xc22sTubG0SZvqnB4fuzNZ3KwZHc+ExmMr6usbD0u46pai&#10;ny0+JxLLCJZ60QeRFddBqDlqDqxGa16Nd/M2+EO9/wCWj/wmL6h+Mm/cvSZnsiv+UfXW8+3Th605&#10;HA4TdO+chvjfFZtjDV6okddjtry4ugx7VSgRVdVBJUR+iVB7qjAyE0x14GrdRP5327t24P8Al1fy&#10;C/ifntyZnYnxv7o2D0Oe/wDPY+qkoKGqh2Z110FjKGizFVfxNSbWxW98xnEgn1QGroYakoTSKV2l&#10;C0rUyOvDiT1tQdm/Cb+V/wDH74pVNfvn43fGza/Qnxz6g39VYvc+d2Bsyun2Zs3L7MrcXu/MY7eG&#10;VoKvOVO4d3YeZkmrvupcjlKyZGLy1DoS0GYtxyeqgmvHrSM7D+Ce+If+E63wi+ftLjclju2Pif3j&#10;u7snr6srqe+Vpvin2r8gKqt2fDm0kC1NTRYHsr+Gbmx+o+OKjyta6WSpLe3w9JCpOOrYqQOrtP8A&#10;hO78fOv/AJ/bE+a/8yr5r9SdR94dy/LH5F5nZk0O+eucFujZu3tk9d7X2mKjE7J2zu+DcVLhsVV5&#10;3KfZsdc1Q0GEpUeVmjJZuU6SqDgB1o4oB1X98z8j8pvnP/Pz78696N6c+Ovfm4P5efVNBiPjN8V/&#10;lRn6rbnU1XNjaPrJ9zb92ttCLKba2xvPeWK3Bvv+NR0GVq6XG1GJx1IZWkFDTxmy6VjFThuPW+C9&#10;WjUn8tX+fB89Noy4L+YP/Mg2z8Tep85BJQZj4+/DLZeGjzlfgZLRT7f3Bv3CybbhgoammHiNOcpu&#10;OjMZtIji6e6ao1Patft61UDgOr1PgJ/L1+NP8tro6n6K+NO163GYaryTbi3rvHclbHmt/wDZO7Za&#10;aGil3NvXPJTUUNXVx0VNHT0tLTQUtBQ08Yjp4I1LaqMxc1PWia9HVr6ChytDW4vKUVJksZkqSooM&#10;jjq+nhrKGvoayF6eroq2kqEkp6qkqqeRo5I5FZHRirAgke69a60H/wCY5/KU+CW0/wCfJ8CfjlQ7&#10;Bn6o+MnzW2VujJ79646vzE+zMZSdl7eXsSOjG0J0WsXaOK3fmKfBxT0GOWCFGWRaZYDPcKFdyhau&#10;R1cHt6vq6i/4THfyg+pN543e3+gfdnZ1XiKyHIY7A9vdp7y3rs1aumlWenfIbSaux2D3BBFKgJp8&#10;lFWU0lrSRuOPdDNIfPquo+vVDfyo+fOS/lFfzwv5qOV666pyfY3Yvyh6B6A2p8eNq4GkpWwtF3Pm&#10;9ldY02xpc9iBJT1VbtmnrWr1Wjx8clRV1MENGixrO08LijxI1HkD1YZGejSb1/kG7l2x/JL+YuR7&#10;rwGP7s/med5xT/LzsPf9WtHnt6YTsba2Xi35V9VbM3V45KupqZtqfxmiyP2bpT5jN5adU10yUmim&#10;sF1/g4daDZ+XWbvT+bFv3dn/AAlt2x8gOs9yZSl7uzuH6/8AhN2ZuzBVFRHuLZu66DJU+w9/bjFY&#10;hWpx2c3l11iVrKSoDJLDLuKCWNlkCEeoPENeHHrYHdnoKv5fPxJ/nt9adA9NdT/APbn8u/4ofG/s&#10;frPYW/sp8xtttRdp9gdzvvPalBuKXfe7n3VHvLdWR3lAuYakjxgwFBicU8P29HMlOqyttzGSSakg&#10;9eNKmuT1bV8Xv+E/m2dufIranzJ/mDfLHuD+Yr8l9k1mNzWyKntCJMB1HsLP4qpGQxVdgdgDKZ+S&#10;rTbmURKnG0z1VNiKeojWf+H+ZI3SjSVGlRQdVr6dbE3tvrXWnt/wsexOLk+IHxC3E8UB3DhvlJkM&#10;fh5pB6xQZbqXelbl6cMAWEE9TgKJpAL3MSn8D2/B8TfZ1ZfPop/f/wAu/lB/wpR2T0r8G/jL8Jt/&#10;9MfHKl7E643/AN9/LbuBUrcFtWg2fQVdHXHZORx+PptqtWvDkq37Wno8hX5bLt44DBRUr1cy7CiK&#10;pLZ63QDNelj8gtgbB+W3/CofqP4c/LuNt0fGz439D7ao+gepN7VznZ29svjOksN2JSLkqCdoaHck&#10;2692T1k2QjKt/Fo9tQ0M4lgieA1HbFUcT14VC1HHo/X/AApN+PPwp6+/lt9x12F6N6Z2f8nu9t69&#10;AdZdDZLYnXm0dvdq797MwfYGCg2xt3DV2AxVHn8lR4bZE2VhkjVmhio5BE36oV96jJ1gk4HWlqTT&#10;y6ZP5kv8hLsnv3H9T/OX4m9sZ7qH+Z7071X1LNuDJ0u4DQ7c7r7D6m2LhMFSZCHcLnzbI7LaLFGg&#10;psqTLiMnTpFS5KnELPVJ5ZNNVIqp68D+zozf8m7+bNg/5n/V3aHxO+W2y6DYnzU6hwG4Ng/I7p/N&#10;4mTB4zs/asUs2w927vxG2allmxD/AMQqHxm6cECf4RkJ1MRNJVU+jzoUoRw68RTI4dU4fIr4S/KT&#10;/hNb3FWfPj+X/uDcfdfwA3PncJh/kz8a93188+R2ftiryr0mBjzWWhhniyGFw1TlDTbd3j4FymBq&#10;6lKTJrW0VTPLNYESjS3x+vWwQ2Dx6Hr/AIUVfKjpz51/yI+mPlB0JmJt09Y7w+UXTWXrKeWAQ5/a&#10;9fTbc7T25uTZW78bE8/8E3XtzcVZ/DquBmaPz6WieSKWGR9RrRyGHl14Ag9Wo/zVt59Ydp/yAfkp&#10;2BsesoM91du34Xbb3bsWvxzRVFC+Kmx+0cvs+qiMZlSE4urSlZwbNTyQsG0shtRaiQeteq+f59UC&#10;f8Ja/wCUp073R192X85Plj0Lt/srB5LdFLsn4x4XtXbNLntj5HH4GCaTsTtSi2hnqSfCbp+7z1TB&#10;hsbkKmGoggkxld4PWxdXZnNdIOOrMfLoTv5pXxs+Nnx4/ng/yhMF/L4672t078pN79zYjd/d20On&#10;sfS7a2jD1om89tUtPuLPbL26kGG29NnNg0e9o8oYIKaOvwlM7VCOFjc6UsY21N2jrwODXox3w33N&#10;srr7/hV7/Mm2pvOpixW7u2vj1til6qXIhYnzddSbG+O299wYvFMwXy1dVtXB1FZGq3L0+NqDzoa1&#10;SP0lI9evH4R0GdUK3Pf8LLaEVCyiDZ3x7D0l72/h7fEKvJkXggwnK7ukH/B7/n3b/QD6V61+EdCH&#10;/KW3LsjaH/Cij+dv1zuianxnYnYmRps/1/R5OSOCpzu3MHuKh3BvOjxkU4RqyU0m8cPXCJAzNRxt&#10;LYpGzDT/ANnGRw68RgHomn88b+Vn8KOvv5oP8rum2311jemOm/nV3TlesfkVtjq6b+5OIyGai31s&#10;GnXdeAggE+I2XldxR9kCkrP4bTU0BWBJljWdnla0btofOR14E56uq2B/wly/k+bF3TR7nqulewuw&#10;UoahKmHbHYvc2/M7tGaSNtcceSwlDksOuYowwGqnq5J4JV9MiOpINDNIfPrVT69EP/lfVnWvUX/C&#10;ln+bL1DU0WC2Nmt2dabXxvSu16OgpMBjZNrbQxHUm4MptjaeLpoqWjggpdq1GPrIKSmjWMUOPldB&#10;oha23q0SHrZqQD1XLuzN/OP55/zt/wCYN278d+lvjP8AJjuj4Q55+m/j90n8stx1tHgup9j7W31k&#10;Nh/6Xesdh5HP7Z2XuPcuD3FgKnJVxy9bHDR1u5oKqGOaqSl8Vu1Y1BODx63gChOOrdJv5Tf85v8A&#10;mBbVXF/zPv5nI6e6v3DEq7n+Mnw22jhsRS5TESThqjbu799UtJtnG5JJYls8NVBueh+lzJ+KakAo&#10;qZ9etVAOB1b7gv5RHwa218Bdyfy3MJ1jWUHxu3hj5f70LFnag9h5zeUldjMxH2rkd7vE1ZU9lUme&#10;wlFW09c0X28DUcFOlOtFElKKa21Bq561XNetZDYu6/lZ/wAJafkntjq3uHc24vkl/KQ+Re76yPbm&#10;94MbJ/eTprdlS/3WWykOEpjNS4HfeOoAa7L4ekZcXu/GwzV2PSDI09RTq6aSio+MdW+L7etw3/Zy&#10;Pit/z/7q/wD7J+/2av8A4+rHf9k4/wDP5f8AOf8AHif9Nv6PbOlvTqtD1//SHX+a/i/5r3x+/nrR&#10;/NX4K/EjtPuinoPjXsLrLbmeoeoNz9ndU7pwFfQZob52vnava9bjXxFZjs9URTWavx9VDLFDKNUL&#10;kSPx6ClGPVxTT0bbrD5Nf8KufkPBS02O+G3ww+L+MrHWKbe3dMOYxU+Njlt/lP8Ac6n7n39uyR4V&#10;udLYZhfggH3oiEcCT1rt8+nrsX+TH/Mq+a/ym+Hue/me/MTp75I/F/o3JZ/t3fXW3WnWdJ1Vt9Ow&#10;qWuxcOD6wwO36HHR5HfG2920lHF/FM9mp4KimxkVZRU9Mj1hkaodQpAXPWq04Drady2AwWfweQ2z&#10;ncLic1tvLY2ow2V2/lsdR5HB5PD1lM1HV4nIYmshmoK3G1VI7RSQSRtE8ZKlSDb231rqhr5jfyrf&#10;hd8Tfgt/NJ7P+Hnxw2z1L2t3N8Me8cFuqo2bkN0igq8Bj9n5vdFTgNubVrs3X7a2lip66kNS9Jia&#10;KjieVFAXSqqHFdiyamxXrYyR0Rz/AIR37v21lfgL8hNn4+ipodz7W+VuYy24a6OJFqcli93dWdbS&#10;7ZkqJwoeaKlXDVkMQJITQ1rXPu0/xg+VOttx62EPn38FOlP5jnxm3h8WO/Jt3UGxd2ZLbueiz2ws&#10;tRYTeO29xbVykOWwmbwOQymKzuLWohniaKWOpo6iGammkjZfUGVoGhr1WpHDoPfl1/LF+MXzS+G2&#10;3vhV3Bic7PsHYW3Nn4nq7eeMrqSHsXrfO7A23Htba28tvZmWgkoHzUWGV6athnpZKHI0tRNDNCUk&#10;su1Yq2ocet1zXqijrn/hLrvetyW0+s/lT/NA+SHyJ+GGwM3jspgfi6h3htPb2do8NMkuJwOckyfa&#10;u8dv4HDwLCkUi4nFwTiK4pJaJiro40ta0QA9b1fLPWzT218Yul+5/jZvH4k7w2fRwdEb06vn6drt&#10;l7cP936bEbEbCJgMdjNsyUCp/AZNv0MEJxzwr/kklPEyj0Ae2gSDq8+q9J74cfEHpX4J/HjYXxj+&#10;P+JyuJ6z6+jy741tw5V89ubMZXcOar9w7g3BuXOPDTNlc1mMxkpZZZBFFGilY4444kRF8zFiWPHr&#10;3VWP8zr+Rhsn5tdv4L5i/HTvHenw0+duzaTFxYbvHYDVzYvdr7eonx+3jvbGYjJ4TN02ZxmNIoIs&#10;xjayGoONApqqCup44oY7pJpwRUdbBoKdEz2hi/8AhWn0NK2yWrPgV8vcDjQKHF9jb6ykO3cvXUkJ&#10;EcFZXthk6dyk9Q8dmc1OPqJiQdUjtydkxGpoR1vt6tq/l+bd/m9NuneO+P5k/Y/xLj2rltsw47Yn&#10;R3xs2buZqza+5f4rS1M25tx9k7lrfJWRjFRTUv8ADoErYpHmSYTxGIpLRtONPWjTy6tP91611r/f&#10;zmP5SvfHz37o+DfyT+K/cWx+mu7Pib2IchPnd+LuD7M7UqN17O3lQ53b7bdxWWmq9ybRzu02ZMdU&#10;rBSZKnrpY3qYNP7jiPpDKRUHrYIFa9X/AKhgqhyGcKAzKNKs1vUQpLFQT+Lm3tvrXVR3Zn8mn4x9&#10;w/zNdk/zPexc3vncfZHXm2dmUO1+qZ5cDH1fDvfr6LJ02zuxsikeI/vJksvt2HJLNS0r1opEr6Wn&#10;qSrGIJ7uHYLpBx1uuKdW5EAqVIDKQQVIBDAixBB4II90611rr/CL+Qxt3obaH8ynoT5Eb7213J8R&#10;/m/2zV7t2B0Lt3GZrC03VWAp8/uXL7f3GNw1k0dXi+z8bSZHD08U+KSOCkfbtJMssrBVjdaSpRh8&#10;QHW68PXol2F/lCfzqv5Z9VW4r+U789dpdr/HY5OtyOH+NvypoqVBtxMhVyVs9Fi5KzBbg2kXlkb/&#10;ACirw9RtBqqVjI9OXZm97Low7l7vXq1QeI6MptTJf8KrOzJ6PbG5sH/LN+N1A/jiyfZ00e8Ow8tT&#10;QmwmrMVtLE7s3dja2uRblIZ0ghd7BnReRo+FTFa9a7c9bI206TcdBtbbVBvDMUO4t20WAw9JujcG&#10;LxRwONzu4qbHU8ObzOOwZrMicNQ5TJJLPDSGonNNHII/I+nUWuq9ahf/AAspwWcrvh18Ss3RRTHC&#10;4r5LZ3G5WpQN4aXI57qLeX8DMzAWRpRjKoISRzwPr7fg+Jvs6svn1sdfy1d2bb3z/Lz+D+6toUtP&#10;Q7dy/wAUuhJMdQUsCU9PQ/bdZbboqqiihjCoi0ddTSx8Dkrf8+2m+Jvt60eOeia/zWv5KPRv8z2p&#10;2L2ad/bu+Onyj6ppoqHrv5CddU61WYixFJkJMzjdv7swyZHB1Obx2FzU0tXjKmkyGOyeLqZ5WgqQ&#10;kssUm0crilV62Gp0WX4Qf8J/JunfkRsL5YfOv5o9xfzCO5OmCJOiKHtGbcv9wurMpE16Pc9Ljt47&#10;57CzGa3DjHRJqH/KaSio6tEqDBNUxU80NmkqpUKAD1quKDpQ/OvuH/hRLsb5Wb+2l8GPjR8Wu3Pi&#10;/ufbm1oup9/bzyuIx2f2RlmwdGm7qvfP8c7j2NWS5in3M1S8ESYusxz4/wC3KF5vMnvyiLSNROrr&#10;YpivQI/yz/5LHy6+OPf/AMh/5l3yu7v6z7N/mDdxdfdowbM2btbHVlB0ttnsLsLH0FQcx2DmMRi9&#10;tz56GTI4KgoGosPjKOioKBZmjkq52jlj28gICAUXrxPl5dFm7J2h/wAKnvnv1Puv4hd0dRfDz4w9&#10;bb8xuW6/7k7pXKbeqJ95bOy6zUGdoMNj8F2D3Jko8Vlse7xiTHYWgq5YWAFRSuxYeBiUhlJJ692j&#10;q2v4vfyPPj70t/K33j/LJ7R3PnO4Nq9tV25N59qdgJSQbZyS9o7jlwdZQ7w63xrS5hNoHYddtbFS&#10;YZZZaxmkoBJVeXzzRmpkJcP1qua9GS/lt/y3Nq/y6/i7kvijF3N2T8kuu67c+5c5RUfdVFtWrxO2&#10;sLuqCnTLbF2ztvF4mHHUOzK2tWorp6KdqmKSurqmRRGspjFWbUa9eJqeteiPpn/hTLivm786tv8A&#10;xrptpdNdB96dqfwrrPs3ubeuyN19VdH9K7Fr8xgerqj4+bGoszuuTZtRV9f1tPHXUVPtGZnniR5o&#10;oqmLze3KxUUnJ62NNOGergv5ZH8lrY3wc7D3d8re9u4d4fMX569n0VTTb6+SHZJqX/gNLlqenizW&#10;E63w+RrstXYmDIR06UtRkaqqmrZ6GFKaFaKjL0hozk4GF9OtE16dPnr/ACSOj/nB8reivmlj+4+4&#10;fjR8hel6rbYn3/0fNtqizO9cbs3MHM7SXJVGfxGUXGZ/bzVFVSQ5GJJDNjapqWoinhSJY/ByFK+X&#10;XgaA46NJP/LY+Pcv8xPFfzNoqrfdJ8h6Dpms6UrsbTZzGDrvPYSeEUFLuPK4CbBy5Vd10GFLUSTU&#10;+QgpnpwmuBnQMdajp0+XXq4p0Vn5UfyRujvkd8/emf5jO1e5e4/jl311nkdpV27qzpyo21SU/aw2&#10;UyUeGO4J89h8tJjKyu2nr29lZIVkiymCZaaaG6CQ7DkKV8uvVxQ9IX+e5/Kh7e/mfda/HKq+O/aO&#10;zuqe9fjZ2zWb32fnt+y5+i28+I3LSYmDM1EOU2xis5mMfuPbua2ziMpQEUskUzUckLNGZFkXyMFO&#10;RjramnV4m06PcGP2ttqg3ZlqXP7qocBhqPc2doaEYyizW4KbHU0GZy9HjRJKMfS5LIpJNHBqbxI4&#10;S5tf3TqvVOvzN/kjdHfLX5t9IfPzAdy9x/Gz5BdS1u1Js9uTpefbNLP2TTbHrEk2yczPuDD5VsXl&#10;6bCyVGGqaqJZUr8JMKSohkSKMi4chSv4et1xToB/5in8hmk+Q/yEk+dnwX+Ru7vgx85NK1Oa3ztM&#10;ZCTYPZeThoafFrkd2Y7C1dBmMDm8niqWKlyVZS/e0OUp4UFbjaqUNKdrIANLCq9eBp9nRcto1P8A&#10;wra6mL7NyWE/l8fJWiotNFQ9mbsy0O3a6sgi/ZiyFXBtip6mlnkKKHfXhFlY/XU177/S9D1vt6Op&#10;hsV/woL2r8Tfktv3ee9Pg72R8uspjNjVXxq6N692XuHEdf7OOM3GZuyKbcW/d15/by7q3NuPaVQ0&#10;WIpaqWDGUtdTI0tcUldUr2ahQHT1rFcDHVSfe3wp/wCFC/8AOb21tDpL5y4n4u/Bv4y4XdG3t4bl&#10;x+2IMZvLeu4txbcWrpaLP0eCwW+uzMlV5GhiyNQ9PRS7g2/jTI4aXzhUUX1RoSVqT1YEDhx6tj/6&#10;B8Ph3/z1/bv/AG7h/wCG4f8Ai/0P/Hk/8/U/4Bf8f9/0zf8AFn/6ZvdfFb+deq1/w9f/09/j37r3&#10;Xvfuvde9+691737r3SY3t/dT+5m7v7+fwv8AuN/djP8A98/43o/gv91P4VV/3i/i/l/b/hf8H833&#10;Gr0+LVfj37rw4449awP/AAlQ/wBlY/2Xj5v/AOyxf38/gv8As7W9/tv9IP8ADf4x/oi/u9hf9AHi&#10;/hX7Oj+4vk+48v8AlH33n1caPbsuuq6vTqzcetqX211Xr3v3Xuve/de697917r3v3Xuve/de6979&#10;17r3v3Xuve/de697917r3v3Xuve/de697917r3v3Xuve/de697917r3v3XuqHv8AhSh/oA/4aJ+R&#10;v+n3+J/8Ctk/6FP4B9n/AHj/ANmC/vDT/wCjL+D/AMR/yP7fz/dfxjXz/d7+IafXp9uRV1jTx62v&#10;Ho/X8sb/AEW/8N2/CP8A0J/xb/RX/sr/AEv/AHL/AI/4v49/Cv7iYXV/Hft/8m/jf3nl+78P7P3G&#10;vx+jT7q3xHrxrXPHo8/uvWuve/de697917r3v3Xuve/de697917r3v3Xuve/de697917r3v3Xuve&#10;/de697917r3v3Xuve/de697917r3v3Xuve/de697917r3v3Xuve/de6//9lQSwMEFAAGAAgAAAAh&#10;AIRg9B3kAAAADgEAAA8AAABkcnMvZG93bnJldi54bWxMj8tOwzAQRfdI/IM1SOxaOyQNNMSpqgpY&#10;VZVokRA7N54mUWM7it0k/XumK9jN4+jOmXw1mZYN2PvGWQnRXABDWzrd2ErC1+F99gLMB2W1ap1F&#10;CVf0sCru73KVaTfaTxz2oWIUYn2mJNQhdBnnvqzRKD93HVranVxvVKC2r7ju1UjhpuVPQqTcqMbS&#10;hVp1uKmxPO8vRsLHqMZ1HL0N2/Npc/05LHbf2wilfHyY1q/AAk7hD4abPqlDQU5Hd7Has1bCLEri&#10;hFiq0lTEwG6MiJ6XwI40S5YL4EXO/79R/AIAAP//AwBQSwECLQAUAAYACAAAACEAihU/mAwBAAAV&#10;AgAAEwAAAAAAAAAAAAAAAAAAAAAAW0NvbnRlbnRfVHlwZXNdLnhtbFBLAQItABQABgAIAAAAIQA4&#10;/SH/1gAAAJQBAAALAAAAAAAAAAAAAAAAAD0BAABfcmVscy8ucmVsc1BLAQItABQABgAIAAAAIQCc&#10;L8fsYgQAAD0TAAAOAAAAAAAAAAAAAAAAADwCAABkcnMvZTJvRG9jLnhtbFBLAQItABQABgAIAAAA&#10;IQCgpierzgAAACwCAAAZAAAAAAAAAAAAAAAAAMoGAABkcnMvX3JlbHMvZTJvRG9jLnhtbC5yZWxz&#10;UEsBAi0ACgAAAAAAAAAhANcGWZ+LQwQAi0MEABUAAAAAAAAAAAAAAAAAzwcAAGRycy9tZWRpYS9p&#10;bWFnZTMuanBlZ1BLAQItAAoAAAAAAAAAIQDIQ2dW4+QBAOPkAQAVAAAAAAAAAAAAAAAAAI1LBABk&#10;cnMvbWVkaWEvaW1hZ2UyLmpwZWdQSwECLQAKAAAAAAAAACEAyXhgy0ZBAQBGQQEAFQAAAAAAAAAA&#10;AAAAAACjMAYAZHJzL21lZGlhL2ltYWdlMS5qcGVnUEsBAi0AFAAGAAgAAAAhAIRg9B3kAAAADgEA&#10;AA8AAAAAAAAAAAAAAAAAHHIHAGRycy9kb3ducmV2LnhtbFBLBQYAAAAACAAIAAMCAAAtc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alt="TasGov_Vert(C) small" style="position:absolute;left:9594;top:14496;width:1620;height:1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w/FwwAAANoAAAAPAAAAZHJzL2Rvd25yZXYueG1sRI/dagIx&#10;FITvC32HcAq962a1KrIaRQoFi0LxD708bI67q5uTJUl1fXtTELwcZuYbZjxtTS0u5HxlWUEnSUEQ&#10;51ZXXCjYbr4/hiB8QNZYWyYFN/Iwnby+jDHT9soruqxDISKEfYYKyhCaTEqfl2TQJ7Yhjt7ROoMh&#10;SldI7fAa4aaW3TQdSIMVx4USG/oqKT+v/4wC6/V8X/cO9vPWWS52p34zdL8/Sr2/tbMRiEBteIYf&#10;7blW0IX/K/EGyMkdAAD//wMAUEsBAi0AFAAGAAgAAAAhANvh9svuAAAAhQEAABMAAAAAAAAAAAAA&#10;AAAAAAAAAFtDb250ZW50X1R5cGVzXS54bWxQSwECLQAUAAYACAAAACEAWvQsW78AAAAVAQAACwAA&#10;AAAAAAAAAAAAAAAfAQAAX3JlbHMvLnJlbHNQSwECLQAUAAYACAAAACEA+pMPxcMAAADaAAAADwAA&#10;AAAAAAAAAAAAAAAHAgAAZHJzL2Rvd25yZXYueG1sUEsFBgAAAAADAAMAtwAAAPcCAAAAAA==&#10;">
                <v:imagedata r:id="rId4" o:title="TasGov_Vert(C) small"/>
              </v:shape>
              <v:shape id="Picture 19" o:spid="_x0000_s1028" type="#_x0000_t75" alt="base wave" style="position:absolute;left:99;top:14016;width:1152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ZN5xAAAANoAAAAPAAAAZHJzL2Rvd25yZXYueG1sRI9Ba8JA&#10;FITvBf/D8oTe6kZFkdRVRKhW9KK21uMj+0xis29jdmviv+8KgsdhZr5hxtPGFOJKlcstK+h2IhDE&#10;idU5pwq+9h9vIxDOI2ssLJOCGzmYTlovY4y1rXlL151PRYCwi1FB5n0ZS+mSjAy6ji2Jg3eylUEf&#10;ZJVKXWEd4KaQvSgaSoM5h4UMS5pnlPzu/oyCwTzpzS7fP+fVYrm2w/poDunmoNRru5m9g/DU+Gf4&#10;0f7UCvpwvxJugJz8AwAA//8DAFBLAQItABQABgAIAAAAIQDb4fbL7gAAAIUBAAATAAAAAAAAAAAA&#10;AAAAAAAAAABbQ29udGVudF9UeXBlc10ueG1sUEsBAi0AFAAGAAgAAAAhAFr0LFu/AAAAFQEAAAsA&#10;AAAAAAAAAAAAAAAAHwEAAF9yZWxzLy5yZWxzUEsBAi0AFAAGAAgAAAAhAGg9k3nEAAAA2gAAAA8A&#10;AAAAAAAAAAAAAAAABwIAAGRycy9kb3ducmV2LnhtbFBLBQYAAAAAAwADALcAAAD4AgAAAAA=&#10;">
                <v:imagedata r:id="rId5" o:title="base wave"/>
              </v:shape>
              <v:shape id="Picture 20" o:spid="_x0000_s1029" type="#_x0000_t75" alt="water lines" style="position:absolute;left:6;top:9723;width:9900;height:3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acLwwAAANoAAAAPAAAAZHJzL2Rvd25yZXYueG1sRI/BasMw&#10;EETvhfyD2EJvjdSShuBECSWQxJBDqR1yXqyNbWqtjKTa7t9HhUKPw8y8YTa7yXZiIB9axxpe5goE&#10;ceVMy7WGS3l4XoEIEdlg55g0/FCA3Xb2sMHMuJE/aShiLRKEQ4Yamhj7TMpQNWQxzF1PnLyb8xZj&#10;kr6WxuOY4LaTr0otpcWW00KDPe0bqr6Kb6shH1Q5oLLLj6M9r66n6fh28Fetnx6n9zWISFP8D/+1&#10;c6NhAb9X0g2Q2zsAAAD//wMAUEsBAi0AFAAGAAgAAAAhANvh9svuAAAAhQEAABMAAAAAAAAAAAAA&#10;AAAAAAAAAFtDb250ZW50X1R5cGVzXS54bWxQSwECLQAUAAYACAAAACEAWvQsW78AAAAVAQAACwAA&#10;AAAAAAAAAAAAAAAfAQAAX3JlbHMvLnJlbHNQSwECLQAUAAYACAAAACEA8AWnC8MAAADaAAAADwAA&#10;AAAAAAAAAAAAAAAHAgAAZHJzL2Rvd25yZXYueG1sUEsFBgAAAAADAAMAtwAAAPcCAAAAAA==&#10;">
                <v:imagedata r:id="rId6" o:title="water lines" cropleft="17778f" gain="19661f" blacklevel="22938f"/>
              </v:shape>
            </v:group>
          </w:pict>
        </mc:Fallback>
      </mc:AlternateContent>
    </w:r>
    <w:r w:rsidR="008634E3" w:rsidRPr="00AE3058">
      <w:rPr>
        <w:b/>
        <w:color w:val="000000"/>
        <w:sz w:val="22"/>
        <w:szCs w:val="22"/>
      </w:rPr>
      <w:t xml:space="preserve">Department of </w:t>
    </w:r>
    <w:r w:rsidR="008634E3">
      <w:rPr>
        <w:b/>
        <w:color w:val="000000"/>
        <w:sz w:val="22"/>
        <w:szCs w:val="22"/>
      </w:rPr>
      <w:t>&lt;</w:t>
    </w:r>
    <w:r w:rsidR="008634E3" w:rsidRPr="0086725A">
      <w:rPr>
        <w:b/>
        <w:color w:val="000000"/>
        <w:sz w:val="22"/>
        <w:szCs w:val="22"/>
      </w:rPr>
      <w:t>enter</w:t>
    </w:r>
    <w:r w:rsidR="008634E3">
      <w:rPr>
        <w:b/>
        <w:color w:val="000000"/>
        <w:sz w:val="22"/>
        <w:szCs w:val="22"/>
      </w:rPr>
      <w:t xml:space="preserve"> name of department&gt;</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34E3" w:rsidRDefault="008634E3">
    <w:pPr>
      <w:pStyle w:val="Footer"/>
    </w:pPr>
    <w:r>
      <w:t>&lt;Project Title&gt; Risk Register</w:t>
    </w:r>
    <w:r>
      <w:tab/>
      <w:t xml:space="preserve">Page </w:t>
    </w:r>
    <w:r>
      <w:fldChar w:fldCharType="begin"/>
    </w:r>
    <w:r>
      <w:instrText xml:space="preserve"> PAGE </w:instrText>
    </w:r>
    <w:r>
      <w:fldChar w:fldCharType="separate"/>
    </w:r>
    <w:r>
      <w:rPr>
        <w:noProof/>
      </w:rPr>
      <w:t>2</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34E3" w:rsidRDefault="008634E3"/>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34E3" w:rsidRDefault="008634E3">
    <w:pPr>
      <w:pStyle w:val="Footer"/>
    </w:pPr>
    <w:r>
      <w:t xml:space="preserve">Page </w:t>
    </w:r>
    <w:r>
      <w:fldChar w:fldCharType="begin"/>
    </w:r>
    <w:r>
      <w:instrText xml:space="preserve"> PAGE </w:instrText>
    </w:r>
    <w:r>
      <w:fldChar w:fldCharType="separate"/>
    </w:r>
    <w:r w:rsidR="00422379">
      <w:rPr>
        <w:noProof/>
      </w:rPr>
      <w:t>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6298" w:rsidRDefault="00FD6298">
      <w:pPr>
        <w:spacing w:before="0" w:after="0"/>
      </w:pPr>
      <w:r>
        <w:separator/>
      </w:r>
    </w:p>
  </w:footnote>
  <w:footnote w:type="continuationSeparator" w:id="0">
    <w:p w:rsidR="00FD6298" w:rsidRDefault="00FD6298">
      <w:pPr>
        <w:spacing w:before="0" w:after="0"/>
      </w:pPr>
      <w:r>
        <w:continuationSeparator/>
      </w:r>
    </w:p>
  </w:footnote>
  <w:footnote w:id="1">
    <w:p w:rsidR="008634E3" w:rsidRDefault="008634E3">
      <w:pPr>
        <w:pStyle w:val="FootnoteText"/>
      </w:pPr>
      <w:r>
        <w:footnoteRef/>
      </w:r>
      <w:r>
        <w:t xml:space="preserve"> </w:t>
      </w:r>
      <w:r w:rsidRPr="00753696">
        <w:rPr>
          <w:rStyle w:val="InstructionText"/>
        </w:rPr>
        <w:t>In larger projects, the consequences of the threat may not be evident, and noting them under each risk or in a separate column can be useful in identifying appropriate mitigation actions</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34E3" w:rsidRDefault="008634E3">
    <w:pPr>
      <w:pStyle w:val="Header"/>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34E3" w:rsidRDefault="008634E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34E3" w:rsidRDefault="008634E3">
    <w:pPr>
      <w:pStyle w:val="Header"/>
    </w:pPr>
    <w: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34E3" w:rsidRDefault="008634E3"/>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34E3" w:rsidRPr="008D1FD0" w:rsidRDefault="008634E3">
    <w:pPr>
      <w:pStyle w:val="Header"/>
      <w:rPr>
        <w:color w:val="A6A6A6"/>
        <w:sz w:val="22"/>
      </w:rPr>
    </w:pPr>
    <w:r w:rsidRPr="008D1FD0">
      <w:rPr>
        <w:color w:val="A6A6A6"/>
        <w:sz w:val="22"/>
      </w:rPr>
      <w:t>&lt;Project Titl</w:t>
    </w:r>
    <w:r w:rsidR="00E36B31">
      <w:rPr>
        <w:color w:val="A6A6A6"/>
        <w:sz w:val="22"/>
      </w:rPr>
      <w:t>e&gt; - Risk Register (as at dd-mm-</w:t>
    </w:r>
    <w:r w:rsidRPr="008D1FD0">
      <w:rPr>
        <w:color w:val="A6A6A6"/>
        <w:sz w:val="22"/>
      </w:rPr>
      <w:t>yyyy)</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7584D1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AA233DA"/>
    <w:lvl w:ilvl="0">
      <w:start w:val="1"/>
      <w:numFmt w:val="decimal"/>
      <w:pStyle w:val="ListNumber4"/>
      <w:lvlText w:val="%1."/>
      <w:lvlJc w:val="left"/>
      <w:pPr>
        <w:tabs>
          <w:tab w:val="num" w:pos="1209"/>
        </w:tabs>
        <w:ind w:left="1209" w:hanging="360"/>
      </w:pPr>
    </w:lvl>
  </w:abstractNum>
  <w:abstractNum w:abstractNumId="2" w15:restartNumberingAfterBreak="0">
    <w:nsid w:val="FFFFFF7F"/>
    <w:multiLevelType w:val="singleLevel"/>
    <w:tmpl w:val="F6A0E308"/>
    <w:lvl w:ilvl="0">
      <w:start w:val="1"/>
      <w:numFmt w:val="decimal"/>
      <w:pStyle w:val="ListNumber2a"/>
      <w:lvlText w:val="%1."/>
      <w:lvlJc w:val="left"/>
      <w:pPr>
        <w:tabs>
          <w:tab w:val="num" w:pos="643"/>
        </w:tabs>
        <w:ind w:left="643" w:hanging="360"/>
      </w:pPr>
    </w:lvl>
  </w:abstractNum>
  <w:abstractNum w:abstractNumId="3" w15:restartNumberingAfterBreak="0">
    <w:nsid w:val="FFFFFF80"/>
    <w:multiLevelType w:val="singleLevel"/>
    <w:tmpl w:val="D73E2656"/>
    <w:lvl w:ilvl="0">
      <w:start w:val="1"/>
      <w:numFmt w:val="bullet"/>
      <w:pStyle w:val="ListBullet5"/>
      <w:lvlText w:val=""/>
      <w:lvlJc w:val="left"/>
      <w:pPr>
        <w:tabs>
          <w:tab w:val="num" w:pos="1492"/>
        </w:tabs>
        <w:ind w:left="1492" w:hanging="360"/>
      </w:pPr>
      <w:rPr>
        <w:rFonts w:ascii="Symbol" w:hAnsi="Symbol" w:hint="default"/>
      </w:rPr>
    </w:lvl>
  </w:abstractNum>
  <w:abstractNum w:abstractNumId="4" w15:restartNumberingAfterBreak="0">
    <w:nsid w:val="0D7E3CE8"/>
    <w:multiLevelType w:val="hybridMultilevel"/>
    <w:tmpl w:val="3E90AB0E"/>
    <w:lvl w:ilvl="0" w:tplc="0AAA7222">
      <w:start w:val="1"/>
      <w:numFmt w:val="lowerLetter"/>
      <w:pStyle w:val="ListNumber2b"/>
      <w:lvlText w:val="(%1)"/>
      <w:lvlJc w:val="left"/>
      <w:pPr>
        <w:tabs>
          <w:tab w:val="num" w:pos="1701"/>
        </w:tabs>
        <w:ind w:left="1701"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2DC342A"/>
    <w:multiLevelType w:val="hybridMultilevel"/>
    <w:tmpl w:val="08EA4DC6"/>
    <w:lvl w:ilvl="0" w:tplc="49222A18">
      <w:start w:val="1"/>
      <w:numFmt w:val="bullet"/>
      <w:pStyle w:val="DashPoint"/>
      <w:lvlText w:val=""/>
      <w:lvlJc w:val="left"/>
      <w:pPr>
        <w:tabs>
          <w:tab w:val="num" w:pos="1134"/>
        </w:tabs>
        <w:ind w:left="1134"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45C313E"/>
    <w:multiLevelType w:val="hybridMultilevel"/>
    <w:tmpl w:val="ADB8EE56"/>
    <w:lvl w:ilvl="0" w:tplc="395024F6">
      <w:start w:val="1"/>
      <w:numFmt w:val="bullet"/>
      <w:pStyle w:val="DocTitle"/>
      <w:lvlText w:val=""/>
      <w:lvlJc w:val="left"/>
      <w:pPr>
        <w:tabs>
          <w:tab w:val="num" w:pos="2574"/>
        </w:tabs>
        <w:ind w:left="2574" w:hanging="360"/>
      </w:pPr>
      <w:rPr>
        <w:rFonts w:ascii="Symbol"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9396613"/>
    <w:multiLevelType w:val="hybridMultilevel"/>
    <w:tmpl w:val="7B38B24A"/>
    <w:lvl w:ilvl="0" w:tplc="5404B54A">
      <w:start w:val="1"/>
      <w:numFmt w:val="bullet"/>
      <w:pStyle w:val="TableBullet1"/>
      <w:lvlText w:val=""/>
      <w:lvlJc w:val="left"/>
      <w:pPr>
        <w:tabs>
          <w:tab w:val="num" w:pos="425"/>
        </w:tabs>
        <w:ind w:left="425" w:hanging="425"/>
      </w:pPr>
      <w:rPr>
        <w:rFonts w:ascii="Symbol" w:hAnsi="Symbol" w:hint="default"/>
        <w:color w:val="auto"/>
      </w:rPr>
    </w:lvl>
    <w:lvl w:ilvl="1" w:tplc="8968E7F2" w:tentative="1">
      <w:start w:val="1"/>
      <w:numFmt w:val="bullet"/>
      <w:lvlText w:val="o"/>
      <w:lvlJc w:val="left"/>
      <w:pPr>
        <w:tabs>
          <w:tab w:val="num" w:pos="1440"/>
        </w:tabs>
        <w:ind w:left="1440" w:hanging="360"/>
      </w:pPr>
      <w:rPr>
        <w:rFonts w:ascii="Courier New" w:hAnsi="Courier New" w:cs="Courier New" w:hint="default"/>
      </w:rPr>
    </w:lvl>
    <w:lvl w:ilvl="2" w:tplc="D87CCB32" w:tentative="1">
      <w:start w:val="1"/>
      <w:numFmt w:val="bullet"/>
      <w:lvlText w:val=""/>
      <w:lvlJc w:val="left"/>
      <w:pPr>
        <w:tabs>
          <w:tab w:val="num" w:pos="2160"/>
        </w:tabs>
        <w:ind w:left="2160" w:hanging="360"/>
      </w:pPr>
      <w:rPr>
        <w:rFonts w:ascii="Wingdings" w:hAnsi="Wingdings" w:hint="default"/>
      </w:rPr>
    </w:lvl>
    <w:lvl w:ilvl="3" w:tplc="D098DC6C" w:tentative="1">
      <w:start w:val="1"/>
      <w:numFmt w:val="bullet"/>
      <w:lvlText w:val=""/>
      <w:lvlJc w:val="left"/>
      <w:pPr>
        <w:tabs>
          <w:tab w:val="num" w:pos="2880"/>
        </w:tabs>
        <w:ind w:left="2880" w:hanging="360"/>
      </w:pPr>
      <w:rPr>
        <w:rFonts w:ascii="Symbol" w:hAnsi="Symbol" w:hint="default"/>
      </w:rPr>
    </w:lvl>
    <w:lvl w:ilvl="4" w:tplc="CB90EC0A" w:tentative="1">
      <w:start w:val="1"/>
      <w:numFmt w:val="bullet"/>
      <w:lvlText w:val="o"/>
      <w:lvlJc w:val="left"/>
      <w:pPr>
        <w:tabs>
          <w:tab w:val="num" w:pos="3600"/>
        </w:tabs>
        <w:ind w:left="3600" w:hanging="360"/>
      </w:pPr>
      <w:rPr>
        <w:rFonts w:ascii="Courier New" w:hAnsi="Courier New" w:cs="Courier New" w:hint="default"/>
      </w:rPr>
    </w:lvl>
    <w:lvl w:ilvl="5" w:tplc="E0CC6D38" w:tentative="1">
      <w:start w:val="1"/>
      <w:numFmt w:val="bullet"/>
      <w:lvlText w:val=""/>
      <w:lvlJc w:val="left"/>
      <w:pPr>
        <w:tabs>
          <w:tab w:val="num" w:pos="4320"/>
        </w:tabs>
        <w:ind w:left="4320" w:hanging="360"/>
      </w:pPr>
      <w:rPr>
        <w:rFonts w:ascii="Wingdings" w:hAnsi="Wingdings" w:hint="default"/>
      </w:rPr>
    </w:lvl>
    <w:lvl w:ilvl="6" w:tplc="68120DAC" w:tentative="1">
      <w:start w:val="1"/>
      <w:numFmt w:val="bullet"/>
      <w:lvlText w:val=""/>
      <w:lvlJc w:val="left"/>
      <w:pPr>
        <w:tabs>
          <w:tab w:val="num" w:pos="5040"/>
        </w:tabs>
        <w:ind w:left="5040" w:hanging="360"/>
      </w:pPr>
      <w:rPr>
        <w:rFonts w:ascii="Symbol" w:hAnsi="Symbol" w:hint="default"/>
      </w:rPr>
    </w:lvl>
    <w:lvl w:ilvl="7" w:tplc="C61E2678" w:tentative="1">
      <w:start w:val="1"/>
      <w:numFmt w:val="bullet"/>
      <w:lvlText w:val="o"/>
      <w:lvlJc w:val="left"/>
      <w:pPr>
        <w:tabs>
          <w:tab w:val="num" w:pos="5760"/>
        </w:tabs>
        <w:ind w:left="5760" w:hanging="360"/>
      </w:pPr>
      <w:rPr>
        <w:rFonts w:ascii="Courier New" w:hAnsi="Courier New" w:cs="Courier New" w:hint="default"/>
      </w:rPr>
    </w:lvl>
    <w:lvl w:ilvl="8" w:tplc="0EFC3D46"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BC474C3"/>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9" w15:restartNumberingAfterBreak="0">
    <w:nsid w:val="1C220B73"/>
    <w:multiLevelType w:val="hybridMultilevel"/>
    <w:tmpl w:val="E02CBCA2"/>
    <w:lvl w:ilvl="0" w:tplc="8A08F64A">
      <w:start w:val="1"/>
      <w:numFmt w:val="decimal"/>
      <w:pStyle w:val="TableNumber1"/>
      <w:lvlText w:val="%1."/>
      <w:lvlJc w:val="left"/>
      <w:pPr>
        <w:tabs>
          <w:tab w:val="num" w:pos="425"/>
        </w:tabs>
        <w:ind w:left="425" w:hanging="425"/>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0" w15:restartNumberingAfterBreak="0">
    <w:nsid w:val="1EA133B0"/>
    <w:multiLevelType w:val="hybridMultilevel"/>
    <w:tmpl w:val="251E364C"/>
    <w:lvl w:ilvl="0" w:tplc="3FC4D704">
      <w:start w:val="1"/>
      <w:numFmt w:val="decimal"/>
      <w:pStyle w:val="Heading5"/>
      <w:lvlText w:val="%1."/>
      <w:lvlJc w:val="left"/>
      <w:pPr>
        <w:tabs>
          <w:tab w:val="num" w:pos="567"/>
        </w:tabs>
        <w:ind w:left="567" w:hanging="567"/>
      </w:pPr>
      <w:rPr>
        <w:rFonts w:hint="default"/>
      </w:rPr>
    </w:lvl>
    <w:lvl w:ilvl="1" w:tplc="0C090003" w:tentative="1">
      <w:start w:val="1"/>
      <w:numFmt w:val="lowerLetter"/>
      <w:lvlText w:val="%2."/>
      <w:lvlJc w:val="left"/>
      <w:pPr>
        <w:tabs>
          <w:tab w:val="num" w:pos="1080"/>
        </w:tabs>
        <w:ind w:left="1080" w:hanging="360"/>
      </w:pPr>
    </w:lvl>
    <w:lvl w:ilvl="2" w:tplc="0C090005" w:tentative="1">
      <w:start w:val="1"/>
      <w:numFmt w:val="lowerRoman"/>
      <w:lvlText w:val="%3."/>
      <w:lvlJc w:val="right"/>
      <w:pPr>
        <w:tabs>
          <w:tab w:val="num" w:pos="1800"/>
        </w:tabs>
        <w:ind w:left="1800" w:hanging="180"/>
      </w:pPr>
    </w:lvl>
    <w:lvl w:ilvl="3" w:tplc="0C090001" w:tentative="1">
      <w:start w:val="1"/>
      <w:numFmt w:val="decimal"/>
      <w:lvlText w:val="%4."/>
      <w:lvlJc w:val="left"/>
      <w:pPr>
        <w:tabs>
          <w:tab w:val="num" w:pos="2520"/>
        </w:tabs>
        <w:ind w:left="2520" w:hanging="360"/>
      </w:pPr>
    </w:lvl>
    <w:lvl w:ilvl="4" w:tplc="0C090003" w:tentative="1">
      <w:start w:val="1"/>
      <w:numFmt w:val="lowerLetter"/>
      <w:lvlText w:val="%5."/>
      <w:lvlJc w:val="left"/>
      <w:pPr>
        <w:tabs>
          <w:tab w:val="num" w:pos="3240"/>
        </w:tabs>
        <w:ind w:left="3240" w:hanging="360"/>
      </w:pPr>
    </w:lvl>
    <w:lvl w:ilvl="5" w:tplc="0C090005" w:tentative="1">
      <w:start w:val="1"/>
      <w:numFmt w:val="lowerRoman"/>
      <w:lvlText w:val="%6."/>
      <w:lvlJc w:val="right"/>
      <w:pPr>
        <w:tabs>
          <w:tab w:val="num" w:pos="3960"/>
        </w:tabs>
        <w:ind w:left="3960" w:hanging="180"/>
      </w:pPr>
    </w:lvl>
    <w:lvl w:ilvl="6" w:tplc="0C090001" w:tentative="1">
      <w:start w:val="1"/>
      <w:numFmt w:val="decimal"/>
      <w:lvlText w:val="%7."/>
      <w:lvlJc w:val="left"/>
      <w:pPr>
        <w:tabs>
          <w:tab w:val="num" w:pos="4680"/>
        </w:tabs>
        <w:ind w:left="4680" w:hanging="360"/>
      </w:pPr>
    </w:lvl>
    <w:lvl w:ilvl="7" w:tplc="0C090003" w:tentative="1">
      <w:start w:val="1"/>
      <w:numFmt w:val="lowerLetter"/>
      <w:lvlText w:val="%8."/>
      <w:lvlJc w:val="left"/>
      <w:pPr>
        <w:tabs>
          <w:tab w:val="num" w:pos="5400"/>
        </w:tabs>
        <w:ind w:left="5400" w:hanging="360"/>
      </w:pPr>
    </w:lvl>
    <w:lvl w:ilvl="8" w:tplc="0C090005" w:tentative="1">
      <w:start w:val="1"/>
      <w:numFmt w:val="lowerRoman"/>
      <w:lvlText w:val="%9."/>
      <w:lvlJc w:val="right"/>
      <w:pPr>
        <w:tabs>
          <w:tab w:val="num" w:pos="6120"/>
        </w:tabs>
        <w:ind w:left="6120" w:hanging="180"/>
      </w:pPr>
    </w:lvl>
  </w:abstractNum>
  <w:abstractNum w:abstractNumId="11" w15:restartNumberingAfterBreak="0">
    <w:nsid w:val="23291A47"/>
    <w:multiLevelType w:val="hybridMultilevel"/>
    <w:tmpl w:val="7AD0154A"/>
    <w:lvl w:ilvl="0" w:tplc="0EBC875E">
      <w:start w:val="1"/>
      <w:numFmt w:val="decimal"/>
      <w:pStyle w:val="AcceptanceHeading"/>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D4A2D3F"/>
    <w:multiLevelType w:val="multilevel"/>
    <w:tmpl w:val="3D4040EC"/>
    <w:lvl w:ilvl="0">
      <w:start w:val="1"/>
      <w:numFmt w:val="decimal"/>
      <w:lvlRestart w:val="0"/>
      <w:pStyle w:val="ListNumber1"/>
      <w:lvlText w:val="%1."/>
      <w:lvlJc w:val="left"/>
      <w:pPr>
        <w:tabs>
          <w:tab w:val="num" w:pos="425"/>
        </w:tabs>
        <w:ind w:left="425" w:hanging="425"/>
      </w:pPr>
      <w:rPr>
        <w:rFonts w:hint="default"/>
      </w:rPr>
    </w:lvl>
    <w:lvl w:ilvl="1">
      <w:start w:val="1"/>
      <w:numFmt w:val="lowerLetter"/>
      <w:lvlText w:val="(%2)"/>
      <w:lvlJc w:val="left"/>
      <w:pPr>
        <w:tabs>
          <w:tab w:val="num" w:pos="567"/>
        </w:tabs>
        <w:ind w:left="567" w:hanging="283"/>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2552"/>
        </w:tabs>
        <w:ind w:left="2552" w:hanging="851"/>
      </w:pPr>
      <w:rPr>
        <w:rFonts w:hint="default"/>
      </w:rPr>
    </w:lvl>
    <w:lvl w:ilvl="4">
      <w:start w:val="1"/>
      <w:numFmt w:val="upperLetter"/>
      <w:lvlText w:val="(%5)"/>
      <w:lvlJc w:val="left"/>
      <w:pPr>
        <w:tabs>
          <w:tab w:val="num" w:pos="3402"/>
        </w:tabs>
        <w:ind w:left="3402" w:hanging="850"/>
      </w:pPr>
      <w:rPr>
        <w:rFonts w:hint="default"/>
      </w:rPr>
    </w:lvl>
    <w:lvl w:ilvl="5">
      <w:numFmt w:val="none"/>
      <w:lvlText w:val=""/>
      <w:lvlJc w:val="left"/>
      <w:pPr>
        <w:tabs>
          <w:tab w:val="num" w:pos="360"/>
        </w:tabs>
      </w:pPr>
    </w:lvl>
    <w:lvl w:ilvl="6">
      <w:numFmt w:val="none"/>
      <w:lvlText w:val=""/>
      <w:lvlJc w:val="left"/>
      <w:pPr>
        <w:tabs>
          <w:tab w:val="num" w:pos="360"/>
        </w:tabs>
      </w:pPr>
    </w:lvl>
    <w:lvl w:ilvl="7">
      <w:start w:val="1"/>
      <w:numFmt w:val="decimal"/>
      <w:lvlText w:val="%1.%2.%3.%4.%5.%6.%7.%8."/>
      <w:lvlJc w:val="left"/>
      <w:pPr>
        <w:tabs>
          <w:tab w:val="num" w:pos="5040"/>
        </w:tabs>
        <w:ind w:left="3742" w:hanging="1225"/>
      </w:pPr>
      <w:rPr>
        <w:rFonts w:hint="default"/>
      </w:rPr>
    </w:lvl>
    <w:lvl w:ilvl="8">
      <w:start w:val="1"/>
      <w:numFmt w:val="decimal"/>
      <w:lvlText w:val="%1.%2.%3.%4.%5.%6.%7.%8.%9."/>
      <w:lvlJc w:val="left"/>
      <w:pPr>
        <w:tabs>
          <w:tab w:val="num" w:pos="5760"/>
        </w:tabs>
        <w:ind w:left="4320" w:hanging="1440"/>
      </w:pPr>
      <w:rPr>
        <w:rFonts w:hint="default"/>
      </w:rPr>
    </w:lvl>
  </w:abstractNum>
  <w:abstractNum w:abstractNumId="13" w15:restartNumberingAfterBreak="0">
    <w:nsid w:val="2F3B2ACE"/>
    <w:multiLevelType w:val="hybridMultilevel"/>
    <w:tmpl w:val="976216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1F66692"/>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344D238C"/>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36B45978"/>
    <w:multiLevelType w:val="hybridMultilevel"/>
    <w:tmpl w:val="3D72B0AA"/>
    <w:lvl w:ilvl="0" w:tplc="AF76AD7E">
      <w:start w:val="1"/>
      <w:numFmt w:val="bullet"/>
      <w:pStyle w:val="TableBullet"/>
      <w:lvlText w:val=""/>
      <w:lvlJc w:val="left"/>
      <w:pPr>
        <w:tabs>
          <w:tab w:val="num" w:pos="454"/>
        </w:tabs>
        <w:ind w:left="454" w:hanging="45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7307BA2"/>
    <w:multiLevelType w:val="hybridMultilevel"/>
    <w:tmpl w:val="D5F6D6B6"/>
    <w:lvl w:ilvl="0" w:tplc="93A47352">
      <w:start w:val="1"/>
      <w:numFmt w:val="lowerRoman"/>
      <w:pStyle w:val="ListNumber2c"/>
      <w:lvlText w:val="(%1)"/>
      <w:lvlJc w:val="left"/>
      <w:pPr>
        <w:tabs>
          <w:tab w:val="num" w:pos="2781"/>
        </w:tabs>
        <w:ind w:left="2268"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D1B6B9E"/>
    <w:multiLevelType w:val="multilevel"/>
    <w:tmpl w:val="C5E2E868"/>
    <w:lvl w:ilvl="0">
      <w:start w:val="1"/>
      <w:numFmt w:val="decimal"/>
      <w:pStyle w:val="Heading1"/>
      <w:suff w:val="space"/>
      <w:lvlText w:val="%1 "/>
      <w:lvlJc w:val="left"/>
      <w:pPr>
        <w:ind w:left="851" w:hanging="851"/>
      </w:pPr>
      <w:rPr>
        <w:rFonts w:hint="default"/>
      </w:rPr>
    </w:lvl>
    <w:lvl w:ilvl="1">
      <w:start w:val="1"/>
      <w:numFmt w:val="decimal"/>
      <w:pStyle w:val="Heading2"/>
      <w:suff w:val="space"/>
      <w:lvlText w:val="%1.%2 "/>
      <w:lvlJc w:val="left"/>
      <w:pPr>
        <w:ind w:left="851" w:hanging="851"/>
      </w:pPr>
      <w:rPr>
        <w:rFonts w:hint="default"/>
      </w:rPr>
    </w:lvl>
    <w:lvl w:ilvl="2">
      <w:start w:val="1"/>
      <w:numFmt w:val="decimal"/>
      <w:pStyle w:val="Heading3"/>
      <w:suff w:val="space"/>
      <w:lvlText w:val="%1.%2.%3 "/>
      <w:lvlJc w:val="left"/>
      <w:pPr>
        <w:ind w:left="851" w:hanging="851"/>
      </w:pPr>
      <w:rPr>
        <w:rFonts w:hint="default"/>
      </w:rPr>
    </w:lvl>
    <w:lvl w:ilvl="3">
      <w:start w:val="1"/>
      <w:numFmt w:val="decimal"/>
      <w:pStyle w:val="Heading4"/>
      <w:suff w:val="space"/>
      <w:lvlText w:val="%1.%2.%3.%4 "/>
      <w:lvlJc w:val="left"/>
      <w:pPr>
        <w:ind w:left="0" w:firstLine="0"/>
      </w:pPr>
      <w:rPr>
        <w:rFonts w:hint="default"/>
      </w:rPr>
    </w:lvl>
    <w:lvl w:ilvl="4">
      <w:start w:val="1"/>
      <w:numFmt w:val="decimal"/>
      <w:pStyle w:val="Heading50"/>
      <w:lvlText w:val="%1.%2.%3.%4.%5"/>
      <w:lvlJc w:val="left"/>
      <w:pPr>
        <w:tabs>
          <w:tab w:val="num" w:pos="0"/>
        </w:tabs>
        <w:ind w:left="0" w:firstLine="0"/>
      </w:pPr>
      <w:rPr>
        <w:rFonts w:hint="default"/>
      </w:rPr>
    </w:lvl>
    <w:lvl w:ilvl="5">
      <w:start w:val="1"/>
      <w:numFmt w:val="decimal"/>
      <w:pStyle w:val="Heading6"/>
      <w:lvlText w:val="%1.%2.%3.%4.%5.%6"/>
      <w:lvlJc w:val="left"/>
      <w:pPr>
        <w:tabs>
          <w:tab w:val="num" w:pos="0"/>
        </w:tabs>
        <w:ind w:left="0" w:firstLine="0"/>
      </w:pPr>
      <w:rPr>
        <w:rFonts w:hint="default"/>
      </w:rPr>
    </w:lvl>
    <w:lvl w:ilvl="6">
      <w:start w:val="1"/>
      <w:numFmt w:val="upperLetter"/>
      <w:lvlRestart w:val="0"/>
      <w:pStyle w:val="Heading7"/>
      <w:suff w:val="space"/>
      <w:lvlText w:val="Appendix %7: "/>
      <w:lvlJc w:val="left"/>
      <w:pPr>
        <w:ind w:left="0" w:firstLine="0"/>
      </w:pPr>
      <w:rPr>
        <w:rFonts w:hint="default"/>
      </w:rPr>
    </w:lvl>
    <w:lvl w:ilvl="7">
      <w:start w:val="1"/>
      <w:numFmt w:val="decimal"/>
      <w:pStyle w:val="Heading8"/>
      <w:suff w:val="space"/>
      <w:lvlText w:val="%7.%8 "/>
      <w:lvlJc w:val="left"/>
      <w:pPr>
        <w:ind w:left="851" w:hanging="851"/>
      </w:pPr>
      <w:rPr>
        <w:rFonts w:hint="default"/>
      </w:rPr>
    </w:lvl>
    <w:lvl w:ilvl="8">
      <w:start w:val="1"/>
      <w:numFmt w:val="decimal"/>
      <w:pStyle w:val="Heading9"/>
      <w:suff w:val="space"/>
      <w:lvlText w:val="%7.%8.%9 "/>
      <w:lvlJc w:val="left"/>
      <w:pPr>
        <w:ind w:left="851" w:hanging="851"/>
      </w:pPr>
      <w:rPr>
        <w:rFonts w:hint="default"/>
      </w:rPr>
    </w:lvl>
  </w:abstractNum>
  <w:abstractNum w:abstractNumId="19" w15:restartNumberingAfterBreak="0">
    <w:nsid w:val="3F1542A3"/>
    <w:multiLevelType w:val="multilevel"/>
    <w:tmpl w:val="EF30B09C"/>
    <w:lvl w:ilvl="0">
      <w:start w:val="1"/>
      <w:numFmt w:val="decimal"/>
      <w:lvlRestart w:val="0"/>
      <w:pStyle w:val="ListNumber"/>
      <w:lvlText w:val="%1."/>
      <w:lvlJc w:val="left"/>
      <w:pPr>
        <w:tabs>
          <w:tab w:val="num" w:pos="425"/>
        </w:tabs>
        <w:ind w:left="425" w:hanging="425"/>
      </w:pPr>
      <w:rPr>
        <w:rFonts w:hint="default"/>
      </w:rPr>
    </w:lvl>
    <w:lvl w:ilvl="1">
      <w:start w:val="1"/>
      <w:numFmt w:val="lowerLetter"/>
      <w:pStyle w:val="ListNumber2"/>
      <w:lvlText w:val="(%2)"/>
      <w:lvlJc w:val="left"/>
      <w:pPr>
        <w:tabs>
          <w:tab w:val="num" w:pos="851"/>
        </w:tabs>
        <w:ind w:left="851" w:hanging="426"/>
      </w:pPr>
      <w:rPr>
        <w:rFonts w:hint="default"/>
      </w:rPr>
    </w:lvl>
    <w:lvl w:ilvl="2">
      <w:start w:val="1"/>
      <w:numFmt w:val="lowerRoman"/>
      <w:pStyle w:val="ListNumber3"/>
      <w:lvlText w:val="(%3)"/>
      <w:lvlJc w:val="left"/>
      <w:pPr>
        <w:tabs>
          <w:tab w:val="num" w:pos="1276"/>
        </w:tabs>
        <w:ind w:left="1276" w:hanging="425"/>
      </w:pPr>
      <w:rPr>
        <w:rFonts w:hint="default"/>
      </w:rPr>
    </w:lvl>
    <w:lvl w:ilvl="3">
      <w:start w:val="1"/>
      <w:numFmt w:val="lowerRoman"/>
      <w:lvlText w:val="(%4)"/>
      <w:lvlJc w:val="left"/>
      <w:pPr>
        <w:tabs>
          <w:tab w:val="num" w:pos="2552"/>
        </w:tabs>
        <w:ind w:left="2552" w:hanging="851"/>
      </w:pPr>
      <w:rPr>
        <w:rFonts w:hint="default"/>
      </w:rPr>
    </w:lvl>
    <w:lvl w:ilvl="4">
      <w:start w:val="1"/>
      <w:numFmt w:val="upperLetter"/>
      <w:lvlText w:val="(%5)"/>
      <w:lvlJc w:val="left"/>
      <w:pPr>
        <w:tabs>
          <w:tab w:val="num" w:pos="3402"/>
        </w:tabs>
        <w:ind w:left="3402" w:hanging="850"/>
      </w:pPr>
      <w:rPr>
        <w:rFonts w:hint="default"/>
      </w:rPr>
    </w:lvl>
    <w:lvl w:ilvl="5">
      <w:start w:val="1"/>
      <w:numFmt w:val="decimal"/>
      <w:lvlText w:val="%1.%2.%3.%4.%5.%6."/>
      <w:lvlJc w:val="left"/>
      <w:pPr>
        <w:tabs>
          <w:tab w:val="num" w:pos="3600"/>
        </w:tabs>
        <w:ind w:left="2738" w:hanging="941"/>
      </w:pPr>
      <w:rPr>
        <w:rFonts w:hint="default"/>
      </w:rPr>
    </w:lvl>
    <w:lvl w:ilvl="6">
      <w:start w:val="1"/>
      <w:numFmt w:val="decimal"/>
      <w:lvlText w:val="%1.%2.%3.%4.%5.%6.%7."/>
      <w:lvlJc w:val="left"/>
      <w:pPr>
        <w:tabs>
          <w:tab w:val="num" w:pos="4320"/>
        </w:tabs>
        <w:ind w:left="3237" w:hanging="1077"/>
      </w:pPr>
      <w:rPr>
        <w:rFonts w:hint="default"/>
      </w:rPr>
    </w:lvl>
    <w:lvl w:ilvl="7">
      <w:start w:val="1"/>
      <w:numFmt w:val="decimal"/>
      <w:lvlText w:val="%1.%2.%3.%4.%5.%6.%7.%8."/>
      <w:lvlJc w:val="left"/>
      <w:pPr>
        <w:tabs>
          <w:tab w:val="num" w:pos="5040"/>
        </w:tabs>
        <w:ind w:left="3742" w:hanging="1225"/>
      </w:pPr>
      <w:rPr>
        <w:rFonts w:hint="default"/>
      </w:rPr>
    </w:lvl>
    <w:lvl w:ilvl="8">
      <w:start w:val="1"/>
      <w:numFmt w:val="decimal"/>
      <w:lvlText w:val="%1.%2.%3.%4.%5.%6.%7.%8.%9."/>
      <w:lvlJc w:val="left"/>
      <w:pPr>
        <w:tabs>
          <w:tab w:val="num" w:pos="5760"/>
        </w:tabs>
        <w:ind w:left="4320" w:hanging="1440"/>
      </w:pPr>
      <w:rPr>
        <w:rFonts w:hint="default"/>
      </w:rPr>
    </w:lvl>
  </w:abstractNum>
  <w:abstractNum w:abstractNumId="20" w15:restartNumberingAfterBreak="0">
    <w:nsid w:val="41923099"/>
    <w:multiLevelType w:val="hybridMultilevel"/>
    <w:tmpl w:val="A7CE3B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3AE243D"/>
    <w:multiLevelType w:val="multilevel"/>
    <w:tmpl w:val="717042EE"/>
    <w:lvl w:ilvl="0">
      <w:start w:val="1"/>
      <w:numFmt w:val="bullet"/>
      <w:pStyle w:val="ListBullet"/>
      <w:lvlText w:val=""/>
      <w:lvlJc w:val="left"/>
      <w:pPr>
        <w:tabs>
          <w:tab w:val="num" w:pos="425"/>
        </w:tabs>
        <w:ind w:left="425" w:hanging="425"/>
      </w:pPr>
      <w:rPr>
        <w:rFonts w:ascii="Symbol" w:hAnsi="Symbol" w:hint="default"/>
        <w:color w:val="auto"/>
      </w:rPr>
    </w:lvl>
    <w:lvl w:ilvl="1">
      <w:start w:val="1"/>
      <w:numFmt w:val="bullet"/>
      <w:lvlRestart w:val="0"/>
      <w:pStyle w:val="ListBullet2"/>
      <w:lvlText w:val=""/>
      <w:lvlJc w:val="left"/>
      <w:pPr>
        <w:tabs>
          <w:tab w:val="num" w:pos="851"/>
        </w:tabs>
        <w:ind w:left="851" w:hanging="426"/>
      </w:pPr>
      <w:rPr>
        <w:rFonts w:ascii="Symbol" w:hAnsi="Symbol" w:hint="default"/>
        <w:color w:val="auto"/>
      </w:rPr>
    </w:lvl>
    <w:lvl w:ilvl="2">
      <w:start w:val="1"/>
      <w:numFmt w:val="bullet"/>
      <w:lvlRestart w:val="0"/>
      <w:pStyle w:val="ListBullet3"/>
      <w:lvlText w:val=""/>
      <w:lvlJc w:val="left"/>
      <w:pPr>
        <w:tabs>
          <w:tab w:val="num" w:pos="1276"/>
        </w:tabs>
        <w:ind w:left="1276" w:hanging="425"/>
      </w:pPr>
      <w:rPr>
        <w:rFonts w:ascii="Symbol" w:hAnsi="Symbol" w:hint="default"/>
        <w:color w:val="auto"/>
      </w:rPr>
    </w:lvl>
    <w:lvl w:ilvl="3">
      <w:start w:val="1"/>
      <w:numFmt w:val="bullet"/>
      <w:lvlRestart w:val="0"/>
      <w:pStyle w:val="ListBullet4"/>
      <w:lvlText w:val=""/>
      <w:lvlJc w:val="left"/>
      <w:pPr>
        <w:tabs>
          <w:tab w:val="num" w:pos="1701"/>
        </w:tabs>
        <w:ind w:left="1701" w:hanging="425"/>
      </w:pPr>
      <w:rPr>
        <w:rFonts w:ascii="Symbol" w:hAnsi="Symbol" w:hint="default"/>
        <w:color w:val="auto"/>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none"/>
      <w:lvlRestart w:val="0"/>
      <w:suff w:val="nothing"/>
      <w:lvlText w:val=""/>
      <w:lvlJc w:val="left"/>
      <w:pPr>
        <w:ind w:left="0" w:firstLine="851"/>
      </w:pPr>
      <w:rPr>
        <w:rFonts w:hint="default"/>
      </w:rPr>
    </w:lvl>
    <w:lvl w:ilvl="7">
      <w:start w:val="1"/>
      <w:numFmt w:val="decimal"/>
      <w:lvlText w:val="%7.%8"/>
      <w:lvlJc w:val="left"/>
      <w:pPr>
        <w:tabs>
          <w:tab w:val="num" w:pos="851"/>
        </w:tabs>
        <w:ind w:left="851" w:hanging="851"/>
      </w:pPr>
      <w:rPr>
        <w:rFonts w:hint="default"/>
      </w:rPr>
    </w:lvl>
    <w:lvl w:ilvl="8">
      <w:start w:val="1"/>
      <w:numFmt w:val="decimal"/>
      <w:lvlText w:val="%7.%8.%9"/>
      <w:lvlJc w:val="left"/>
      <w:pPr>
        <w:tabs>
          <w:tab w:val="num" w:pos="851"/>
        </w:tabs>
        <w:ind w:left="851" w:hanging="851"/>
      </w:pPr>
      <w:rPr>
        <w:rFonts w:hint="default"/>
      </w:rPr>
    </w:lvl>
  </w:abstractNum>
  <w:abstractNum w:abstractNumId="22" w15:restartNumberingAfterBreak="0">
    <w:nsid w:val="4EB002A8"/>
    <w:multiLevelType w:val="multilevel"/>
    <w:tmpl w:val="5DA29DD6"/>
    <w:lvl w:ilvl="0">
      <w:start w:val="1"/>
      <w:numFmt w:val="decimal"/>
      <w:lvlRestart w:val="0"/>
      <w:pStyle w:val="TableNumbering"/>
      <w:lvlText w:val="%1."/>
      <w:lvlJc w:val="left"/>
      <w:pPr>
        <w:tabs>
          <w:tab w:val="num" w:pos="425"/>
        </w:tabs>
        <w:ind w:left="425" w:hanging="425"/>
      </w:pPr>
      <w:rPr>
        <w:rFonts w:hint="default"/>
      </w:rPr>
    </w:lvl>
    <w:lvl w:ilvl="1">
      <w:start w:val="1"/>
      <w:numFmt w:val="lowerLetter"/>
      <w:pStyle w:val="TableNumber2"/>
      <w:lvlText w:val="(%2)"/>
      <w:lvlJc w:val="left"/>
      <w:pPr>
        <w:tabs>
          <w:tab w:val="num" w:pos="851"/>
        </w:tabs>
        <w:ind w:left="851" w:hanging="426"/>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2552"/>
        </w:tabs>
        <w:ind w:left="2552" w:hanging="851"/>
      </w:pPr>
      <w:rPr>
        <w:rFonts w:hint="default"/>
      </w:rPr>
    </w:lvl>
    <w:lvl w:ilvl="4">
      <w:start w:val="1"/>
      <w:numFmt w:val="upperLetter"/>
      <w:lvlText w:val="(%5)"/>
      <w:lvlJc w:val="left"/>
      <w:pPr>
        <w:tabs>
          <w:tab w:val="num" w:pos="3402"/>
        </w:tabs>
        <w:ind w:left="3402" w:hanging="850"/>
      </w:pPr>
      <w:rPr>
        <w:rFonts w:hint="default"/>
      </w:rPr>
    </w:lvl>
    <w:lvl w:ilvl="5">
      <w:start w:val="1"/>
      <w:numFmt w:val="decimal"/>
      <w:lvlText w:val="%1.%2.%3.%4.%5.%6."/>
      <w:lvlJc w:val="left"/>
      <w:pPr>
        <w:tabs>
          <w:tab w:val="num" w:pos="3600"/>
        </w:tabs>
        <w:ind w:left="2738" w:hanging="941"/>
      </w:pPr>
      <w:rPr>
        <w:rFonts w:hint="default"/>
      </w:rPr>
    </w:lvl>
    <w:lvl w:ilvl="6">
      <w:start w:val="1"/>
      <w:numFmt w:val="decimal"/>
      <w:lvlText w:val="%1.%2.%3.%4.%5.%6.%7."/>
      <w:lvlJc w:val="left"/>
      <w:pPr>
        <w:tabs>
          <w:tab w:val="num" w:pos="4320"/>
        </w:tabs>
        <w:ind w:left="3237" w:hanging="1077"/>
      </w:pPr>
      <w:rPr>
        <w:rFonts w:hint="default"/>
      </w:rPr>
    </w:lvl>
    <w:lvl w:ilvl="7">
      <w:start w:val="1"/>
      <w:numFmt w:val="decimal"/>
      <w:lvlText w:val="%1.%2.%3.%4.%5.%6.%7.%8."/>
      <w:lvlJc w:val="left"/>
      <w:pPr>
        <w:tabs>
          <w:tab w:val="num" w:pos="5040"/>
        </w:tabs>
        <w:ind w:left="3742" w:hanging="1225"/>
      </w:pPr>
      <w:rPr>
        <w:rFonts w:hint="default"/>
      </w:rPr>
    </w:lvl>
    <w:lvl w:ilvl="8">
      <w:start w:val="1"/>
      <w:numFmt w:val="decimal"/>
      <w:lvlText w:val="%1.%2.%3.%4.%5.%6.%7.%8.%9."/>
      <w:lvlJc w:val="left"/>
      <w:pPr>
        <w:tabs>
          <w:tab w:val="num" w:pos="5760"/>
        </w:tabs>
        <w:ind w:left="4320" w:hanging="1440"/>
      </w:pPr>
      <w:rPr>
        <w:rFonts w:hint="default"/>
      </w:rPr>
    </w:lvl>
  </w:abstractNum>
  <w:abstractNum w:abstractNumId="23" w15:restartNumberingAfterBreak="0">
    <w:nsid w:val="4EB54206"/>
    <w:multiLevelType w:val="hybridMultilevel"/>
    <w:tmpl w:val="56D0E3EC"/>
    <w:lvl w:ilvl="0" w:tplc="2090A078">
      <w:start w:val="1"/>
      <w:numFmt w:val="decimal"/>
      <w:pStyle w:val="ListNumber1a"/>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506733C1"/>
    <w:multiLevelType w:val="hybridMultilevel"/>
    <w:tmpl w:val="8C423D72"/>
    <w:lvl w:ilvl="0" w:tplc="F10C1EEC">
      <w:start w:val="1"/>
      <w:numFmt w:val="lowerLetter"/>
      <w:pStyle w:val="ListNumber1b"/>
      <w:lvlText w:val="(%1)"/>
      <w:lvlJc w:val="left"/>
      <w:pPr>
        <w:tabs>
          <w:tab w:val="num" w:pos="1134"/>
        </w:tabs>
        <w:ind w:left="1134"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6BB1A0A"/>
    <w:multiLevelType w:val="hybridMultilevel"/>
    <w:tmpl w:val="C49ABECA"/>
    <w:lvl w:ilvl="0" w:tplc="B40CD2A8">
      <w:start w:val="1"/>
      <w:numFmt w:val="lowerRoman"/>
      <w:pStyle w:val="ListNumber1c"/>
      <w:lvlText w:val="(%1)"/>
      <w:lvlJc w:val="left"/>
      <w:pPr>
        <w:tabs>
          <w:tab w:val="num" w:pos="2214"/>
        </w:tabs>
        <w:ind w:left="1701"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67987689"/>
    <w:multiLevelType w:val="hybridMultilevel"/>
    <w:tmpl w:val="F4E233EA"/>
    <w:lvl w:ilvl="0" w:tplc="3A264E46">
      <w:start w:val="1"/>
      <w:numFmt w:val="bullet"/>
      <w:pStyle w:val="ListBullet2a"/>
      <w:lvlText w:val="-"/>
      <w:lvlJc w:val="left"/>
      <w:pPr>
        <w:tabs>
          <w:tab w:val="num" w:pos="1134"/>
        </w:tabs>
        <w:ind w:left="1134" w:hanging="567"/>
      </w:pPr>
      <w:rPr>
        <w:rFonts w:ascii="Palatino Linotype" w:hAnsi="Palatino Linotype" w:hint="default"/>
      </w:rPr>
    </w:lvl>
    <w:lvl w:ilvl="1" w:tplc="644AC08A">
      <w:start w:val="1"/>
      <w:numFmt w:val="bullet"/>
      <w:pStyle w:val="ListBullet3a"/>
      <w:lvlText w:val="-"/>
      <w:lvlJc w:val="left"/>
      <w:pPr>
        <w:tabs>
          <w:tab w:val="num" w:pos="1701"/>
        </w:tabs>
        <w:ind w:left="1701" w:hanging="567"/>
      </w:pPr>
      <w:rPr>
        <w:rFonts w:ascii="Palatino Linotype" w:hAnsi="Palatino Linotype"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9495FA8"/>
    <w:multiLevelType w:val="multilevel"/>
    <w:tmpl w:val="BF547142"/>
    <w:lvl w:ilvl="0">
      <w:start w:val="1"/>
      <w:numFmt w:val="bullet"/>
      <w:pStyle w:val="TableBullets"/>
      <w:lvlText w:val=""/>
      <w:lvlJc w:val="left"/>
      <w:pPr>
        <w:tabs>
          <w:tab w:val="num" w:pos="425"/>
        </w:tabs>
        <w:ind w:left="425" w:hanging="425"/>
      </w:pPr>
      <w:rPr>
        <w:rFonts w:ascii="Symbol" w:hAnsi="Symbol" w:hint="default"/>
        <w:color w:val="auto"/>
      </w:rPr>
    </w:lvl>
    <w:lvl w:ilvl="1">
      <w:start w:val="1"/>
      <w:numFmt w:val="bullet"/>
      <w:pStyle w:val="TableBullet2"/>
      <w:lvlText w:val=""/>
      <w:lvlJc w:val="left"/>
      <w:pPr>
        <w:tabs>
          <w:tab w:val="num" w:pos="851"/>
        </w:tabs>
        <w:ind w:left="851" w:hanging="426"/>
      </w:pPr>
      <w:rPr>
        <w:rFonts w:ascii="Symbol" w:hAnsi="Symbol" w:hint="default"/>
        <w:color w:val="auto"/>
      </w:rPr>
    </w:lvl>
    <w:lvl w:ilvl="2">
      <w:start w:val="1"/>
      <w:numFmt w:val="bullet"/>
      <w:lvlText w:val=""/>
      <w:lvlJc w:val="left"/>
      <w:pPr>
        <w:tabs>
          <w:tab w:val="num" w:pos="2835"/>
        </w:tabs>
        <w:ind w:left="2835" w:hanging="567"/>
      </w:pPr>
      <w:rPr>
        <w:rFonts w:ascii="Symbol" w:hAnsi="Symbol" w:hint="default"/>
        <w:color w:val="auto"/>
      </w:rPr>
    </w:lvl>
    <w:lvl w:ilvl="3">
      <w:start w:val="1"/>
      <w:numFmt w:val="decimal"/>
      <w:lvlText w:val="(%4)"/>
      <w:lvlJc w:val="left"/>
      <w:pPr>
        <w:tabs>
          <w:tab w:val="num" w:pos="4014"/>
        </w:tabs>
        <w:ind w:left="4014" w:hanging="360"/>
      </w:pPr>
      <w:rPr>
        <w:rFonts w:hint="default"/>
      </w:rPr>
    </w:lvl>
    <w:lvl w:ilvl="4">
      <w:start w:val="1"/>
      <w:numFmt w:val="lowerLetter"/>
      <w:lvlText w:val="(%5)"/>
      <w:lvlJc w:val="left"/>
      <w:pPr>
        <w:tabs>
          <w:tab w:val="num" w:pos="4374"/>
        </w:tabs>
        <w:ind w:left="4374" w:hanging="360"/>
      </w:pPr>
      <w:rPr>
        <w:rFonts w:hint="default"/>
      </w:rPr>
    </w:lvl>
    <w:lvl w:ilvl="5">
      <w:start w:val="1"/>
      <w:numFmt w:val="lowerRoman"/>
      <w:lvlText w:val="(%6)"/>
      <w:lvlJc w:val="left"/>
      <w:pPr>
        <w:tabs>
          <w:tab w:val="num" w:pos="4734"/>
        </w:tabs>
        <w:ind w:left="4734" w:hanging="360"/>
      </w:pPr>
      <w:rPr>
        <w:rFonts w:hint="default"/>
      </w:rPr>
    </w:lvl>
    <w:lvl w:ilvl="6">
      <w:start w:val="1"/>
      <w:numFmt w:val="decimal"/>
      <w:lvlText w:val="%7."/>
      <w:lvlJc w:val="left"/>
      <w:pPr>
        <w:tabs>
          <w:tab w:val="num" w:pos="5094"/>
        </w:tabs>
        <w:ind w:left="5094" w:hanging="360"/>
      </w:pPr>
      <w:rPr>
        <w:rFonts w:hint="default"/>
      </w:rPr>
    </w:lvl>
    <w:lvl w:ilvl="7">
      <w:start w:val="1"/>
      <w:numFmt w:val="lowerLetter"/>
      <w:lvlText w:val="%8."/>
      <w:lvlJc w:val="left"/>
      <w:pPr>
        <w:tabs>
          <w:tab w:val="num" w:pos="5454"/>
        </w:tabs>
        <w:ind w:left="5454" w:hanging="360"/>
      </w:pPr>
      <w:rPr>
        <w:rFonts w:hint="default"/>
      </w:rPr>
    </w:lvl>
    <w:lvl w:ilvl="8">
      <w:start w:val="1"/>
      <w:numFmt w:val="lowerRoman"/>
      <w:lvlText w:val="%9."/>
      <w:lvlJc w:val="left"/>
      <w:pPr>
        <w:tabs>
          <w:tab w:val="num" w:pos="5814"/>
        </w:tabs>
        <w:ind w:left="5814" w:hanging="360"/>
      </w:pPr>
      <w:rPr>
        <w:rFonts w:hint="default"/>
      </w:rPr>
    </w:lvl>
  </w:abstractNum>
  <w:num w:numId="1">
    <w:abstractNumId w:val="11"/>
  </w:num>
  <w:num w:numId="2">
    <w:abstractNumId w:val="12"/>
  </w:num>
  <w:num w:numId="3">
    <w:abstractNumId w:val="5"/>
  </w:num>
  <w:num w:numId="4">
    <w:abstractNumId w:val="26"/>
  </w:num>
  <w:num w:numId="5">
    <w:abstractNumId w:val="23"/>
  </w:num>
  <w:num w:numId="6">
    <w:abstractNumId w:val="24"/>
  </w:num>
  <w:num w:numId="7">
    <w:abstractNumId w:val="25"/>
  </w:num>
  <w:num w:numId="8">
    <w:abstractNumId w:val="2"/>
  </w:num>
  <w:num w:numId="9">
    <w:abstractNumId w:val="4"/>
  </w:num>
  <w:num w:numId="10">
    <w:abstractNumId w:val="17"/>
  </w:num>
  <w:num w:numId="11">
    <w:abstractNumId w:val="16"/>
  </w:num>
  <w:num w:numId="12">
    <w:abstractNumId w:val="8"/>
  </w:num>
  <w:num w:numId="13">
    <w:abstractNumId w:val="14"/>
  </w:num>
  <w:num w:numId="14">
    <w:abstractNumId w:val="15"/>
  </w:num>
  <w:num w:numId="15">
    <w:abstractNumId w:val="6"/>
  </w:num>
  <w:num w:numId="16">
    <w:abstractNumId w:val="18"/>
  </w:num>
  <w:num w:numId="17">
    <w:abstractNumId w:val="10"/>
  </w:num>
  <w:num w:numId="18">
    <w:abstractNumId w:val="21"/>
  </w:num>
  <w:num w:numId="19">
    <w:abstractNumId w:val="3"/>
  </w:num>
  <w:num w:numId="20">
    <w:abstractNumId w:val="19"/>
  </w:num>
  <w:num w:numId="21">
    <w:abstractNumId w:val="1"/>
  </w:num>
  <w:num w:numId="22">
    <w:abstractNumId w:val="0"/>
  </w:num>
  <w:num w:numId="23">
    <w:abstractNumId w:val="7"/>
  </w:num>
  <w:num w:numId="24">
    <w:abstractNumId w:val="27"/>
  </w:num>
  <w:num w:numId="25">
    <w:abstractNumId w:val="9"/>
  </w:num>
  <w:num w:numId="26">
    <w:abstractNumId w:val="22"/>
  </w:num>
  <w:num w:numId="27">
    <w:abstractNumId w:val="13"/>
  </w:num>
  <w:num w:numId="28">
    <w:abstractNumId w:val="2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49D"/>
    <w:rsid w:val="00045B35"/>
    <w:rsid w:val="00116D07"/>
    <w:rsid w:val="001550DC"/>
    <w:rsid w:val="0018330E"/>
    <w:rsid w:val="001853A1"/>
    <w:rsid w:val="00191BA7"/>
    <w:rsid w:val="001E19F3"/>
    <w:rsid w:val="0020249D"/>
    <w:rsid w:val="00225147"/>
    <w:rsid w:val="002F0F02"/>
    <w:rsid w:val="00422379"/>
    <w:rsid w:val="0043087E"/>
    <w:rsid w:val="00442531"/>
    <w:rsid w:val="004B211A"/>
    <w:rsid w:val="00517B72"/>
    <w:rsid w:val="00536B0D"/>
    <w:rsid w:val="005C0BBD"/>
    <w:rsid w:val="006657C8"/>
    <w:rsid w:val="006B0B57"/>
    <w:rsid w:val="00707697"/>
    <w:rsid w:val="00753696"/>
    <w:rsid w:val="0086054B"/>
    <w:rsid w:val="008634E3"/>
    <w:rsid w:val="008D1FD0"/>
    <w:rsid w:val="00902901"/>
    <w:rsid w:val="00AD42D6"/>
    <w:rsid w:val="00B94A20"/>
    <w:rsid w:val="00B96C78"/>
    <w:rsid w:val="00CF3F1F"/>
    <w:rsid w:val="00D53C67"/>
    <w:rsid w:val="00DF71D4"/>
    <w:rsid w:val="00E36B31"/>
    <w:rsid w:val="00EA5AF5"/>
    <w:rsid w:val="00FD6298"/>
    <w:rsid w:val="00FF3CB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702A43EB-C91C-4F70-A7D0-5D1FA82D6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9" w:unhideWhenUsed="1" w:qFormat="1"/>
    <w:lsdException w:name="List Bullet 3" w:semiHidden="1" w:uiPriority="99" w:unhideWhenUsed="1" w:qFormat="1"/>
    <w:lsdException w:name="List Bullet 4" w:semiHidden="1" w:uiPriority="99" w:unhideWhenUsed="1" w:qFormat="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0F02"/>
    <w:pPr>
      <w:keepLines/>
      <w:spacing w:before="100" w:beforeAutospacing="1" w:after="100" w:afterAutospacing="1"/>
    </w:pPr>
    <w:rPr>
      <w:sz w:val="22"/>
      <w:szCs w:val="22"/>
    </w:rPr>
  </w:style>
  <w:style w:type="paragraph" w:styleId="Heading1">
    <w:name w:val="heading 1"/>
    <w:next w:val="Normal"/>
    <w:qFormat/>
    <w:rsid w:val="002F0F02"/>
    <w:pPr>
      <w:keepNext/>
      <w:numPr>
        <w:numId w:val="16"/>
      </w:numPr>
      <w:spacing w:before="240"/>
      <w:outlineLvl w:val="0"/>
    </w:pPr>
    <w:rPr>
      <w:rFonts w:cs="Arial"/>
      <w:b/>
      <w:bCs/>
      <w:kern w:val="32"/>
      <w:sz w:val="36"/>
      <w:szCs w:val="32"/>
    </w:rPr>
  </w:style>
  <w:style w:type="paragraph" w:styleId="Heading2">
    <w:name w:val="heading 2"/>
    <w:basedOn w:val="Heading1"/>
    <w:next w:val="Normal"/>
    <w:qFormat/>
    <w:rsid w:val="002F0F02"/>
    <w:pPr>
      <w:numPr>
        <w:ilvl w:val="1"/>
      </w:numPr>
      <w:outlineLvl w:val="1"/>
    </w:pPr>
    <w:rPr>
      <w:bCs w:val="0"/>
      <w:iCs/>
      <w:sz w:val="28"/>
      <w:szCs w:val="28"/>
    </w:rPr>
  </w:style>
  <w:style w:type="paragraph" w:styleId="Heading3">
    <w:name w:val="heading 3"/>
    <w:basedOn w:val="Heading1"/>
    <w:next w:val="Normal"/>
    <w:qFormat/>
    <w:rsid w:val="002F0F02"/>
    <w:pPr>
      <w:numPr>
        <w:ilvl w:val="2"/>
      </w:numPr>
      <w:outlineLvl w:val="2"/>
    </w:pPr>
    <w:rPr>
      <w:bCs w:val="0"/>
      <w:sz w:val="22"/>
      <w:szCs w:val="26"/>
    </w:rPr>
  </w:style>
  <w:style w:type="paragraph" w:styleId="Heading4">
    <w:name w:val="heading 4"/>
    <w:basedOn w:val="Heading1"/>
    <w:next w:val="Normal"/>
    <w:qFormat/>
    <w:rsid w:val="002F0F02"/>
    <w:pPr>
      <w:numPr>
        <w:ilvl w:val="3"/>
      </w:numPr>
      <w:outlineLvl w:val="3"/>
    </w:pPr>
    <w:rPr>
      <w:b w:val="0"/>
      <w:bCs w:val="0"/>
      <w:i/>
      <w:sz w:val="22"/>
      <w:szCs w:val="28"/>
    </w:rPr>
  </w:style>
  <w:style w:type="paragraph" w:styleId="Heading50">
    <w:name w:val="heading 5"/>
    <w:basedOn w:val="Normal"/>
    <w:next w:val="Normal"/>
    <w:qFormat/>
    <w:rsid w:val="002F0F02"/>
    <w:pPr>
      <w:numPr>
        <w:ilvl w:val="4"/>
        <w:numId w:val="16"/>
      </w:numPr>
      <w:spacing w:before="240" w:after="60"/>
      <w:outlineLvl w:val="4"/>
    </w:pPr>
    <w:rPr>
      <w:b/>
      <w:bCs/>
      <w:i/>
      <w:iCs/>
      <w:sz w:val="26"/>
      <w:szCs w:val="26"/>
    </w:rPr>
  </w:style>
  <w:style w:type="paragraph" w:styleId="Heading6">
    <w:name w:val="heading 6"/>
    <w:basedOn w:val="Normal"/>
    <w:next w:val="Normal"/>
    <w:qFormat/>
    <w:rsid w:val="002F0F02"/>
    <w:pPr>
      <w:numPr>
        <w:ilvl w:val="5"/>
        <w:numId w:val="16"/>
      </w:numPr>
      <w:spacing w:before="240" w:after="60"/>
      <w:outlineLvl w:val="5"/>
    </w:pPr>
    <w:rPr>
      <w:b/>
      <w:bCs/>
    </w:rPr>
  </w:style>
  <w:style w:type="paragraph" w:styleId="Heading7">
    <w:name w:val="heading 7"/>
    <w:basedOn w:val="Heading1"/>
    <w:next w:val="Normal"/>
    <w:qFormat/>
    <w:rsid w:val="002F0F02"/>
    <w:pPr>
      <w:numPr>
        <w:ilvl w:val="6"/>
      </w:numPr>
      <w:outlineLvl w:val="6"/>
    </w:pPr>
  </w:style>
  <w:style w:type="paragraph" w:styleId="Heading8">
    <w:name w:val="heading 8"/>
    <w:basedOn w:val="Heading2"/>
    <w:next w:val="Normal"/>
    <w:qFormat/>
    <w:rsid w:val="002F0F02"/>
    <w:pPr>
      <w:numPr>
        <w:ilvl w:val="7"/>
      </w:numPr>
      <w:outlineLvl w:val="7"/>
    </w:pPr>
    <w:rPr>
      <w:iCs w:val="0"/>
    </w:rPr>
  </w:style>
  <w:style w:type="paragraph" w:styleId="Heading9">
    <w:name w:val="heading 9"/>
    <w:basedOn w:val="Heading3"/>
    <w:next w:val="Normal"/>
    <w:qFormat/>
    <w:rsid w:val="002F0F02"/>
    <w:pPr>
      <w:numPr>
        <w:ilvl w:val="8"/>
      </w:numPr>
      <w:outlineLvl w:val="8"/>
    </w:pPr>
  </w:style>
  <w:style w:type="character" w:default="1" w:styleId="DefaultParagraphFont">
    <w:name w:val="Default Paragraph Font"/>
    <w:rsid w:val="002F0F02"/>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rsid w:val="002F0F02"/>
  </w:style>
  <w:style w:type="paragraph" w:customStyle="1" w:styleId="AcceptanceHeading">
    <w:name w:val="Acceptance Heading"/>
    <w:basedOn w:val="Normal"/>
    <w:pPr>
      <w:numPr>
        <w:numId w:val="1"/>
      </w:numPr>
      <w:tabs>
        <w:tab w:val="clear" w:pos="720"/>
        <w:tab w:val="num" w:pos="540"/>
      </w:tabs>
      <w:ind w:left="540" w:hanging="540"/>
    </w:pPr>
    <w:rPr>
      <w:b/>
      <w:bCs/>
      <w:sz w:val="32"/>
    </w:rPr>
  </w:style>
  <w:style w:type="paragraph" w:customStyle="1" w:styleId="AckText">
    <w:name w:val="AckText"/>
    <w:basedOn w:val="Normal"/>
    <w:pPr>
      <w:keepLines w:val="0"/>
      <w:pBdr>
        <w:top w:val="single" w:sz="12" w:space="1" w:color="auto"/>
        <w:left w:val="single" w:sz="12" w:space="4" w:color="auto"/>
        <w:bottom w:val="single" w:sz="12" w:space="1" w:color="auto"/>
        <w:right w:val="single" w:sz="12" w:space="4" w:color="auto"/>
      </w:pBdr>
      <w:shd w:val="clear" w:color="auto" w:fill="D9D9D9"/>
      <w:spacing w:before="240" w:beforeAutospacing="0" w:after="240" w:afterAutospacing="0"/>
      <w:jc w:val="center"/>
    </w:pPr>
    <w:rPr>
      <w:rFonts w:cs="Arial"/>
      <w:i/>
      <w:iCs/>
    </w:rPr>
  </w:style>
  <w:style w:type="paragraph" w:customStyle="1" w:styleId="AckHeader">
    <w:name w:val="AckHeader"/>
    <w:basedOn w:val="AckText"/>
    <w:rPr>
      <w:b/>
      <w:bCs/>
    </w:rPr>
  </w:style>
  <w:style w:type="paragraph" w:customStyle="1" w:styleId="Disclaimer">
    <w:name w:val="Disclaimer"/>
    <w:basedOn w:val="Normal"/>
    <w:pPr>
      <w:keepLines w:val="0"/>
      <w:pBdr>
        <w:top w:val="single" w:sz="12" w:space="1" w:color="auto"/>
        <w:left w:val="single" w:sz="12" w:space="4" w:color="auto"/>
        <w:bottom w:val="single" w:sz="12" w:space="1" w:color="auto"/>
        <w:right w:val="single" w:sz="12" w:space="4" w:color="auto"/>
      </w:pBdr>
      <w:shd w:val="clear" w:color="auto" w:fill="D9D9D9"/>
      <w:spacing w:before="960" w:beforeAutospacing="0" w:after="960" w:afterAutospacing="0"/>
      <w:jc w:val="center"/>
    </w:pPr>
    <w:rPr>
      <w:rFonts w:cs="Arial"/>
      <w:kern w:val="28"/>
      <w:sz w:val="20"/>
    </w:rPr>
  </w:style>
  <w:style w:type="character" w:styleId="FollowedHyperlink">
    <w:name w:val="FollowedHyperlink"/>
    <w:rsid w:val="002F0F02"/>
    <w:rPr>
      <w:color w:val="0000FF"/>
      <w:u w:val="single"/>
    </w:rPr>
  </w:style>
  <w:style w:type="paragraph" w:styleId="Footer">
    <w:name w:val="footer"/>
    <w:basedOn w:val="Normal"/>
    <w:link w:val="FooterChar"/>
    <w:uiPriority w:val="99"/>
    <w:rsid w:val="002F0F02"/>
    <w:pPr>
      <w:pBdr>
        <w:top w:val="single" w:sz="4" w:space="1" w:color="auto"/>
      </w:pBdr>
      <w:spacing w:before="0" w:beforeAutospacing="0" w:after="0" w:afterAutospacing="0"/>
      <w:jc w:val="right"/>
    </w:pPr>
    <w:rPr>
      <w:color w:val="808080"/>
      <w:sz w:val="20"/>
    </w:rPr>
  </w:style>
  <w:style w:type="paragraph" w:customStyle="1" w:styleId="FooterFileLoc">
    <w:name w:val="Footer File Loc"/>
    <w:basedOn w:val="Normal"/>
    <w:rsid w:val="002F0F02"/>
    <w:pPr>
      <w:spacing w:before="120" w:beforeAutospacing="0" w:after="120" w:afterAutospacing="0"/>
    </w:pPr>
    <w:rPr>
      <w:vanish/>
      <w:color w:val="808080"/>
      <w:sz w:val="16"/>
      <w:szCs w:val="16"/>
    </w:rPr>
  </w:style>
  <w:style w:type="character" w:styleId="FootnoteReference">
    <w:name w:val="footnote reference"/>
    <w:rsid w:val="002F0F02"/>
    <w:rPr>
      <w:sz w:val="22"/>
      <w:szCs w:val="22"/>
      <w:vertAlign w:val="superscript"/>
    </w:rPr>
  </w:style>
  <w:style w:type="paragraph" w:styleId="FootnoteText">
    <w:name w:val="footnote text"/>
    <w:basedOn w:val="Normal"/>
    <w:rsid w:val="002F0F02"/>
    <w:pPr>
      <w:tabs>
        <w:tab w:val="left" w:pos="425"/>
      </w:tabs>
      <w:spacing w:before="0" w:beforeAutospacing="0" w:after="0" w:afterAutospacing="0"/>
      <w:ind w:left="425" w:hanging="425"/>
    </w:pPr>
    <w:rPr>
      <w:sz w:val="20"/>
      <w:szCs w:val="20"/>
    </w:rPr>
  </w:style>
  <w:style w:type="paragraph" w:customStyle="1" w:styleId="FunctionHeading">
    <w:name w:val="Function Heading"/>
    <w:basedOn w:val="Heading1"/>
    <w:rsid w:val="002F0F02"/>
    <w:pPr>
      <w:pageBreakBefore/>
      <w:numPr>
        <w:numId w:val="0"/>
      </w:numPr>
      <w:tabs>
        <w:tab w:val="num" w:pos="567"/>
      </w:tabs>
      <w:overflowPunct w:val="0"/>
      <w:autoSpaceDE w:val="0"/>
      <w:autoSpaceDN w:val="0"/>
      <w:adjustRightInd w:val="0"/>
      <w:spacing w:before="0" w:after="480"/>
      <w:ind w:left="567" w:hanging="567"/>
      <w:textAlignment w:val="baseline"/>
    </w:pPr>
    <w:rPr>
      <w:rFonts w:ascii="Palatino" w:hAnsi="Palatino" w:cs="Times New Roman"/>
      <w:bCs w:val="0"/>
      <w:caps/>
      <w:kern w:val="28"/>
      <w:sz w:val="44"/>
      <w:szCs w:val="20"/>
    </w:rPr>
  </w:style>
  <w:style w:type="paragraph" w:customStyle="1" w:styleId="GuideHeading">
    <w:name w:val="GuideHeading"/>
    <w:basedOn w:val="Normal"/>
    <w:pPr>
      <w:keepNext/>
    </w:pPr>
    <w:rPr>
      <w:b/>
      <w:bCs/>
      <w:sz w:val="24"/>
      <w:u w:val="single"/>
    </w:rPr>
  </w:style>
  <w:style w:type="paragraph" w:customStyle="1" w:styleId="GuideHeading2">
    <w:name w:val="GuideHeading2"/>
    <w:basedOn w:val="GuideHeading"/>
    <w:rPr>
      <w:sz w:val="22"/>
      <w:u w:val="none"/>
    </w:rPr>
  </w:style>
  <w:style w:type="paragraph" w:styleId="Header">
    <w:name w:val="header"/>
    <w:basedOn w:val="Normal"/>
    <w:rsid w:val="002F0F02"/>
    <w:pPr>
      <w:spacing w:before="0" w:beforeAutospacing="0" w:after="320" w:afterAutospacing="0"/>
      <w:jc w:val="right"/>
    </w:pPr>
    <w:rPr>
      <w:b/>
      <w:sz w:val="28"/>
    </w:rPr>
  </w:style>
  <w:style w:type="paragraph" w:customStyle="1" w:styleId="Heading">
    <w:name w:val="Heading"/>
    <w:basedOn w:val="Heading1"/>
    <w:rsid w:val="002F0F02"/>
    <w:pPr>
      <w:numPr>
        <w:numId w:val="0"/>
      </w:numPr>
    </w:pPr>
  </w:style>
  <w:style w:type="character" w:styleId="Hyperlink">
    <w:name w:val="Hyperlink"/>
    <w:uiPriority w:val="99"/>
    <w:rsid w:val="002F0F02"/>
    <w:rPr>
      <w:color w:val="0000FF"/>
      <w:u w:val="single"/>
    </w:rPr>
  </w:style>
  <w:style w:type="paragraph" w:styleId="ListBullet">
    <w:name w:val="List Bullet"/>
    <w:basedOn w:val="Normal"/>
    <w:uiPriority w:val="99"/>
    <w:rsid w:val="002F0F02"/>
    <w:pPr>
      <w:numPr>
        <w:numId w:val="18"/>
      </w:numPr>
      <w:spacing w:before="240" w:beforeAutospacing="0"/>
    </w:pPr>
  </w:style>
  <w:style w:type="paragraph" w:styleId="ListBullet2">
    <w:name w:val="List Bullet 2"/>
    <w:basedOn w:val="Normal"/>
    <w:uiPriority w:val="99"/>
    <w:rsid w:val="002F0F02"/>
    <w:pPr>
      <w:numPr>
        <w:ilvl w:val="1"/>
        <w:numId w:val="18"/>
      </w:numPr>
      <w:spacing w:before="240" w:beforeAutospacing="0"/>
    </w:pPr>
  </w:style>
  <w:style w:type="paragraph" w:customStyle="1" w:styleId="ListBullet2a">
    <w:name w:val="List Bullet 2a"/>
    <w:basedOn w:val="Normal"/>
    <w:rsid w:val="0043087E"/>
    <w:pPr>
      <w:numPr>
        <w:numId w:val="4"/>
      </w:numPr>
    </w:pPr>
  </w:style>
  <w:style w:type="paragraph" w:styleId="ListBullet3">
    <w:name w:val="List Bullet 3"/>
    <w:basedOn w:val="Normal"/>
    <w:uiPriority w:val="99"/>
    <w:rsid w:val="002F0F02"/>
    <w:pPr>
      <w:numPr>
        <w:ilvl w:val="2"/>
        <w:numId w:val="18"/>
      </w:numPr>
      <w:spacing w:before="240" w:beforeAutospacing="0"/>
    </w:pPr>
  </w:style>
  <w:style w:type="paragraph" w:customStyle="1" w:styleId="ListBullet3a">
    <w:name w:val="List Bullet 3a"/>
    <w:basedOn w:val="Normal"/>
    <w:rsid w:val="0043087E"/>
    <w:pPr>
      <w:numPr>
        <w:ilvl w:val="1"/>
        <w:numId w:val="4"/>
      </w:numPr>
    </w:pPr>
  </w:style>
  <w:style w:type="paragraph" w:styleId="ListNumber">
    <w:name w:val="List Number"/>
    <w:basedOn w:val="Normal"/>
    <w:rsid w:val="002F0F02"/>
    <w:pPr>
      <w:numPr>
        <w:numId w:val="20"/>
      </w:numPr>
      <w:spacing w:before="240" w:beforeAutospacing="0"/>
      <w:outlineLvl w:val="0"/>
    </w:pPr>
  </w:style>
  <w:style w:type="paragraph" w:customStyle="1" w:styleId="ListNumber1a">
    <w:name w:val="List Number 1a"/>
    <w:basedOn w:val="Normal"/>
    <w:rsid w:val="0043087E"/>
    <w:pPr>
      <w:numPr>
        <w:numId w:val="5"/>
      </w:numPr>
    </w:pPr>
  </w:style>
  <w:style w:type="paragraph" w:customStyle="1" w:styleId="ListNumber1b">
    <w:name w:val="List Number 1b"/>
    <w:basedOn w:val="Normal"/>
    <w:rsid w:val="0043087E"/>
    <w:pPr>
      <w:numPr>
        <w:numId w:val="6"/>
      </w:numPr>
    </w:pPr>
  </w:style>
  <w:style w:type="paragraph" w:customStyle="1" w:styleId="ListNumber1c">
    <w:name w:val="List Number 1c"/>
    <w:basedOn w:val="Normal"/>
    <w:rsid w:val="0043087E"/>
    <w:pPr>
      <w:numPr>
        <w:numId w:val="7"/>
      </w:numPr>
    </w:pPr>
  </w:style>
  <w:style w:type="paragraph" w:styleId="ListNumber2">
    <w:name w:val="List Number 2"/>
    <w:basedOn w:val="Normal"/>
    <w:rsid w:val="002F0F02"/>
    <w:pPr>
      <w:numPr>
        <w:ilvl w:val="1"/>
        <w:numId w:val="20"/>
      </w:numPr>
      <w:spacing w:before="240" w:beforeAutospacing="0"/>
      <w:outlineLvl w:val="1"/>
    </w:pPr>
  </w:style>
  <w:style w:type="paragraph" w:customStyle="1" w:styleId="ListNumber2a">
    <w:name w:val="List Number 2a"/>
    <w:basedOn w:val="Normal"/>
    <w:rsid w:val="0043087E"/>
    <w:pPr>
      <w:numPr>
        <w:numId w:val="8"/>
      </w:numPr>
    </w:pPr>
  </w:style>
  <w:style w:type="paragraph" w:customStyle="1" w:styleId="ListNumber2b">
    <w:name w:val="List Number 2b"/>
    <w:basedOn w:val="Normal"/>
    <w:rsid w:val="0043087E"/>
    <w:pPr>
      <w:numPr>
        <w:numId w:val="9"/>
      </w:numPr>
    </w:pPr>
  </w:style>
  <w:style w:type="paragraph" w:customStyle="1" w:styleId="ListNumber2c">
    <w:name w:val="List Number 2c"/>
    <w:basedOn w:val="Normal"/>
    <w:rsid w:val="0043087E"/>
    <w:pPr>
      <w:numPr>
        <w:numId w:val="10"/>
      </w:numPr>
    </w:pPr>
  </w:style>
  <w:style w:type="paragraph" w:styleId="ListNumber3">
    <w:name w:val="List Number 3"/>
    <w:basedOn w:val="Normal"/>
    <w:rsid w:val="002F0F02"/>
    <w:pPr>
      <w:numPr>
        <w:ilvl w:val="2"/>
        <w:numId w:val="20"/>
      </w:numPr>
      <w:spacing w:before="240" w:beforeAutospacing="0"/>
      <w:outlineLvl w:val="2"/>
    </w:pPr>
  </w:style>
  <w:style w:type="paragraph" w:styleId="ListNumber4">
    <w:name w:val="List Number 4"/>
    <w:basedOn w:val="Normal"/>
    <w:rsid w:val="002F0F02"/>
    <w:pPr>
      <w:numPr>
        <w:numId w:val="21"/>
      </w:numPr>
    </w:pPr>
  </w:style>
  <w:style w:type="paragraph" w:customStyle="1" w:styleId="MainHeading">
    <w:name w:val="MainHeading"/>
    <w:basedOn w:val="Normal"/>
    <w:pPr>
      <w:keepLines w:val="0"/>
      <w:spacing w:before="600" w:beforeAutospacing="0" w:after="0" w:afterAutospacing="0"/>
      <w:ind w:left="900" w:right="-694" w:hanging="539"/>
    </w:pPr>
    <w:rPr>
      <w:rFonts w:cs="Arial"/>
      <w:b/>
      <w:bCs/>
      <w:sz w:val="80"/>
      <w:szCs w:val="103"/>
    </w:rPr>
  </w:style>
  <w:style w:type="paragraph" w:styleId="NormalWeb">
    <w:name w:val="Normal (Web)"/>
    <w:basedOn w:val="Normal"/>
    <w:rsid w:val="002F0F02"/>
    <w:rPr>
      <w:szCs w:val="24"/>
    </w:rPr>
  </w:style>
  <w:style w:type="paragraph" w:customStyle="1" w:styleId="SectionHeading">
    <w:name w:val="Section Heading"/>
    <w:basedOn w:val="Heading1"/>
    <w:next w:val="Normal"/>
    <w:rsid w:val="002F0F02"/>
    <w:pPr>
      <w:numPr>
        <w:numId w:val="0"/>
      </w:numPr>
      <w:tabs>
        <w:tab w:val="num" w:pos="567"/>
      </w:tabs>
      <w:ind w:left="567" w:hanging="567"/>
    </w:pPr>
    <w:rPr>
      <w:caps/>
    </w:rPr>
  </w:style>
  <w:style w:type="paragraph" w:customStyle="1" w:styleId="SectionTitle">
    <w:name w:val="Section Title"/>
    <w:basedOn w:val="SectionHeading"/>
    <w:next w:val="Normal"/>
    <w:rsid w:val="002F0F02"/>
    <w:pPr>
      <w:tabs>
        <w:tab w:val="clear" w:pos="567"/>
      </w:tabs>
      <w:ind w:left="0" w:firstLine="0"/>
      <w:jc w:val="center"/>
    </w:pPr>
    <w:rPr>
      <w:rFonts w:ascii="Helvetica" w:hAnsi="Helvetica"/>
    </w:rPr>
  </w:style>
  <w:style w:type="paragraph" w:styleId="Subtitle">
    <w:name w:val="Subtitle"/>
    <w:basedOn w:val="Heading1"/>
    <w:next w:val="Normal"/>
    <w:qFormat/>
    <w:rsid w:val="002F0F02"/>
    <w:pPr>
      <w:numPr>
        <w:numId w:val="0"/>
      </w:numPr>
      <w:jc w:val="center"/>
      <w:outlineLvl w:val="1"/>
    </w:pPr>
    <w:rPr>
      <w:sz w:val="28"/>
      <w:szCs w:val="24"/>
    </w:rPr>
  </w:style>
  <w:style w:type="paragraph" w:customStyle="1" w:styleId="TableText">
    <w:name w:val="Table Text"/>
    <w:basedOn w:val="Normal"/>
    <w:rsid w:val="002F0F02"/>
    <w:pPr>
      <w:spacing w:before="60" w:beforeAutospacing="0" w:after="60" w:afterAutospacing="0"/>
    </w:pPr>
    <w:rPr>
      <w:sz w:val="20"/>
    </w:rPr>
  </w:style>
  <w:style w:type="paragraph" w:customStyle="1" w:styleId="TableBullet">
    <w:name w:val="Table Bullet"/>
    <w:basedOn w:val="TableText"/>
    <w:rsid w:val="0043087E"/>
    <w:pPr>
      <w:numPr>
        <w:numId w:val="11"/>
      </w:numPr>
    </w:pPr>
  </w:style>
  <w:style w:type="paragraph" w:customStyle="1" w:styleId="TableBullet2">
    <w:name w:val="Table Bullet 2"/>
    <w:basedOn w:val="Normal"/>
    <w:rsid w:val="002F0F02"/>
    <w:pPr>
      <w:numPr>
        <w:ilvl w:val="1"/>
        <w:numId w:val="24"/>
      </w:numPr>
      <w:spacing w:before="60" w:beforeAutospacing="0" w:after="60" w:afterAutospacing="0"/>
      <w:outlineLvl w:val="1"/>
    </w:pPr>
    <w:rPr>
      <w:sz w:val="20"/>
    </w:rPr>
  </w:style>
  <w:style w:type="paragraph" w:customStyle="1" w:styleId="TableHeading">
    <w:name w:val="Table Heading"/>
    <w:basedOn w:val="Normal"/>
    <w:rsid w:val="002F0F02"/>
    <w:pPr>
      <w:keepNext/>
      <w:spacing w:before="60" w:beforeAutospacing="0" w:after="60" w:afterAutospacing="0"/>
    </w:pPr>
    <w:rPr>
      <w:b/>
      <w:sz w:val="20"/>
    </w:rPr>
  </w:style>
  <w:style w:type="paragraph" w:customStyle="1" w:styleId="TableNormal1">
    <w:name w:val="Table Normal1"/>
    <w:basedOn w:val="Normal"/>
    <w:rsid w:val="0043087E"/>
    <w:pPr>
      <w:spacing w:before="60" w:beforeAutospacing="0" w:after="60" w:afterAutospacing="0"/>
    </w:pPr>
    <w:rPr>
      <w:sz w:val="20"/>
    </w:rPr>
  </w:style>
  <w:style w:type="paragraph" w:customStyle="1" w:styleId="TableNumber">
    <w:name w:val="Table Number"/>
    <w:basedOn w:val="Normal"/>
    <w:rsid w:val="002F0F02"/>
    <w:pPr>
      <w:tabs>
        <w:tab w:val="num" w:pos="454"/>
      </w:tabs>
      <w:spacing w:before="60" w:beforeAutospacing="0" w:after="60" w:afterAutospacing="0"/>
      <w:ind w:left="454" w:hanging="454"/>
    </w:pPr>
    <w:rPr>
      <w:sz w:val="20"/>
    </w:rPr>
  </w:style>
  <w:style w:type="paragraph" w:styleId="TableofFigures">
    <w:name w:val="table of figures"/>
    <w:basedOn w:val="Normal"/>
    <w:next w:val="Normal"/>
    <w:rsid w:val="002F0F02"/>
  </w:style>
  <w:style w:type="paragraph" w:customStyle="1" w:styleId="TableTitle">
    <w:name w:val="Table Title"/>
    <w:basedOn w:val="TableHeading"/>
    <w:rsid w:val="002F0F02"/>
  </w:style>
  <w:style w:type="paragraph" w:styleId="Title">
    <w:name w:val="Title"/>
    <w:basedOn w:val="Normal"/>
    <w:next w:val="Normal"/>
    <w:qFormat/>
    <w:rsid w:val="002F0F02"/>
    <w:pPr>
      <w:spacing w:before="240" w:after="60"/>
      <w:jc w:val="center"/>
      <w:outlineLvl w:val="0"/>
    </w:pPr>
    <w:rPr>
      <w:rFonts w:cs="Arial"/>
      <w:b/>
      <w:bCs/>
      <w:kern w:val="28"/>
      <w:sz w:val="36"/>
      <w:szCs w:val="32"/>
    </w:rPr>
  </w:style>
  <w:style w:type="paragraph" w:customStyle="1" w:styleId="Title1PB">
    <w:name w:val="Title 1PB"/>
    <w:basedOn w:val="Normal"/>
    <w:rsid w:val="002F0F02"/>
    <w:pPr>
      <w:pageBreakBefore/>
      <w:jc w:val="center"/>
    </w:pPr>
    <w:rPr>
      <w:b/>
      <w:caps/>
      <w:sz w:val="32"/>
    </w:rPr>
  </w:style>
  <w:style w:type="paragraph" w:styleId="TOAHeading">
    <w:name w:val="toa heading"/>
    <w:basedOn w:val="Normal"/>
    <w:next w:val="Normal"/>
    <w:rsid w:val="002F0F02"/>
    <w:pPr>
      <w:jc w:val="center"/>
    </w:pPr>
    <w:rPr>
      <w:rFonts w:cs="Arial"/>
      <w:b/>
      <w:bCs/>
      <w:sz w:val="28"/>
    </w:rPr>
  </w:style>
  <w:style w:type="paragraph" w:styleId="TOC1">
    <w:name w:val="toc 1"/>
    <w:basedOn w:val="Normal"/>
    <w:next w:val="Normal"/>
    <w:autoRedefine/>
    <w:rsid w:val="002F0F02"/>
    <w:pPr>
      <w:keepNext/>
      <w:tabs>
        <w:tab w:val="left" w:pos="588"/>
        <w:tab w:val="right" w:leader="dot" w:pos="9617"/>
      </w:tabs>
    </w:pPr>
    <w:rPr>
      <w:b/>
      <w:noProof/>
    </w:rPr>
  </w:style>
  <w:style w:type="paragraph" w:styleId="TOC2">
    <w:name w:val="toc 2"/>
    <w:basedOn w:val="Normal"/>
    <w:next w:val="Normal"/>
    <w:autoRedefine/>
    <w:rsid w:val="002F0F02"/>
    <w:pPr>
      <w:tabs>
        <w:tab w:val="left" w:pos="1134"/>
        <w:tab w:val="right" w:leader="dot" w:pos="9617"/>
      </w:tabs>
      <w:spacing w:before="60" w:beforeAutospacing="0" w:after="60" w:afterAutospacing="0"/>
      <w:ind w:left="1134" w:hanging="567"/>
    </w:pPr>
    <w:rPr>
      <w:noProof/>
      <w:szCs w:val="36"/>
    </w:rPr>
  </w:style>
  <w:style w:type="paragraph" w:styleId="TOC3">
    <w:name w:val="toc 3"/>
    <w:basedOn w:val="Normal"/>
    <w:next w:val="Normal"/>
    <w:autoRedefine/>
    <w:rsid w:val="002F0F02"/>
    <w:pPr>
      <w:tabs>
        <w:tab w:val="left" w:pos="1985"/>
        <w:tab w:val="right" w:leader="dot" w:pos="9617"/>
      </w:tabs>
      <w:spacing w:before="0" w:beforeAutospacing="0" w:after="0" w:afterAutospacing="0"/>
      <w:ind w:left="1985" w:hanging="851"/>
    </w:pPr>
    <w:rPr>
      <w:iCs/>
      <w:noProof/>
    </w:rPr>
  </w:style>
  <w:style w:type="paragraph" w:styleId="TOC4">
    <w:name w:val="toc 4"/>
    <w:basedOn w:val="Normal"/>
    <w:next w:val="Normal"/>
    <w:autoRedefine/>
    <w:rsid w:val="002F0F02"/>
    <w:pPr>
      <w:tabs>
        <w:tab w:val="left" w:pos="2268"/>
        <w:tab w:val="left" w:pos="2552"/>
        <w:tab w:val="right" w:leader="dot" w:pos="8296"/>
      </w:tabs>
      <w:spacing w:before="0" w:beforeAutospacing="0" w:after="0" w:afterAutospacing="0"/>
      <w:ind w:left="2268" w:hanging="567"/>
    </w:pPr>
    <w:rPr>
      <w:noProof/>
    </w:rPr>
  </w:style>
  <w:style w:type="paragraph" w:styleId="TOC5">
    <w:name w:val="toc 5"/>
    <w:basedOn w:val="Normal"/>
    <w:next w:val="Normal"/>
    <w:autoRedefine/>
    <w:rsid w:val="002F0F02"/>
    <w:pPr>
      <w:ind w:left="960"/>
    </w:pPr>
  </w:style>
  <w:style w:type="paragraph" w:styleId="TOC6">
    <w:name w:val="toc 6"/>
    <w:basedOn w:val="Normal"/>
    <w:next w:val="Normal"/>
    <w:autoRedefine/>
    <w:rsid w:val="002F0F02"/>
    <w:pPr>
      <w:ind w:left="1200"/>
    </w:pPr>
  </w:style>
  <w:style w:type="paragraph" w:styleId="TOC7">
    <w:name w:val="toc 7"/>
    <w:basedOn w:val="Normal"/>
    <w:next w:val="Normal"/>
    <w:autoRedefine/>
    <w:rsid w:val="002F0F02"/>
    <w:pPr>
      <w:ind w:left="1440"/>
    </w:pPr>
  </w:style>
  <w:style w:type="paragraph" w:styleId="TOC8">
    <w:name w:val="toc 8"/>
    <w:basedOn w:val="Normal"/>
    <w:next w:val="Normal"/>
    <w:autoRedefine/>
    <w:rsid w:val="002F0F02"/>
    <w:pPr>
      <w:ind w:left="1680"/>
    </w:pPr>
  </w:style>
  <w:style w:type="paragraph" w:styleId="TOC9">
    <w:name w:val="toc 9"/>
    <w:basedOn w:val="Normal"/>
    <w:next w:val="Normal"/>
    <w:autoRedefine/>
    <w:rsid w:val="002F0F02"/>
    <w:pPr>
      <w:ind w:left="1920"/>
    </w:pPr>
  </w:style>
  <w:style w:type="paragraph" w:customStyle="1" w:styleId="VersionNo">
    <w:name w:val="VersionNo"/>
    <w:basedOn w:val="Normal"/>
    <w:rsid w:val="005C0BBD"/>
    <w:pPr>
      <w:keepLines w:val="0"/>
      <w:spacing w:before="240" w:beforeAutospacing="0" w:after="2160" w:afterAutospacing="0"/>
    </w:pPr>
    <w:rPr>
      <w:rFonts w:cs="Arial"/>
      <w:szCs w:val="51"/>
    </w:rPr>
  </w:style>
  <w:style w:type="paragraph" w:styleId="ListBullet4">
    <w:name w:val="List Bullet 4"/>
    <w:basedOn w:val="Normal"/>
    <w:uiPriority w:val="99"/>
    <w:rsid w:val="002F0F02"/>
    <w:pPr>
      <w:numPr>
        <w:ilvl w:val="3"/>
        <w:numId w:val="18"/>
      </w:numPr>
      <w:spacing w:before="240" w:beforeAutospacing="0"/>
    </w:pPr>
  </w:style>
  <w:style w:type="paragraph" w:styleId="TOCHeading">
    <w:name w:val="TOC Heading"/>
    <w:basedOn w:val="Heading1"/>
    <w:qFormat/>
    <w:rsid w:val="002F0F02"/>
    <w:pPr>
      <w:numPr>
        <w:numId w:val="0"/>
      </w:numPr>
    </w:pPr>
  </w:style>
  <w:style w:type="paragraph" w:customStyle="1" w:styleId="ParagraphIndent">
    <w:name w:val="Paragraph Indent"/>
    <w:basedOn w:val="Normal"/>
    <w:rsid w:val="002F0F02"/>
    <w:pPr>
      <w:ind w:left="425"/>
    </w:pPr>
  </w:style>
  <w:style w:type="character" w:customStyle="1" w:styleId="InstructionText">
    <w:name w:val="Instruction Text"/>
    <w:qFormat/>
    <w:rsid w:val="002F0F02"/>
    <w:rPr>
      <w:i/>
      <w:color w:val="0070C0"/>
    </w:rPr>
  </w:style>
  <w:style w:type="paragraph" w:customStyle="1" w:styleId="TableBullet1">
    <w:name w:val="Table Bullet 1"/>
    <w:rsid w:val="002F0F02"/>
    <w:pPr>
      <w:numPr>
        <w:numId w:val="23"/>
      </w:numPr>
      <w:outlineLvl w:val="0"/>
    </w:pPr>
    <w:rPr>
      <w:szCs w:val="22"/>
    </w:rPr>
  </w:style>
  <w:style w:type="paragraph" w:customStyle="1" w:styleId="TableNumber1">
    <w:name w:val="Table Number 1"/>
    <w:rsid w:val="002F0F02"/>
    <w:pPr>
      <w:numPr>
        <w:numId w:val="25"/>
      </w:numPr>
      <w:spacing w:before="60" w:after="60"/>
      <w:outlineLvl w:val="0"/>
    </w:pPr>
    <w:rPr>
      <w:szCs w:val="22"/>
    </w:rPr>
  </w:style>
  <w:style w:type="paragraph" w:customStyle="1" w:styleId="TableNumber2">
    <w:name w:val="Table Number 2"/>
    <w:basedOn w:val="Normal"/>
    <w:rsid w:val="002F0F02"/>
    <w:pPr>
      <w:numPr>
        <w:ilvl w:val="1"/>
        <w:numId w:val="26"/>
      </w:numPr>
      <w:spacing w:before="60" w:beforeAutospacing="0" w:after="60" w:afterAutospacing="0"/>
      <w:outlineLvl w:val="1"/>
    </w:pPr>
    <w:rPr>
      <w:sz w:val="20"/>
    </w:rPr>
  </w:style>
  <w:style w:type="paragraph" w:customStyle="1" w:styleId="ListBullet1">
    <w:name w:val="List Bullet 1"/>
    <w:basedOn w:val="Normal"/>
    <w:qFormat/>
    <w:rsid w:val="0020249D"/>
  </w:style>
  <w:style w:type="paragraph" w:customStyle="1" w:styleId="TableTextCentered">
    <w:name w:val="Table Text Centered"/>
    <w:basedOn w:val="TableText"/>
    <w:rsid w:val="002F0F02"/>
    <w:pPr>
      <w:jc w:val="center"/>
    </w:pPr>
  </w:style>
  <w:style w:type="paragraph" w:customStyle="1" w:styleId="TableTextRight">
    <w:name w:val="Table Text Right"/>
    <w:basedOn w:val="TableTextCentered"/>
    <w:rsid w:val="002F0F02"/>
    <w:pPr>
      <w:jc w:val="right"/>
    </w:pPr>
  </w:style>
  <w:style w:type="paragraph" w:customStyle="1" w:styleId="ListNumber1">
    <w:name w:val="List Number 1"/>
    <w:basedOn w:val="ListNumber"/>
    <w:qFormat/>
    <w:rsid w:val="0020249D"/>
    <w:pPr>
      <w:numPr>
        <w:numId w:val="2"/>
      </w:numPr>
    </w:pPr>
  </w:style>
  <w:style w:type="paragraph" w:styleId="Caption">
    <w:name w:val="caption"/>
    <w:basedOn w:val="Normal"/>
    <w:next w:val="Normal"/>
    <w:qFormat/>
    <w:locked/>
    <w:rsid w:val="002F0F02"/>
    <w:rPr>
      <w:b/>
      <w:bCs/>
      <w:sz w:val="20"/>
      <w:szCs w:val="20"/>
    </w:rPr>
  </w:style>
  <w:style w:type="character" w:styleId="Emphasis">
    <w:name w:val="Emphasis"/>
    <w:qFormat/>
    <w:rsid w:val="002F0F02"/>
    <w:rPr>
      <w:i/>
      <w:iCs/>
    </w:rPr>
  </w:style>
  <w:style w:type="paragraph" w:styleId="NoSpacing">
    <w:name w:val="No Spacing"/>
    <w:basedOn w:val="Normal"/>
    <w:qFormat/>
    <w:rsid w:val="002F0F02"/>
    <w:pPr>
      <w:spacing w:before="0" w:beforeAutospacing="0" w:after="0" w:afterAutospacing="0"/>
    </w:pPr>
    <w:rPr>
      <w:sz w:val="12"/>
    </w:rPr>
  </w:style>
  <w:style w:type="paragraph" w:customStyle="1" w:styleId="DepartmentName">
    <w:name w:val="Department Name"/>
    <w:qFormat/>
    <w:rsid w:val="002F0F02"/>
    <w:rPr>
      <w:sz w:val="28"/>
      <w:szCs w:val="28"/>
    </w:rPr>
  </w:style>
  <w:style w:type="paragraph" w:customStyle="1" w:styleId="SubBranch">
    <w:name w:val="Sub Branch"/>
    <w:qFormat/>
    <w:rsid w:val="002F0F02"/>
    <w:rPr>
      <w:caps/>
      <w:szCs w:val="22"/>
    </w:rPr>
  </w:style>
  <w:style w:type="numbering" w:styleId="111111">
    <w:name w:val="Outline List 2"/>
    <w:basedOn w:val="NoList"/>
    <w:rsid w:val="002F0F02"/>
    <w:pPr>
      <w:numPr>
        <w:numId w:val="12"/>
      </w:numPr>
    </w:pPr>
  </w:style>
  <w:style w:type="numbering" w:styleId="1ai">
    <w:name w:val="Outline List 1"/>
    <w:basedOn w:val="NoList"/>
    <w:rsid w:val="002F0F02"/>
    <w:pPr>
      <w:numPr>
        <w:numId w:val="13"/>
      </w:numPr>
    </w:pPr>
  </w:style>
  <w:style w:type="numbering" w:styleId="ArticleSection">
    <w:name w:val="Outline List 3"/>
    <w:basedOn w:val="NoList"/>
    <w:rsid w:val="002F0F02"/>
    <w:pPr>
      <w:numPr>
        <w:numId w:val="14"/>
      </w:numPr>
    </w:pPr>
  </w:style>
  <w:style w:type="paragraph" w:customStyle="1" w:styleId="Background">
    <w:name w:val="Background"/>
    <w:basedOn w:val="Normal"/>
    <w:rsid w:val="0043087E"/>
    <w:pPr>
      <w:keepNext/>
      <w:keepLines w:val="0"/>
      <w:overflowPunct w:val="0"/>
      <w:autoSpaceDE w:val="0"/>
      <w:autoSpaceDN w:val="0"/>
      <w:adjustRightInd w:val="0"/>
      <w:spacing w:before="240" w:after="240"/>
      <w:ind w:left="740" w:hanging="720"/>
      <w:jc w:val="both"/>
      <w:textAlignment w:val="baseline"/>
    </w:pPr>
    <w:rPr>
      <w:rFonts w:ascii="Palatino" w:hAnsi="Palatino"/>
      <w:b/>
      <w:sz w:val="26"/>
      <w:szCs w:val="20"/>
    </w:rPr>
  </w:style>
  <w:style w:type="paragraph" w:styleId="BalloonText">
    <w:name w:val="Balloon Text"/>
    <w:basedOn w:val="Normal"/>
    <w:link w:val="BalloonTextChar"/>
    <w:rsid w:val="002F0F02"/>
    <w:rPr>
      <w:rFonts w:ascii="Tahoma" w:hAnsi="Tahoma" w:cs="Tahoma"/>
      <w:sz w:val="16"/>
      <w:szCs w:val="16"/>
    </w:rPr>
  </w:style>
  <w:style w:type="character" w:customStyle="1" w:styleId="BalloonTextChar">
    <w:name w:val="Balloon Text Char"/>
    <w:link w:val="BalloonText"/>
    <w:rsid w:val="0020249D"/>
    <w:rPr>
      <w:rFonts w:ascii="Tahoma" w:hAnsi="Tahoma" w:cs="Tahoma"/>
      <w:sz w:val="16"/>
      <w:szCs w:val="16"/>
    </w:rPr>
  </w:style>
  <w:style w:type="paragraph" w:styleId="BlockText">
    <w:name w:val="Block Text"/>
    <w:basedOn w:val="Normal"/>
    <w:rsid w:val="002F0F02"/>
    <w:pPr>
      <w:spacing w:after="120"/>
      <w:ind w:left="1440" w:right="1440"/>
    </w:pPr>
  </w:style>
  <w:style w:type="paragraph" w:styleId="BodyText">
    <w:name w:val="Body Text"/>
    <w:basedOn w:val="Normal"/>
    <w:link w:val="BodyTextChar"/>
    <w:rsid w:val="002F0F02"/>
    <w:pPr>
      <w:spacing w:after="120"/>
    </w:pPr>
  </w:style>
  <w:style w:type="character" w:customStyle="1" w:styleId="BodyTextChar">
    <w:name w:val="Body Text Char"/>
    <w:link w:val="BodyText"/>
    <w:rsid w:val="0020249D"/>
    <w:rPr>
      <w:sz w:val="22"/>
      <w:szCs w:val="22"/>
    </w:rPr>
  </w:style>
  <w:style w:type="paragraph" w:styleId="BodyText2">
    <w:name w:val="Body Text 2"/>
    <w:basedOn w:val="Normal"/>
    <w:link w:val="BodyText2Char"/>
    <w:rsid w:val="002F0F02"/>
    <w:pPr>
      <w:spacing w:after="120" w:line="480" w:lineRule="auto"/>
    </w:pPr>
  </w:style>
  <w:style w:type="character" w:customStyle="1" w:styleId="BodyText2Char">
    <w:name w:val="Body Text 2 Char"/>
    <w:link w:val="BodyText2"/>
    <w:rsid w:val="0020249D"/>
    <w:rPr>
      <w:sz w:val="22"/>
      <w:szCs w:val="22"/>
    </w:rPr>
  </w:style>
  <w:style w:type="paragraph" w:styleId="BodyText3">
    <w:name w:val="Body Text 3"/>
    <w:basedOn w:val="Normal"/>
    <w:link w:val="BodyText3Char"/>
    <w:rsid w:val="002F0F02"/>
    <w:pPr>
      <w:spacing w:after="120"/>
    </w:pPr>
    <w:rPr>
      <w:sz w:val="16"/>
      <w:szCs w:val="16"/>
    </w:rPr>
  </w:style>
  <w:style w:type="character" w:customStyle="1" w:styleId="BodyText3Char">
    <w:name w:val="Body Text 3 Char"/>
    <w:link w:val="BodyText3"/>
    <w:rsid w:val="0020249D"/>
    <w:rPr>
      <w:sz w:val="16"/>
      <w:szCs w:val="16"/>
    </w:rPr>
  </w:style>
  <w:style w:type="paragraph" w:styleId="BodyTextFirstIndent">
    <w:name w:val="Body Text First Indent"/>
    <w:basedOn w:val="Normal"/>
    <w:link w:val="BodyTextFirstIndentChar"/>
    <w:rsid w:val="002F0F02"/>
    <w:pPr>
      <w:spacing w:after="120"/>
      <w:ind w:firstLine="210"/>
    </w:pPr>
  </w:style>
  <w:style w:type="character" w:customStyle="1" w:styleId="BodyTextFirstIndentChar">
    <w:name w:val="Body Text First Indent Char"/>
    <w:basedOn w:val="BodyTextChar"/>
    <w:link w:val="BodyTextFirstIndent"/>
    <w:rsid w:val="0020249D"/>
    <w:rPr>
      <w:sz w:val="22"/>
      <w:szCs w:val="22"/>
    </w:rPr>
  </w:style>
  <w:style w:type="paragraph" w:styleId="BodyTextIndent">
    <w:name w:val="Body Text Indent"/>
    <w:basedOn w:val="Normal"/>
    <w:link w:val="BodyTextIndentChar"/>
    <w:rsid w:val="002F0F02"/>
    <w:pPr>
      <w:spacing w:after="120"/>
      <w:ind w:left="283"/>
    </w:pPr>
  </w:style>
  <w:style w:type="character" w:customStyle="1" w:styleId="BodyTextIndentChar">
    <w:name w:val="Body Text Indent Char"/>
    <w:link w:val="BodyTextIndent"/>
    <w:rsid w:val="0020249D"/>
    <w:rPr>
      <w:sz w:val="22"/>
      <w:szCs w:val="22"/>
    </w:rPr>
  </w:style>
  <w:style w:type="paragraph" w:styleId="BodyTextFirstIndent2">
    <w:name w:val="Body Text First Indent 2"/>
    <w:basedOn w:val="BodyTextIndent"/>
    <w:link w:val="BodyTextFirstIndent2Char"/>
    <w:rsid w:val="002F0F02"/>
    <w:pPr>
      <w:ind w:firstLine="210"/>
    </w:pPr>
  </w:style>
  <w:style w:type="character" w:customStyle="1" w:styleId="BodyTextFirstIndent2Char">
    <w:name w:val="Body Text First Indent 2 Char"/>
    <w:basedOn w:val="BodyTextIndentChar"/>
    <w:link w:val="BodyTextFirstIndent2"/>
    <w:rsid w:val="0020249D"/>
    <w:rPr>
      <w:sz w:val="22"/>
      <w:szCs w:val="22"/>
    </w:rPr>
  </w:style>
  <w:style w:type="paragraph" w:styleId="BodyTextIndent2">
    <w:name w:val="Body Text Indent 2"/>
    <w:basedOn w:val="Normal"/>
    <w:link w:val="BodyTextIndent2Char"/>
    <w:rsid w:val="002F0F02"/>
    <w:pPr>
      <w:spacing w:after="120" w:line="480" w:lineRule="auto"/>
      <w:ind w:left="283"/>
    </w:pPr>
  </w:style>
  <w:style w:type="character" w:customStyle="1" w:styleId="BodyTextIndent2Char">
    <w:name w:val="Body Text Indent 2 Char"/>
    <w:link w:val="BodyTextIndent2"/>
    <w:rsid w:val="0020249D"/>
    <w:rPr>
      <w:sz w:val="22"/>
      <w:szCs w:val="22"/>
    </w:rPr>
  </w:style>
  <w:style w:type="paragraph" w:styleId="BodyTextIndent3">
    <w:name w:val="Body Text Indent 3"/>
    <w:basedOn w:val="Normal"/>
    <w:link w:val="BodyTextIndent3Char"/>
    <w:rsid w:val="002F0F02"/>
    <w:pPr>
      <w:spacing w:after="120"/>
      <w:ind w:left="283"/>
    </w:pPr>
    <w:rPr>
      <w:sz w:val="16"/>
      <w:szCs w:val="16"/>
    </w:rPr>
  </w:style>
  <w:style w:type="character" w:customStyle="1" w:styleId="BodyTextIndent3Char">
    <w:name w:val="Body Text Indent 3 Char"/>
    <w:link w:val="BodyTextIndent3"/>
    <w:rsid w:val="0020249D"/>
    <w:rPr>
      <w:sz w:val="16"/>
      <w:szCs w:val="16"/>
    </w:rPr>
  </w:style>
  <w:style w:type="character" w:customStyle="1" w:styleId="BoldEmphasis">
    <w:name w:val="Bold Emphasis"/>
    <w:rsid w:val="002F0F02"/>
    <w:rPr>
      <w:b/>
    </w:rPr>
  </w:style>
  <w:style w:type="paragraph" w:styleId="Closing">
    <w:name w:val="Closing"/>
    <w:basedOn w:val="Normal"/>
    <w:link w:val="ClosingChar"/>
    <w:rsid w:val="002F0F02"/>
    <w:pPr>
      <w:ind w:left="4252"/>
    </w:pPr>
  </w:style>
  <w:style w:type="character" w:customStyle="1" w:styleId="ClosingChar">
    <w:name w:val="Closing Char"/>
    <w:link w:val="Closing"/>
    <w:rsid w:val="0020249D"/>
    <w:rPr>
      <w:sz w:val="22"/>
      <w:szCs w:val="22"/>
    </w:rPr>
  </w:style>
  <w:style w:type="character" w:styleId="CommentReference">
    <w:name w:val="annotation reference"/>
    <w:rsid w:val="002F0F02"/>
    <w:rPr>
      <w:sz w:val="16"/>
      <w:szCs w:val="16"/>
    </w:rPr>
  </w:style>
  <w:style w:type="paragraph" w:styleId="CommentText">
    <w:name w:val="annotation text"/>
    <w:basedOn w:val="Normal"/>
    <w:link w:val="CommentTextChar"/>
    <w:rsid w:val="002F0F02"/>
    <w:rPr>
      <w:sz w:val="20"/>
      <w:szCs w:val="20"/>
    </w:rPr>
  </w:style>
  <w:style w:type="character" w:customStyle="1" w:styleId="CommentTextChar">
    <w:name w:val="Comment Text Char"/>
    <w:basedOn w:val="DefaultParagraphFont"/>
    <w:link w:val="CommentText"/>
    <w:rsid w:val="0020249D"/>
  </w:style>
  <w:style w:type="paragraph" w:styleId="CommentSubject">
    <w:name w:val="annotation subject"/>
    <w:basedOn w:val="CommentText"/>
    <w:next w:val="CommentText"/>
    <w:link w:val="CommentSubjectChar"/>
    <w:rsid w:val="002F0F02"/>
    <w:rPr>
      <w:b/>
      <w:bCs/>
    </w:rPr>
  </w:style>
  <w:style w:type="character" w:customStyle="1" w:styleId="CommentSubjectChar">
    <w:name w:val="Comment Subject Char"/>
    <w:link w:val="CommentSubject"/>
    <w:rsid w:val="0020249D"/>
    <w:rPr>
      <w:b/>
      <w:bCs/>
    </w:rPr>
  </w:style>
  <w:style w:type="paragraph" w:customStyle="1" w:styleId="DashPoint">
    <w:name w:val="Dash Point"/>
    <w:basedOn w:val="Normal"/>
    <w:rsid w:val="0043087E"/>
    <w:pPr>
      <w:numPr>
        <w:numId w:val="3"/>
      </w:numPr>
    </w:pPr>
  </w:style>
  <w:style w:type="paragraph" w:styleId="Date">
    <w:name w:val="Date"/>
    <w:basedOn w:val="Normal"/>
    <w:next w:val="Normal"/>
    <w:link w:val="DateChar"/>
    <w:rsid w:val="002F0F02"/>
  </w:style>
  <w:style w:type="character" w:customStyle="1" w:styleId="DateChar">
    <w:name w:val="Date Char"/>
    <w:link w:val="Date"/>
    <w:rsid w:val="0020249D"/>
    <w:rPr>
      <w:sz w:val="22"/>
      <w:szCs w:val="22"/>
    </w:rPr>
  </w:style>
  <w:style w:type="paragraph" w:customStyle="1" w:styleId="DepartmentAddress">
    <w:name w:val="Department Address"/>
    <w:rsid w:val="002F0F02"/>
    <w:pPr>
      <w:widowControl w:val="0"/>
      <w:tabs>
        <w:tab w:val="left" w:pos="1495"/>
        <w:tab w:val="right" w:pos="17987"/>
      </w:tabs>
      <w:suppressAutoHyphens/>
      <w:autoSpaceDE w:val="0"/>
      <w:autoSpaceDN w:val="0"/>
      <w:adjustRightInd w:val="0"/>
      <w:textAlignment w:val="baseline"/>
    </w:pPr>
    <w:rPr>
      <w:rFonts w:ascii="Gill Sans MT" w:hAnsi="Gill Sans MT"/>
      <w:color w:val="000000"/>
      <w:lang w:val="en-GB" w:eastAsia="en-US"/>
    </w:rPr>
  </w:style>
  <w:style w:type="paragraph" w:customStyle="1" w:styleId="DepartmentTitle">
    <w:name w:val="Department Title"/>
    <w:rsid w:val="002F0F02"/>
    <w:pPr>
      <w:tabs>
        <w:tab w:val="left" w:pos="720"/>
      </w:tabs>
    </w:pPr>
    <w:rPr>
      <w:rFonts w:ascii="Gill Sans MT" w:hAnsi="Gill Sans MT"/>
      <w:sz w:val="28"/>
      <w:szCs w:val="24"/>
      <w:lang w:eastAsia="en-US"/>
    </w:rPr>
  </w:style>
  <w:style w:type="paragraph" w:customStyle="1" w:styleId="DocHeader">
    <w:name w:val="Doc Header"/>
    <w:basedOn w:val="Heading1"/>
    <w:rsid w:val="002F0F02"/>
    <w:pPr>
      <w:numPr>
        <w:numId w:val="0"/>
      </w:numPr>
      <w:spacing w:before="0"/>
      <w:jc w:val="center"/>
      <w:outlineLvl w:val="9"/>
    </w:pPr>
    <w:rPr>
      <w:rFonts w:ascii="Helvetica" w:hAnsi="Helvetica"/>
      <w:smallCaps/>
    </w:rPr>
  </w:style>
  <w:style w:type="paragraph" w:customStyle="1" w:styleId="DocTitle">
    <w:name w:val="Doc Title"/>
    <w:basedOn w:val="DocHeader"/>
    <w:rsid w:val="002F0F02"/>
    <w:pPr>
      <w:numPr>
        <w:numId w:val="15"/>
      </w:numPr>
    </w:pPr>
  </w:style>
  <w:style w:type="paragraph" w:styleId="DocumentMap">
    <w:name w:val="Document Map"/>
    <w:basedOn w:val="Normal"/>
    <w:link w:val="DocumentMapChar"/>
    <w:rsid w:val="002F0F02"/>
    <w:pPr>
      <w:shd w:val="clear" w:color="auto" w:fill="000080"/>
    </w:pPr>
    <w:rPr>
      <w:rFonts w:ascii="Tahoma" w:hAnsi="Tahoma" w:cs="Tahoma"/>
    </w:rPr>
  </w:style>
  <w:style w:type="character" w:customStyle="1" w:styleId="DocumentMapChar">
    <w:name w:val="Document Map Char"/>
    <w:link w:val="DocumentMap"/>
    <w:rsid w:val="0020249D"/>
    <w:rPr>
      <w:rFonts w:ascii="Tahoma" w:hAnsi="Tahoma" w:cs="Tahoma"/>
      <w:sz w:val="22"/>
      <w:szCs w:val="22"/>
      <w:shd w:val="clear" w:color="auto" w:fill="000080"/>
    </w:rPr>
  </w:style>
  <w:style w:type="paragraph" w:customStyle="1" w:styleId="DocumentTitle">
    <w:name w:val="Document Title"/>
    <w:basedOn w:val="Heading1"/>
    <w:rsid w:val="002F0F02"/>
    <w:pPr>
      <w:numPr>
        <w:numId w:val="0"/>
      </w:numPr>
      <w:spacing w:before="0" w:after="240"/>
    </w:pPr>
    <w:rPr>
      <w:sz w:val="72"/>
      <w:szCs w:val="72"/>
    </w:rPr>
  </w:style>
  <w:style w:type="paragraph" w:customStyle="1" w:styleId="DocumentName">
    <w:name w:val="Document Name"/>
    <w:basedOn w:val="DocumentTitle"/>
    <w:unhideWhenUsed/>
    <w:rsid w:val="002F0F02"/>
  </w:style>
  <w:style w:type="paragraph" w:customStyle="1" w:styleId="DocumentSubtitle">
    <w:name w:val="Document Subtitle"/>
    <w:basedOn w:val="Heading1"/>
    <w:rsid w:val="002F0F02"/>
    <w:pPr>
      <w:numPr>
        <w:numId w:val="0"/>
      </w:numPr>
      <w:spacing w:before="0" w:after="240"/>
    </w:pPr>
    <w:rPr>
      <w:bCs w:val="0"/>
      <w:sz w:val="48"/>
      <w:szCs w:val="24"/>
    </w:rPr>
  </w:style>
  <w:style w:type="paragraph" w:customStyle="1" w:styleId="DocumentVersionNo">
    <w:name w:val="Document Version No"/>
    <w:basedOn w:val="Normal"/>
    <w:rsid w:val="002F0F02"/>
    <w:pPr>
      <w:spacing w:before="180" w:beforeAutospacing="0" w:after="240" w:afterAutospacing="0"/>
    </w:pPr>
    <w:rPr>
      <w:sz w:val="24"/>
    </w:rPr>
  </w:style>
  <w:style w:type="paragraph" w:styleId="E-mailSignature">
    <w:name w:val="E-mail Signature"/>
    <w:basedOn w:val="Normal"/>
    <w:link w:val="E-mailSignatureChar"/>
    <w:rsid w:val="002F0F02"/>
  </w:style>
  <w:style w:type="character" w:customStyle="1" w:styleId="E-mailSignatureChar">
    <w:name w:val="E-mail Signature Char"/>
    <w:link w:val="E-mailSignature"/>
    <w:rsid w:val="0020249D"/>
    <w:rPr>
      <w:sz w:val="22"/>
      <w:szCs w:val="22"/>
    </w:rPr>
  </w:style>
  <w:style w:type="character" w:customStyle="1" w:styleId="EmailStyle15">
    <w:name w:val="EmailStyle15"/>
    <w:rsid w:val="0043087E"/>
    <w:rPr>
      <w:rFonts w:ascii="Arial" w:hAnsi="Arial" w:cs="Arial"/>
      <w:color w:val="auto"/>
      <w:sz w:val="20"/>
    </w:rPr>
  </w:style>
  <w:style w:type="character" w:customStyle="1" w:styleId="EmailStyle16">
    <w:name w:val="EmailStyle16"/>
    <w:rsid w:val="0043087E"/>
    <w:rPr>
      <w:rFonts w:ascii="Arial" w:hAnsi="Arial" w:cs="Arial"/>
      <w:color w:val="auto"/>
      <w:sz w:val="20"/>
    </w:rPr>
  </w:style>
  <w:style w:type="character" w:styleId="EndnoteReference">
    <w:name w:val="endnote reference"/>
    <w:rsid w:val="002F0F02"/>
    <w:rPr>
      <w:vertAlign w:val="superscript"/>
    </w:rPr>
  </w:style>
  <w:style w:type="paragraph" w:styleId="EndnoteText">
    <w:name w:val="endnote text"/>
    <w:basedOn w:val="Normal"/>
    <w:link w:val="EndnoteTextChar"/>
    <w:rsid w:val="002F0F02"/>
    <w:rPr>
      <w:sz w:val="20"/>
      <w:szCs w:val="20"/>
    </w:rPr>
  </w:style>
  <w:style w:type="character" w:customStyle="1" w:styleId="EndnoteTextChar">
    <w:name w:val="Endnote Text Char"/>
    <w:basedOn w:val="DefaultParagraphFont"/>
    <w:link w:val="EndnoteText"/>
    <w:rsid w:val="0020249D"/>
  </w:style>
  <w:style w:type="paragraph" w:styleId="EnvelopeAddress">
    <w:name w:val="envelope address"/>
    <w:basedOn w:val="Normal"/>
    <w:rsid w:val="002F0F02"/>
    <w:pPr>
      <w:framePr w:w="7920" w:h="1980" w:hRule="exact" w:hSpace="180" w:wrap="auto" w:hAnchor="page" w:xAlign="center" w:yAlign="bottom"/>
      <w:ind w:left="2880"/>
    </w:pPr>
    <w:rPr>
      <w:rFonts w:cs="Arial"/>
      <w:sz w:val="24"/>
      <w:szCs w:val="24"/>
    </w:rPr>
  </w:style>
  <w:style w:type="paragraph" w:styleId="EnvelopeReturn">
    <w:name w:val="envelope return"/>
    <w:basedOn w:val="Normal"/>
    <w:rsid w:val="002F0F02"/>
    <w:rPr>
      <w:rFonts w:cs="Arial"/>
      <w:sz w:val="20"/>
      <w:szCs w:val="20"/>
    </w:rPr>
  </w:style>
  <w:style w:type="paragraph" w:customStyle="1" w:styleId="Footer2">
    <w:name w:val="Footer2"/>
    <w:basedOn w:val="Footer"/>
    <w:rsid w:val="0043087E"/>
    <w:pPr>
      <w:pBdr>
        <w:top w:val="none" w:sz="0" w:space="0" w:color="auto"/>
      </w:pBdr>
      <w:spacing w:before="120"/>
      <w:jc w:val="left"/>
    </w:pPr>
    <w:rPr>
      <w:rFonts w:ascii="Palatino Linotype" w:hAnsi="Palatino Linotype"/>
      <w:sz w:val="16"/>
    </w:rPr>
  </w:style>
  <w:style w:type="paragraph" w:customStyle="1" w:styleId="Heading5">
    <w:name w:val="Heading5"/>
    <w:basedOn w:val="Normal"/>
    <w:rsid w:val="002F0F02"/>
    <w:pPr>
      <w:keepNext/>
      <w:numPr>
        <w:numId w:val="17"/>
      </w:numPr>
      <w:spacing w:before="120" w:after="120"/>
    </w:pPr>
    <w:rPr>
      <w:rFonts w:ascii="Helvetica" w:hAnsi="Helvetica"/>
      <w:b/>
      <w:bCs/>
      <w:iCs/>
      <w:sz w:val="24"/>
      <w:szCs w:val="26"/>
      <w:lang w:eastAsia="en-US"/>
    </w:rPr>
  </w:style>
  <w:style w:type="character" w:styleId="HTMLAcronym">
    <w:name w:val="HTML Acronym"/>
    <w:basedOn w:val="DefaultParagraphFont"/>
    <w:rsid w:val="002F0F02"/>
  </w:style>
  <w:style w:type="paragraph" w:styleId="HTMLAddress">
    <w:name w:val="HTML Address"/>
    <w:basedOn w:val="Normal"/>
    <w:link w:val="HTMLAddressChar"/>
    <w:rsid w:val="002F0F02"/>
    <w:rPr>
      <w:i/>
      <w:iCs/>
    </w:rPr>
  </w:style>
  <w:style w:type="character" w:customStyle="1" w:styleId="HTMLAddressChar">
    <w:name w:val="HTML Address Char"/>
    <w:link w:val="HTMLAddress"/>
    <w:rsid w:val="0020249D"/>
    <w:rPr>
      <w:i/>
      <w:iCs/>
      <w:sz w:val="22"/>
      <w:szCs w:val="22"/>
    </w:rPr>
  </w:style>
  <w:style w:type="character" w:styleId="HTMLCite">
    <w:name w:val="HTML Cite"/>
    <w:rsid w:val="002F0F02"/>
    <w:rPr>
      <w:i/>
      <w:iCs/>
    </w:rPr>
  </w:style>
  <w:style w:type="character" w:styleId="HTMLCode">
    <w:name w:val="HTML Code"/>
    <w:rsid w:val="002F0F02"/>
    <w:rPr>
      <w:rFonts w:ascii="Courier New" w:hAnsi="Courier New" w:cs="Courier New"/>
      <w:sz w:val="20"/>
      <w:szCs w:val="20"/>
    </w:rPr>
  </w:style>
  <w:style w:type="character" w:styleId="HTMLDefinition">
    <w:name w:val="HTML Definition"/>
    <w:rsid w:val="002F0F02"/>
    <w:rPr>
      <w:i/>
      <w:iCs/>
    </w:rPr>
  </w:style>
  <w:style w:type="character" w:styleId="HTMLKeyboard">
    <w:name w:val="HTML Keyboard"/>
    <w:rsid w:val="002F0F02"/>
    <w:rPr>
      <w:rFonts w:ascii="Courier New" w:hAnsi="Courier New" w:cs="Courier New"/>
      <w:sz w:val="20"/>
      <w:szCs w:val="20"/>
    </w:rPr>
  </w:style>
  <w:style w:type="paragraph" w:styleId="HTMLPreformatted">
    <w:name w:val="HTML Preformatted"/>
    <w:basedOn w:val="Normal"/>
    <w:link w:val="HTMLPreformattedChar"/>
    <w:rsid w:val="002F0F02"/>
    <w:rPr>
      <w:rFonts w:ascii="Courier New" w:hAnsi="Courier New" w:cs="Courier New"/>
      <w:sz w:val="20"/>
      <w:szCs w:val="20"/>
    </w:rPr>
  </w:style>
  <w:style w:type="character" w:customStyle="1" w:styleId="HTMLPreformattedChar">
    <w:name w:val="HTML Preformatted Char"/>
    <w:link w:val="HTMLPreformatted"/>
    <w:rsid w:val="0020249D"/>
    <w:rPr>
      <w:rFonts w:ascii="Courier New" w:hAnsi="Courier New" w:cs="Courier New"/>
    </w:rPr>
  </w:style>
  <w:style w:type="character" w:styleId="HTMLSample">
    <w:name w:val="HTML Sample"/>
    <w:rsid w:val="002F0F02"/>
    <w:rPr>
      <w:rFonts w:ascii="Courier New" w:hAnsi="Courier New" w:cs="Courier New"/>
    </w:rPr>
  </w:style>
  <w:style w:type="character" w:styleId="HTMLTypewriter">
    <w:name w:val="HTML Typewriter"/>
    <w:rsid w:val="002F0F02"/>
    <w:rPr>
      <w:rFonts w:ascii="Courier New" w:hAnsi="Courier New" w:cs="Courier New"/>
      <w:sz w:val="20"/>
      <w:szCs w:val="20"/>
    </w:rPr>
  </w:style>
  <w:style w:type="character" w:styleId="HTMLVariable">
    <w:name w:val="HTML Variable"/>
    <w:rsid w:val="002F0F02"/>
    <w:rPr>
      <w:i/>
      <w:iCs/>
    </w:rPr>
  </w:style>
  <w:style w:type="paragraph" w:styleId="Index1">
    <w:name w:val="index 1"/>
    <w:basedOn w:val="Normal"/>
    <w:next w:val="Normal"/>
    <w:autoRedefine/>
    <w:rsid w:val="002F0F02"/>
    <w:pPr>
      <w:ind w:left="240" w:hanging="240"/>
    </w:pPr>
  </w:style>
  <w:style w:type="paragraph" w:styleId="Index2">
    <w:name w:val="index 2"/>
    <w:basedOn w:val="Normal"/>
    <w:next w:val="Normal"/>
    <w:autoRedefine/>
    <w:rsid w:val="002F0F02"/>
    <w:pPr>
      <w:ind w:left="440" w:hanging="220"/>
    </w:pPr>
  </w:style>
  <w:style w:type="paragraph" w:styleId="Index3">
    <w:name w:val="index 3"/>
    <w:basedOn w:val="Normal"/>
    <w:next w:val="Normal"/>
    <w:autoRedefine/>
    <w:rsid w:val="002F0F02"/>
    <w:pPr>
      <w:ind w:left="660" w:hanging="220"/>
    </w:pPr>
  </w:style>
  <w:style w:type="paragraph" w:styleId="Index4">
    <w:name w:val="index 4"/>
    <w:basedOn w:val="Normal"/>
    <w:next w:val="Normal"/>
    <w:autoRedefine/>
    <w:rsid w:val="002F0F02"/>
    <w:pPr>
      <w:ind w:left="880" w:hanging="220"/>
    </w:pPr>
  </w:style>
  <w:style w:type="paragraph" w:styleId="Index5">
    <w:name w:val="index 5"/>
    <w:basedOn w:val="Normal"/>
    <w:next w:val="Normal"/>
    <w:autoRedefine/>
    <w:rsid w:val="002F0F02"/>
    <w:pPr>
      <w:ind w:left="1100" w:hanging="220"/>
    </w:pPr>
  </w:style>
  <w:style w:type="paragraph" w:styleId="Index6">
    <w:name w:val="index 6"/>
    <w:basedOn w:val="Normal"/>
    <w:next w:val="Normal"/>
    <w:autoRedefine/>
    <w:rsid w:val="002F0F02"/>
    <w:pPr>
      <w:ind w:left="1320" w:hanging="220"/>
    </w:pPr>
  </w:style>
  <w:style w:type="paragraph" w:styleId="Index7">
    <w:name w:val="index 7"/>
    <w:basedOn w:val="Normal"/>
    <w:next w:val="Normal"/>
    <w:autoRedefine/>
    <w:rsid w:val="002F0F02"/>
    <w:pPr>
      <w:ind w:left="1540" w:hanging="220"/>
    </w:pPr>
  </w:style>
  <w:style w:type="paragraph" w:styleId="Index8">
    <w:name w:val="index 8"/>
    <w:basedOn w:val="Normal"/>
    <w:next w:val="Normal"/>
    <w:autoRedefine/>
    <w:rsid w:val="002F0F02"/>
    <w:pPr>
      <w:ind w:left="1760" w:hanging="220"/>
    </w:pPr>
  </w:style>
  <w:style w:type="paragraph" w:styleId="Index9">
    <w:name w:val="index 9"/>
    <w:basedOn w:val="Normal"/>
    <w:next w:val="Normal"/>
    <w:autoRedefine/>
    <w:rsid w:val="002F0F02"/>
    <w:pPr>
      <w:ind w:left="1980" w:hanging="220"/>
    </w:pPr>
  </w:style>
  <w:style w:type="paragraph" w:styleId="IndexHeading">
    <w:name w:val="index heading"/>
    <w:basedOn w:val="Normal"/>
    <w:next w:val="Index1"/>
    <w:rsid w:val="002F0F02"/>
    <w:rPr>
      <w:rFonts w:cs="Arial"/>
      <w:b/>
      <w:bCs/>
    </w:rPr>
  </w:style>
  <w:style w:type="paragraph" w:customStyle="1" w:styleId="InstructionHeading">
    <w:name w:val="Instruction Heading"/>
    <w:basedOn w:val="Heading1"/>
    <w:next w:val="Normal"/>
    <w:rsid w:val="002F0F02"/>
    <w:pPr>
      <w:numPr>
        <w:numId w:val="0"/>
      </w:numPr>
      <w:ind w:left="567"/>
    </w:pPr>
    <w:rPr>
      <w:b w:val="0"/>
      <w:i/>
      <w:sz w:val="22"/>
    </w:rPr>
  </w:style>
  <w:style w:type="character" w:customStyle="1" w:styleId="Italic">
    <w:name w:val="Italic"/>
    <w:rsid w:val="002F0F02"/>
    <w:rPr>
      <w:i/>
    </w:rPr>
  </w:style>
  <w:style w:type="character" w:styleId="LineNumber">
    <w:name w:val="line number"/>
    <w:basedOn w:val="DefaultParagraphFont"/>
    <w:rsid w:val="002F0F02"/>
  </w:style>
  <w:style w:type="paragraph" w:styleId="List">
    <w:name w:val="List"/>
    <w:basedOn w:val="Normal"/>
    <w:rsid w:val="002F0F02"/>
    <w:pPr>
      <w:ind w:left="283" w:hanging="283"/>
    </w:pPr>
  </w:style>
  <w:style w:type="paragraph" w:styleId="List2">
    <w:name w:val="List 2"/>
    <w:basedOn w:val="Normal"/>
    <w:rsid w:val="002F0F02"/>
    <w:pPr>
      <w:ind w:left="566" w:hanging="283"/>
    </w:pPr>
  </w:style>
  <w:style w:type="paragraph" w:styleId="List3">
    <w:name w:val="List 3"/>
    <w:basedOn w:val="Normal"/>
    <w:rsid w:val="002F0F02"/>
    <w:pPr>
      <w:ind w:left="849" w:hanging="283"/>
    </w:pPr>
  </w:style>
  <w:style w:type="paragraph" w:styleId="List4">
    <w:name w:val="List 4"/>
    <w:basedOn w:val="Normal"/>
    <w:rsid w:val="002F0F02"/>
    <w:pPr>
      <w:ind w:left="1132" w:hanging="283"/>
    </w:pPr>
  </w:style>
  <w:style w:type="paragraph" w:styleId="List5">
    <w:name w:val="List 5"/>
    <w:basedOn w:val="Normal"/>
    <w:rsid w:val="002F0F02"/>
    <w:pPr>
      <w:ind w:left="1415" w:hanging="283"/>
    </w:pPr>
  </w:style>
  <w:style w:type="paragraph" w:styleId="ListBullet5">
    <w:name w:val="List Bullet 5"/>
    <w:basedOn w:val="Normal"/>
    <w:rsid w:val="002F0F02"/>
    <w:pPr>
      <w:numPr>
        <w:numId w:val="19"/>
      </w:numPr>
    </w:pPr>
  </w:style>
  <w:style w:type="paragraph" w:styleId="ListContinue">
    <w:name w:val="List Continue"/>
    <w:basedOn w:val="Normal"/>
    <w:rsid w:val="002F0F02"/>
    <w:pPr>
      <w:spacing w:after="120"/>
      <w:ind w:left="283"/>
    </w:pPr>
  </w:style>
  <w:style w:type="paragraph" w:styleId="ListContinue2">
    <w:name w:val="List Continue 2"/>
    <w:basedOn w:val="Normal"/>
    <w:rsid w:val="002F0F02"/>
    <w:pPr>
      <w:spacing w:after="120"/>
      <w:ind w:left="566"/>
    </w:pPr>
  </w:style>
  <w:style w:type="paragraph" w:styleId="ListContinue3">
    <w:name w:val="List Continue 3"/>
    <w:basedOn w:val="Normal"/>
    <w:rsid w:val="002F0F02"/>
    <w:pPr>
      <w:spacing w:after="120"/>
      <w:ind w:left="849"/>
    </w:pPr>
  </w:style>
  <w:style w:type="paragraph" w:styleId="ListContinue4">
    <w:name w:val="List Continue 4"/>
    <w:basedOn w:val="Normal"/>
    <w:rsid w:val="002F0F02"/>
    <w:pPr>
      <w:spacing w:after="120"/>
      <w:ind w:left="1132"/>
    </w:pPr>
  </w:style>
  <w:style w:type="paragraph" w:styleId="ListContinue5">
    <w:name w:val="List Continue 5"/>
    <w:basedOn w:val="Normal"/>
    <w:rsid w:val="002F0F02"/>
    <w:pPr>
      <w:spacing w:after="120"/>
      <w:ind w:left="1415"/>
    </w:pPr>
  </w:style>
  <w:style w:type="paragraph" w:styleId="ListNumber5">
    <w:name w:val="List Number 5"/>
    <w:basedOn w:val="Normal"/>
    <w:rsid w:val="002F0F02"/>
    <w:pPr>
      <w:numPr>
        <w:numId w:val="22"/>
      </w:numPr>
    </w:pPr>
  </w:style>
  <w:style w:type="paragraph" w:customStyle="1" w:styleId="Logo">
    <w:name w:val="Logo"/>
    <w:rsid w:val="002F0F02"/>
    <w:pPr>
      <w:ind w:right="-28"/>
      <w:jc w:val="right"/>
    </w:pPr>
    <w:rPr>
      <w:szCs w:val="24"/>
      <w:lang w:eastAsia="en-US"/>
    </w:rPr>
  </w:style>
  <w:style w:type="paragraph" w:styleId="MacroText">
    <w:name w:val="macro"/>
    <w:link w:val="MacroTextChar"/>
    <w:rsid w:val="002F0F02"/>
    <w:pPr>
      <w:keepLines/>
      <w:tabs>
        <w:tab w:val="left" w:pos="480"/>
        <w:tab w:val="left" w:pos="960"/>
        <w:tab w:val="left" w:pos="1440"/>
        <w:tab w:val="left" w:pos="1920"/>
        <w:tab w:val="left" w:pos="2400"/>
        <w:tab w:val="left" w:pos="2880"/>
        <w:tab w:val="left" w:pos="3360"/>
        <w:tab w:val="left" w:pos="3840"/>
        <w:tab w:val="left" w:pos="4320"/>
      </w:tabs>
      <w:spacing w:before="100" w:beforeAutospacing="1" w:after="100" w:afterAutospacing="1"/>
    </w:pPr>
    <w:rPr>
      <w:rFonts w:ascii="Courier New" w:hAnsi="Courier New" w:cs="Courier New"/>
    </w:rPr>
  </w:style>
  <w:style w:type="character" w:customStyle="1" w:styleId="MacroTextChar">
    <w:name w:val="Macro Text Char"/>
    <w:link w:val="MacroText"/>
    <w:rsid w:val="0020249D"/>
    <w:rPr>
      <w:rFonts w:ascii="Courier New" w:hAnsi="Courier New" w:cs="Courier New"/>
      <w:lang w:val="en-AU" w:eastAsia="en-AU" w:bidi="ar-SA"/>
    </w:rPr>
  </w:style>
  <w:style w:type="paragraph" w:styleId="MessageHeader">
    <w:name w:val="Message Header"/>
    <w:basedOn w:val="Normal"/>
    <w:link w:val="MessageHeaderChar"/>
    <w:rsid w:val="002F0F02"/>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character" w:customStyle="1" w:styleId="MessageHeaderChar">
    <w:name w:val="Message Header Char"/>
    <w:link w:val="MessageHeader"/>
    <w:rsid w:val="0020249D"/>
    <w:rPr>
      <w:rFonts w:cs="Arial"/>
      <w:sz w:val="24"/>
      <w:szCs w:val="24"/>
      <w:shd w:val="pct20" w:color="auto" w:fill="auto"/>
    </w:rPr>
  </w:style>
  <w:style w:type="paragraph" w:customStyle="1" w:styleId="NormalBold">
    <w:name w:val="Normal Bold"/>
    <w:basedOn w:val="Normal"/>
    <w:next w:val="Normal"/>
    <w:rsid w:val="002F0F02"/>
    <w:rPr>
      <w:b/>
      <w:bCs/>
    </w:rPr>
  </w:style>
  <w:style w:type="paragraph" w:styleId="NormalIndent">
    <w:name w:val="Normal Indent"/>
    <w:basedOn w:val="Normal"/>
    <w:rsid w:val="002F0F02"/>
    <w:pPr>
      <w:ind w:left="720"/>
    </w:pPr>
  </w:style>
  <w:style w:type="paragraph" w:customStyle="1" w:styleId="NormalIndent1">
    <w:name w:val="Normal Indent 1"/>
    <w:basedOn w:val="Normal"/>
    <w:rsid w:val="002F0F02"/>
    <w:pPr>
      <w:ind w:left="567"/>
    </w:pPr>
  </w:style>
  <w:style w:type="character" w:customStyle="1" w:styleId="NormalIndent1Bold">
    <w:name w:val="Normal Indent 1 Bold"/>
    <w:rsid w:val="002F0F02"/>
    <w:rPr>
      <w:b/>
      <w:bCs/>
    </w:rPr>
  </w:style>
  <w:style w:type="paragraph" w:styleId="NoteHeading">
    <w:name w:val="Note Heading"/>
    <w:basedOn w:val="Normal"/>
    <w:next w:val="Normal"/>
    <w:link w:val="NoteHeadingChar"/>
    <w:rsid w:val="002F0F02"/>
  </w:style>
  <w:style w:type="character" w:customStyle="1" w:styleId="NoteHeadingChar">
    <w:name w:val="Note Heading Char"/>
    <w:link w:val="NoteHeading"/>
    <w:rsid w:val="0020249D"/>
    <w:rPr>
      <w:sz w:val="22"/>
      <w:szCs w:val="22"/>
    </w:rPr>
  </w:style>
  <w:style w:type="paragraph" w:customStyle="1" w:styleId="NumberedList">
    <w:name w:val="Numbered List"/>
    <w:basedOn w:val="Normal"/>
    <w:rsid w:val="002F0F02"/>
    <w:pPr>
      <w:spacing w:before="0" w:beforeAutospacing="0" w:after="240" w:afterAutospacing="0"/>
    </w:pPr>
  </w:style>
  <w:style w:type="character" w:styleId="PageNumber">
    <w:name w:val="page number"/>
    <w:basedOn w:val="DefaultParagraphFont"/>
    <w:rsid w:val="002F0F02"/>
  </w:style>
  <w:style w:type="paragraph" w:styleId="PlainText">
    <w:name w:val="Plain Text"/>
    <w:basedOn w:val="Normal"/>
    <w:link w:val="PlainTextChar"/>
    <w:rsid w:val="002F0F02"/>
    <w:rPr>
      <w:rFonts w:ascii="Courier New" w:hAnsi="Courier New" w:cs="Courier New"/>
      <w:sz w:val="20"/>
      <w:szCs w:val="20"/>
    </w:rPr>
  </w:style>
  <w:style w:type="character" w:customStyle="1" w:styleId="PlainTextChar">
    <w:name w:val="Plain Text Char"/>
    <w:link w:val="PlainText"/>
    <w:rsid w:val="0020249D"/>
    <w:rPr>
      <w:rFonts w:ascii="Courier New" w:hAnsi="Courier New" w:cs="Courier New"/>
    </w:rPr>
  </w:style>
  <w:style w:type="paragraph" w:customStyle="1" w:styleId="ProjectName">
    <w:name w:val="Project Name"/>
    <w:basedOn w:val="Normal"/>
    <w:rsid w:val="002F0F02"/>
    <w:pPr>
      <w:spacing w:before="3720"/>
    </w:pPr>
    <w:rPr>
      <w:noProof/>
      <w:sz w:val="40"/>
      <w:lang w:val="en-US"/>
    </w:rPr>
  </w:style>
  <w:style w:type="paragraph" w:customStyle="1" w:styleId="ReportName">
    <w:name w:val="Report Name"/>
    <w:basedOn w:val="Normal"/>
    <w:rsid w:val="002F0F02"/>
    <w:pPr>
      <w:jc w:val="center"/>
    </w:pPr>
    <w:rPr>
      <w:rFonts w:ascii="Helvetica" w:hAnsi="Helvetica" w:cs="Arial"/>
      <w:b/>
      <w:bCs/>
      <w:kern w:val="28"/>
      <w:sz w:val="44"/>
      <w:szCs w:val="32"/>
    </w:rPr>
  </w:style>
  <w:style w:type="paragraph" w:customStyle="1" w:styleId="ReportVersion">
    <w:name w:val="Report Version"/>
    <w:basedOn w:val="ReportName"/>
    <w:rsid w:val="002F0F02"/>
    <w:rPr>
      <w:b w:val="0"/>
      <w:bCs w:val="0"/>
      <w:sz w:val="24"/>
    </w:rPr>
  </w:style>
  <w:style w:type="paragraph" w:styleId="Salutation">
    <w:name w:val="Salutation"/>
    <w:basedOn w:val="Normal"/>
    <w:next w:val="Normal"/>
    <w:link w:val="SalutationChar"/>
    <w:rsid w:val="002F0F02"/>
  </w:style>
  <w:style w:type="character" w:customStyle="1" w:styleId="SalutationChar">
    <w:name w:val="Salutation Char"/>
    <w:link w:val="Salutation"/>
    <w:rsid w:val="0020249D"/>
    <w:rPr>
      <w:sz w:val="22"/>
      <w:szCs w:val="22"/>
    </w:rPr>
  </w:style>
  <w:style w:type="paragraph" w:customStyle="1" w:styleId="SectionedBullet">
    <w:name w:val="SectionedBullet"/>
    <w:basedOn w:val="Normal"/>
    <w:rsid w:val="002F0F02"/>
  </w:style>
  <w:style w:type="paragraph" w:styleId="Signature">
    <w:name w:val="Signature"/>
    <w:basedOn w:val="Normal"/>
    <w:link w:val="SignatureChar"/>
    <w:rsid w:val="002F0F02"/>
    <w:pPr>
      <w:ind w:left="4252"/>
    </w:pPr>
  </w:style>
  <w:style w:type="character" w:customStyle="1" w:styleId="SignatureChar">
    <w:name w:val="Signature Char"/>
    <w:link w:val="Signature"/>
    <w:rsid w:val="0020249D"/>
    <w:rPr>
      <w:sz w:val="22"/>
      <w:szCs w:val="22"/>
    </w:rPr>
  </w:style>
  <w:style w:type="paragraph" w:customStyle="1" w:styleId="Sub-branch">
    <w:name w:val="Sub-branch"/>
    <w:basedOn w:val="Normal"/>
    <w:rsid w:val="002F0F02"/>
    <w:pPr>
      <w:keepLines w:val="0"/>
      <w:tabs>
        <w:tab w:val="left" w:pos="425"/>
      </w:tabs>
      <w:spacing w:before="0" w:beforeAutospacing="0" w:after="480" w:afterAutospacing="0"/>
    </w:pPr>
    <w:rPr>
      <w:rFonts w:ascii="Gill Sans MT" w:hAnsi="Gill Sans MT"/>
      <w:caps/>
      <w:color w:val="000000"/>
      <w:w w:val="95"/>
      <w:sz w:val="20"/>
      <w:szCs w:val="20"/>
      <w:lang w:val="en-GB" w:eastAsia="en-US"/>
    </w:rPr>
  </w:style>
  <w:style w:type="table" w:styleId="Table3Deffects1">
    <w:name w:val="Table 3D effects 1"/>
    <w:basedOn w:val="TableNormal"/>
    <w:rsid w:val="002F0F02"/>
    <w:pPr>
      <w:keepLines/>
      <w:spacing w:before="100" w:beforeAutospacing="1" w:after="100" w:afterAutospacing="1"/>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2F0F02"/>
    <w:pPr>
      <w:keepLines/>
      <w:spacing w:before="100" w:beforeAutospacing="1" w:after="100" w:afterAutospacing="1"/>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2F0F02"/>
    <w:pPr>
      <w:keepLines/>
      <w:spacing w:before="100" w:beforeAutospacing="1" w:after="100" w:afterAutospacing="1"/>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Bullets">
    <w:name w:val="Table Bullets"/>
    <w:basedOn w:val="Normal"/>
    <w:rsid w:val="002F0F02"/>
    <w:pPr>
      <w:numPr>
        <w:numId w:val="24"/>
      </w:numPr>
      <w:spacing w:before="60" w:beforeAutospacing="0" w:after="60" w:afterAutospacing="0"/>
    </w:pPr>
    <w:rPr>
      <w:sz w:val="20"/>
    </w:rPr>
  </w:style>
  <w:style w:type="table" w:styleId="TableClassic1">
    <w:name w:val="Table Classic 1"/>
    <w:basedOn w:val="TableNormal"/>
    <w:rsid w:val="002F0F02"/>
    <w:pPr>
      <w:keepLines/>
      <w:spacing w:before="100" w:beforeAutospacing="1" w:after="100" w:afterAutospacing="1"/>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2F0F02"/>
    <w:pPr>
      <w:keepLines/>
      <w:spacing w:before="100" w:beforeAutospacing="1" w:after="100" w:afterAutospacing="1"/>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2F0F02"/>
    <w:pPr>
      <w:keepLines/>
      <w:spacing w:before="100" w:beforeAutospacing="1" w:after="100" w:afterAutospacing="1"/>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2F0F02"/>
    <w:pPr>
      <w:keepLines/>
      <w:spacing w:before="100" w:beforeAutospacing="1" w:after="100" w:afterAutospacing="1"/>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2F0F02"/>
    <w:pPr>
      <w:keepLines/>
      <w:spacing w:before="100" w:beforeAutospacing="1" w:after="100" w:afterAutospacing="1"/>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2F0F02"/>
    <w:pPr>
      <w:keepLines/>
      <w:spacing w:before="100" w:beforeAutospacing="1" w:after="100" w:afterAutospacing="1"/>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2F0F02"/>
    <w:pPr>
      <w:keepLines/>
      <w:spacing w:before="100" w:beforeAutospacing="1" w:after="100" w:afterAutospacing="1"/>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2F0F02"/>
    <w:pPr>
      <w:keepLines/>
      <w:spacing w:before="100" w:beforeAutospacing="1" w:after="100" w:afterAutospacing="1"/>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2F0F02"/>
    <w:pPr>
      <w:keepLines/>
      <w:spacing w:before="100" w:beforeAutospacing="1" w:after="100" w:afterAutospacing="1"/>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2F0F02"/>
    <w:pPr>
      <w:keepLines/>
      <w:spacing w:before="100" w:beforeAutospacing="1" w:after="100" w:afterAutospacing="1"/>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2F0F02"/>
    <w:pPr>
      <w:keepLines/>
      <w:spacing w:before="100" w:beforeAutospacing="1" w:after="100" w:afterAutospacing="1"/>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2F0F02"/>
    <w:pPr>
      <w:keepLines/>
      <w:spacing w:before="100" w:beforeAutospacing="1" w:after="100" w:afterAutospacing="1"/>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2F0F02"/>
    <w:pPr>
      <w:keepLines/>
      <w:spacing w:before="100" w:beforeAutospacing="1" w:after="100" w:afterAutospacing="1"/>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2F0F02"/>
    <w:pPr>
      <w:keepLines/>
      <w:spacing w:before="100" w:beforeAutospacing="1" w:after="100" w:afterAutospacing="1"/>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2F0F02"/>
    <w:pPr>
      <w:keepLines/>
      <w:spacing w:before="60" w:after="60"/>
    </w:pPr>
    <w:rPr>
      <w:sz w:val="18"/>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sz w:val="20"/>
      </w:rPr>
    </w:tblStylePr>
    <w:tblStylePr w:type="lastRow">
      <w:rPr>
        <w:rFonts w:ascii="Arial" w:hAnsi="Arial"/>
        <w:sz w:val="20"/>
      </w:rPr>
    </w:tblStylePr>
    <w:tblStylePr w:type="firstCol">
      <w:rPr>
        <w:rFonts w:ascii="Arial" w:hAnsi="Arial"/>
        <w:sz w:val="20"/>
      </w:rPr>
    </w:tblStylePr>
    <w:tblStylePr w:type="lastCol">
      <w:rPr>
        <w:rFonts w:ascii="Arial" w:hAnsi="Arial"/>
        <w:sz w:val="20"/>
      </w:rPr>
    </w:tblStylePr>
  </w:style>
  <w:style w:type="table" w:styleId="TableGrid1">
    <w:name w:val="Table Grid 1"/>
    <w:basedOn w:val="TableNormal"/>
    <w:rsid w:val="002F0F02"/>
    <w:pPr>
      <w:keepLines/>
      <w:spacing w:before="100" w:beforeAutospacing="1" w:after="100" w:afterAutospacing="1"/>
    </w:pPr>
    <w:tblPr>
      <w:tblInd w:w="9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2F0F02"/>
    <w:pPr>
      <w:keepLines/>
      <w:spacing w:before="100" w:beforeAutospacing="1" w:after="100" w:afterAutospacing="1"/>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2F0F02"/>
    <w:pPr>
      <w:keepLines/>
      <w:spacing w:before="100" w:beforeAutospacing="1" w:after="100" w:afterAutospacing="1"/>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2F0F02"/>
    <w:pPr>
      <w:keepLines/>
      <w:spacing w:before="100" w:beforeAutospacing="1" w:after="100" w:afterAutospacing="1"/>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2F0F02"/>
    <w:pPr>
      <w:keepLines/>
      <w:spacing w:before="100" w:beforeAutospacing="1" w:after="100" w:afterAutospacing="1"/>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2F0F02"/>
    <w:pPr>
      <w:keepLines/>
      <w:spacing w:before="100" w:beforeAutospacing="1" w:after="100" w:afterAutospacing="1"/>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2F0F02"/>
    <w:pPr>
      <w:keepLines/>
      <w:spacing w:before="100" w:beforeAutospacing="1" w:after="100" w:afterAutospacing="1"/>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2F0F02"/>
    <w:pPr>
      <w:keepLines/>
      <w:spacing w:before="100" w:beforeAutospacing="1" w:after="100" w:afterAutospacing="1"/>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2F0F02"/>
    <w:pPr>
      <w:keepLines/>
      <w:spacing w:before="100" w:beforeAutospacing="1" w:after="100" w:afterAutospacing="1"/>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2F0F02"/>
    <w:pPr>
      <w:keepLines/>
      <w:spacing w:before="100" w:beforeAutospacing="1" w:after="100" w:afterAutospacing="1"/>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2F0F02"/>
    <w:pPr>
      <w:keepLines/>
      <w:spacing w:before="100" w:beforeAutospacing="1" w:after="100" w:afterAutospacing="1"/>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2F0F02"/>
    <w:pPr>
      <w:keepLines/>
      <w:spacing w:before="100" w:beforeAutospacing="1" w:after="100" w:afterAutospacing="1"/>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2F0F02"/>
    <w:pPr>
      <w:keepLines/>
      <w:spacing w:before="100" w:beforeAutospacing="1" w:after="100" w:afterAutospacing="1"/>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2F0F02"/>
    <w:pPr>
      <w:keepLines/>
      <w:spacing w:before="100" w:beforeAutospacing="1" w:after="100" w:afterAutospacing="1"/>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2F0F02"/>
    <w:pPr>
      <w:keepLines/>
      <w:spacing w:before="100" w:beforeAutospacing="1" w:after="100" w:afterAutospacing="1"/>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2F0F02"/>
    <w:pPr>
      <w:keepLines/>
      <w:spacing w:before="100" w:beforeAutospacing="1" w:after="100" w:afterAutospacing="1"/>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TableNumbering">
    <w:name w:val="Table Numbering"/>
    <w:basedOn w:val="Normal"/>
    <w:rsid w:val="002F0F02"/>
    <w:pPr>
      <w:numPr>
        <w:numId w:val="26"/>
      </w:numPr>
      <w:spacing w:before="60" w:beforeAutospacing="0" w:after="60" w:afterAutospacing="0"/>
    </w:pPr>
    <w:rPr>
      <w:sz w:val="20"/>
    </w:rPr>
  </w:style>
  <w:style w:type="paragraph" w:styleId="TableofAuthorities">
    <w:name w:val="table of authorities"/>
    <w:basedOn w:val="Normal"/>
    <w:next w:val="Normal"/>
    <w:rsid w:val="002F0F02"/>
    <w:pPr>
      <w:ind w:left="220" w:hanging="220"/>
    </w:pPr>
  </w:style>
  <w:style w:type="table" w:styleId="TableProfessional">
    <w:name w:val="Table Professional"/>
    <w:basedOn w:val="TableNormal"/>
    <w:rsid w:val="002F0F02"/>
    <w:pPr>
      <w:keepLines/>
      <w:spacing w:before="100" w:beforeAutospacing="1" w:after="100" w:afterAutospacing="1"/>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2F0F02"/>
    <w:pPr>
      <w:keepLines/>
      <w:spacing w:before="100" w:beforeAutospacing="1" w:after="100" w:afterAutospacing="1"/>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2F0F02"/>
    <w:pPr>
      <w:keepLines/>
      <w:spacing w:before="100" w:beforeAutospacing="1" w:after="100" w:afterAutospacing="1"/>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2F0F02"/>
    <w:pPr>
      <w:keepLines/>
      <w:spacing w:before="100" w:beforeAutospacing="1" w:after="100" w:afterAutospacing="1"/>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2F0F02"/>
    <w:pPr>
      <w:keepLines/>
      <w:spacing w:before="100" w:beforeAutospacing="1" w:after="100" w:afterAutospacing="1"/>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2F0F02"/>
    <w:pPr>
      <w:keepLines/>
      <w:spacing w:before="100" w:beforeAutospacing="1" w:after="100" w:afterAutospacing="1"/>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2F0F02"/>
    <w:pPr>
      <w:keepLines/>
      <w:spacing w:before="100" w:beforeAutospacing="1" w:after="100" w:afterAutospacing="1"/>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2F0F02"/>
    <w:pPr>
      <w:keepLines/>
      <w:spacing w:before="100" w:beforeAutospacing="1" w:after="100" w:afterAutospacing="1"/>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2F0F02"/>
    <w:pPr>
      <w:keepLines/>
      <w:spacing w:before="100" w:beforeAutospacing="1" w:after="100" w:afterAutospacing="1"/>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2F0F02"/>
    <w:pPr>
      <w:keepLines/>
      <w:spacing w:before="100" w:beforeAutospacing="1" w:after="100" w:afterAutospacing="1"/>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cknowledgement">
    <w:name w:val="Acknowledgement"/>
    <w:basedOn w:val="Normal"/>
    <w:rsid w:val="002F0F02"/>
    <w:pPr>
      <w:spacing w:before="360" w:beforeAutospacing="0" w:after="240" w:afterAutospacing="0"/>
      <w:jc w:val="center"/>
    </w:pPr>
  </w:style>
  <w:style w:type="paragraph" w:customStyle="1" w:styleId="logo0">
    <w:name w:val="logo"/>
    <w:basedOn w:val="Normal"/>
    <w:rsid w:val="002F0F02"/>
    <w:pPr>
      <w:keepLines w:val="0"/>
      <w:overflowPunct w:val="0"/>
      <w:autoSpaceDE w:val="0"/>
      <w:autoSpaceDN w:val="0"/>
      <w:adjustRightInd w:val="0"/>
      <w:spacing w:before="720" w:beforeAutospacing="0" w:after="1920" w:afterAutospacing="0" w:line="300" w:lineRule="atLeast"/>
      <w:jc w:val="center"/>
      <w:textAlignment w:val="baseline"/>
    </w:pPr>
    <w:rPr>
      <w:rFonts w:ascii="Century Schoolbook" w:hAnsi="Century Schoolbook"/>
      <w:sz w:val="24"/>
      <w:szCs w:val="24"/>
      <w:lang w:eastAsia="en-US"/>
    </w:rPr>
  </w:style>
  <w:style w:type="paragraph" w:customStyle="1" w:styleId="NormalNoIndent">
    <w:name w:val="Normal No Indent"/>
    <w:basedOn w:val="Normal"/>
    <w:rsid w:val="002F0F02"/>
    <w:pPr>
      <w:keepLines w:val="0"/>
      <w:tabs>
        <w:tab w:val="left" w:pos="-1440"/>
        <w:tab w:val="left" w:pos="-720"/>
      </w:tabs>
      <w:suppressAutoHyphens/>
      <w:overflowPunct w:val="0"/>
      <w:autoSpaceDE w:val="0"/>
      <w:autoSpaceDN w:val="0"/>
      <w:adjustRightInd w:val="0"/>
      <w:spacing w:before="0" w:beforeAutospacing="0" w:after="160" w:afterAutospacing="0" w:line="320" w:lineRule="atLeast"/>
      <w:textAlignment w:val="baseline"/>
    </w:pPr>
    <w:rPr>
      <w:rFonts w:ascii="Century Schoolbook" w:hAnsi="Century Schoolbook"/>
      <w:kern w:val="1"/>
      <w:sz w:val="24"/>
      <w:szCs w:val="24"/>
      <w:lang w:eastAsia="en-US"/>
    </w:rPr>
  </w:style>
  <w:style w:type="paragraph" w:customStyle="1" w:styleId="NotHeading3">
    <w:name w:val="Not Heading 3"/>
    <w:basedOn w:val="Heading3"/>
    <w:next w:val="Normal"/>
    <w:rsid w:val="002F0F02"/>
    <w:pPr>
      <w:keepLines/>
      <w:tabs>
        <w:tab w:val="num" w:pos="432"/>
        <w:tab w:val="num" w:pos="851"/>
      </w:tabs>
      <w:overflowPunct w:val="0"/>
      <w:autoSpaceDE w:val="0"/>
      <w:autoSpaceDN w:val="0"/>
      <w:adjustRightInd w:val="0"/>
      <w:spacing w:before="400" w:after="160" w:line="320" w:lineRule="atLeast"/>
      <w:ind w:left="0" w:firstLine="0"/>
      <w:textAlignment w:val="baseline"/>
      <w:outlineLvl w:val="9"/>
    </w:pPr>
    <w:rPr>
      <w:bCs/>
      <w:kern w:val="24"/>
      <w:sz w:val="24"/>
      <w:szCs w:val="24"/>
      <w:lang w:eastAsia="en-US"/>
    </w:rPr>
  </w:style>
  <w:style w:type="paragraph" w:customStyle="1" w:styleId="NotHeading1">
    <w:name w:val="Not Heading 1"/>
    <w:basedOn w:val="NotHeading3"/>
    <w:rsid w:val="002F0F02"/>
    <w:pPr>
      <w:numPr>
        <w:numId w:val="0"/>
      </w:numPr>
    </w:pPr>
    <w:rPr>
      <w:sz w:val="32"/>
    </w:rPr>
  </w:style>
  <w:style w:type="paragraph" w:customStyle="1" w:styleId="NotHeading2">
    <w:name w:val="Not Heading 2"/>
    <w:basedOn w:val="Heading2"/>
    <w:rsid w:val="002F0F02"/>
    <w:pPr>
      <w:numPr>
        <w:ilvl w:val="0"/>
        <w:numId w:val="0"/>
      </w:numPr>
      <w:spacing w:after="60"/>
    </w:pPr>
  </w:style>
  <w:style w:type="paragraph" w:customStyle="1" w:styleId="ProjectHeading">
    <w:name w:val="Project Heading"/>
    <w:basedOn w:val="Normal"/>
    <w:rsid w:val="002F0F02"/>
    <w:rPr>
      <w:b/>
      <w:sz w:val="28"/>
    </w:rPr>
  </w:style>
  <w:style w:type="character" w:styleId="Strong">
    <w:name w:val="Strong"/>
    <w:qFormat/>
    <w:rsid w:val="002F0F02"/>
    <w:rPr>
      <w:b/>
      <w:bCs/>
    </w:rPr>
  </w:style>
  <w:style w:type="paragraph" w:customStyle="1" w:styleId="TableCentered">
    <w:name w:val="Table Centered"/>
    <w:basedOn w:val="TableText"/>
    <w:rsid w:val="002F0F02"/>
    <w:pPr>
      <w:keepLines w:val="0"/>
      <w:spacing w:before="0" w:after="0"/>
      <w:jc w:val="center"/>
    </w:pPr>
  </w:style>
  <w:style w:type="paragraph" w:customStyle="1" w:styleId="TableCenteredHeading">
    <w:name w:val="Table Centered Heading"/>
    <w:basedOn w:val="TableHeading"/>
    <w:rsid w:val="002F0F02"/>
    <w:pPr>
      <w:jc w:val="center"/>
    </w:pPr>
  </w:style>
  <w:style w:type="character" w:customStyle="1" w:styleId="FooterChar">
    <w:name w:val="Footer Char"/>
    <w:link w:val="Footer"/>
    <w:uiPriority w:val="99"/>
    <w:locked/>
    <w:rsid w:val="002F0F02"/>
    <w:rPr>
      <w:color w:val="808080"/>
      <w:szCs w:val="22"/>
    </w:rPr>
  </w:style>
  <w:style w:type="paragraph" w:customStyle="1" w:styleId="DisclaimerHeading">
    <w:name w:val="Disclaimer Heading"/>
    <w:basedOn w:val="Normal"/>
    <w:next w:val="Disclaimer"/>
    <w:qFormat/>
    <w:rsid w:val="0018330E"/>
    <w:pPr>
      <w:tabs>
        <w:tab w:val="left" w:pos="3119"/>
      </w:tabs>
      <w:jc w:val="center"/>
    </w:pPr>
    <w:rPr>
      <w:rFonts w:cs="Arial"/>
      <w:b/>
      <w:color w:val="4F81BD"/>
    </w:rPr>
  </w:style>
  <w:style w:type="paragraph" w:customStyle="1" w:styleId="Disclaimertext">
    <w:name w:val="Disclaimer text"/>
    <w:basedOn w:val="Normal"/>
    <w:qFormat/>
    <w:rsid w:val="0018330E"/>
    <w:pPr>
      <w:jc w:val="both"/>
    </w:pPr>
    <w:rPr>
      <w:color w:val="4F81BD"/>
      <w:sz w:val="20"/>
    </w:rPr>
  </w:style>
  <w:style w:type="paragraph" w:customStyle="1" w:styleId="Guidefooter">
    <w:name w:val="Guide footer"/>
    <w:basedOn w:val="Footer"/>
    <w:qFormat/>
    <w:rsid w:val="0018330E"/>
    <w:rPr>
      <w:sz w:val="16"/>
    </w:rPr>
  </w:style>
  <w:style w:type="paragraph" w:customStyle="1" w:styleId="Normal10BoldCnt">
    <w:name w:val="Normal10BoldCnt"/>
    <w:basedOn w:val="Normal"/>
    <w:rsid w:val="00D53C67"/>
    <w:pPr>
      <w:keepLines w:val="0"/>
      <w:spacing w:before="1440" w:beforeAutospacing="0" w:after="240" w:afterAutospacing="0"/>
      <w:jc w:val="center"/>
    </w:pPr>
    <w:rPr>
      <w:rFonts w:cs="Arial"/>
      <w:i/>
      <w:i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4.0/" TargetMode="External"/><Relationship Id="rId13" Type="http://schemas.openxmlformats.org/officeDocument/2006/relationships/footer" Target="footer1.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pac.tas.gov.au"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egovernment.tas.gov.au" TargetMode="External"/><Relationship Id="rId23" Type="http://schemas.openxmlformats.org/officeDocument/2006/relationships/footer" Target="footer6.xml"/><Relationship Id="rId10" Type="http://schemas.openxmlformats.org/officeDocument/2006/relationships/hyperlink" Target="https://creativecommons.org/licenses/by/4.0/legalcode" TargetMode="Externa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eader" Target="header5.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foot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69C046-B41C-41E9-83CF-9A606EFF84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Project_risk_register_template_and_guide.docx</Template>
  <TotalTime>0</TotalTime>
  <Pages>10</Pages>
  <Words>1560</Words>
  <Characters>8914</Characters>
  <Application>Microsoft Office Word</Application>
  <DocSecurity>0</DocSecurity>
  <Lines>202</Lines>
  <Paragraphs>147</Paragraphs>
  <ScaleCrop>false</ScaleCrop>
  <HeadingPairs>
    <vt:vector size="2" baseType="variant">
      <vt:variant>
        <vt:lpstr>Title</vt:lpstr>
      </vt:variant>
      <vt:variant>
        <vt:i4>1</vt:i4>
      </vt:variant>
    </vt:vector>
  </HeadingPairs>
  <TitlesOfParts>
    <vt:vector size="1" baseType="lpstr">
      <vt:lpstr> Risk Register Template</vt:lpstr>
    </vt:vector>
  </TitlesOfParts>
  <Manager>Kathy Kuryl</Manager>
  <Company>Department of Premier and Cabinet</Company>
  <LinksUpToDate>false</LinksUpToDate>
  <CharactersWithSpaces>10327</CharactersWithSpaces>
  <SharedDoc>false</SharedDoc>
  <HLinks>
    <vt:vector size="24" baseType="variant">
      <vt:variant>
        <vt:i4>6488165</vt:i4>
      </vt:variant>
      <vt:variant>
        <vt:i4>9</vt:i4>
      </vt:variant>
      <vt:variant>
        <vt:i4>0</vt:i4>
      </vt:variant>
      <vt:variant>
        <vt:i4>5</vt:i4>
      </vt:variant>
      <vt:variant>
        <vt:lpwstr>http://www.egovernment.tas.gov.au/</vt:lpwstr>
      </vt:variant>
      <vt:variant>
        <vt:lpwstr/>
      </vt:variant>
      <vt:variant>
        <vt:i4>8060980</vt:i4>
      </vt:variant>
      <vt:variant>
        <vt:i4>6</vt:i4>
      </vt:variant>
      <vt:variant>
        <vt:i4>0</vt:i4>
      </vt:variant>
      <vt:variant>
        <vt:i4>5</vt:i4>
      </vt:variant>
      <vt:variant>
        <vt:lpwstr>http://www.dpac.tas.gov.au/</vt:lpwstr>
      </vt:variant>
      <vt:variant>
        <vt:lpwstr/>
      </vt:variant>
      <vt:variant>
        <vt:i4>5373952</vt:i4>
      </vt:variant>
      <vt:variant>
        <vt:i4>3</vt:i4>
      </vt:variant>
      <vt:variant>
        <vt:i4>0</vt:i4>
      </vt:variant>
      <vt:variant>
        <vt:i4>5</vt:i4>
      </vt:variant>
      <vt:variant>
        <vt:lpwstr>https://creativecommons.org/licenses/by/4.0/legalcode</vt:lpwstr>
      </vt:variant>
      <vt:variant>
        <vt:lpwstr/>
      </vt:variant>
      <vt:variant>
        <vt:i4>6488166</vt:i4>
      </vt:variant>
      <vt:variant>
        <vt:i4>0</vt:i4>
      </vt:variant>
      <vt:variant>
        <vt:i4>0</vt:i4>
      </vt:variant>
      <vt:variant>
        <vt:i4>5</vt:i4>
      </vt:variant>
      <vt:variant>
        <vt:lpwstr>http://creativecommons.org/licenses/by/4.0/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Risk Register Template</dc:title>
  <dc:subject>Risk Management</dc:subject>
  <dc:creator>Margo O'Farrell</dc:creator>
  <cp:keywords>roject management; risk management; issues management; issue; risks</cp:keywords>
  <dc:description/>
  <cp:lastModifiedBy>Evans, Grant</cp:lastModifiedBy>
  <cp:revision>2</cp:revision>
  <cp:lastPrinted>2007-08-28T01:05:00Z</cp:lastPrinted>
  <dcterms:created xsi:type="dcterms:W3CDTF">2017-08-23T07:22:00Z</dcterms:created>
  <dcterms:modified xsi:type="dcterms:W3CDTF">2017-08-23T07:22:00Z</dcterms:modified>
  <cp:category>Project Management Template</cp:category>
</cp:coreProperties>
</file>